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762A" w:rsidP="0088762A" w:rsidRDefault="0088762A" w14:paraId="1DAAE780" w14:textId="77777777">
      <w:pPr>
        <w:spacing w:line="276" w:lineRule="auto"/>
        <w:jc w:val="center"/>
        <w:rPr>
          <w:rFonts w:ascii="Calibri" w:hAnsi="Calibri" w:eastAsia="Arial Unicode MS" w:cs="Calibri"/>
          <w:b/>
          <w:sz w:val="28"/>
          <w:szCs w:val="28"/>
          <w:lang w:val="de-DE"/>
        </w:rPr>
      </w:pPr>
    </w:p>
    <w:p w:rsidRPr="00F57D4E" w:rsidR="00882CA0" w:rsidP="0088762A" w:rsidRDefault="00882CA0" w14:paraId="7702A0F7" w14:textId="77777777">
      <w:pPr>
        <w:spacing w:line="276" w:lineRule="auto"/>
        <w:jc w:val="center"/>
        <w:rPr>
          <w:rFonts w:ascii="Calibri" w:hAnsi="Calibri" w:eastAsia="Arial Unicode MS" w:cs="Calibri"/>
          <w:b/>
          <w:sz w:val="28"/>
          <w:szCs w:val="28"/>
          <w:lang w:val="de-DE"/>
        </w:rPr>
      </w:pPr>
    </w:p>
    <w:p w:rsidRPr="00F57D4E" w:rsidR="00583E00" w:rsidP="0088762A" w:rsidRDefault="00583E00" w14:paraId="407FE268" w14:textId="77777777">
      <w:pPr>
        <w:spacing w:line="360" w:lineRule="auto"/>
        <w:jc w:val="center"/>
        <w:rPr>
          <w:rFonts w:ascii="Calibri" w:hAnsi="Calibri" w:eastAsia="Arial Unicode MS" w:cs="Calibri"/>
          <w:b/>
          <w:sz w:val="28"/>
          <w:szCs w:val="28"/>
          <w:lang w:val="de-DE"/>
        </w:rPr>
      </w:pPr>
      <w:r w:rsidRPr="00F57D4E">
        <w:rPr>
          <w:rFonts w:ascii="Calibri" w:hAnsi="Calibri" w:eastAsia="Arial Unicode MS" w:cs="Calibri"/>
          <w:b/>
          <w:sz w:val="28"/>
          <w:szCs w:val="28"/>
          <w:lang w:val="de-DE"/>
        </w:rPr>
        <w:t>Maßnahmen für den Übergang von der Schule in die Arbeit oder in die Arbeitsbeschäftigung</w:t>
      </w:r>
    </w:p>
    <w:p w:rsidRPr="00F57D4E" w:rsidR="00583E00" w:rsidP="0088762A" w:rsidRDefault="00583E00" w14:paraId="051D7F82" w14:textId="77777777">
      <w:pPr>
        <w:spacing w:line="276" w:lineRule="auto"/>
        <w:jc w:val="center"/>
        <w:rPr>
          <w:rFonts w:ascii="Calibri" w:hAnsi="Calibri" w:eastAsia="Arial Unicode MS" w:cs="Calibri"/>
          <w:b/>
          <w:sz w:val="28"/>
          <w:szCs w:val="28"/>
          <w:lang w:val="de-DE"/>
        </w:rPr>
      </w:pPr>
    </w:p>
    <w:p w:rsidRPr="00F57D4E" w:rsidR="00583E00" w:rsidP="00583E00" w:rsidRDefault="00583E00" w14:paraId="57B15BE4" w14:textId="77777777">
      <w:pPr>
        <w:spacing w:line="280" w:lineRule="exact"/>
        <w:jc w:val="both"/>
        <w:rPr>
          <w:rFonts w:ascii="Calibri" w:hAnsi="Calibri" w:eastAsia="Arial Unicode MS" w:cs="Calibri"/>
          <w:b/>
          <w:sz w:val="28"/>
          <w:szCs w:val="28"/>
          <w:lang w:val="de-DE"/>
        </w:rPr>
      </w:pPr>
    </w:p>
    <w:p w:rsidRPr="00F57D4E" w:rsidR="00583E00" w:rsidP="00583E00" w:rsidRDefault="00583E00" w14:paraId="4A1F2679" w14:textId="08EE7852">
      <w:pPr>
        <w:spacing w:line="280" w:lineRule="exact"/>
        <w:jc w:val="center"/>
        <w:rPr>
          <w:rFonts w:ascii="Calibri" w:hAnsi="Calibri" w:eastAsia="Arial Unicode MS" w:cs="Calibri"/>
          <w:sz w:val="22"/>
          <w:szCs w:val="22"/>
          <w:lang w:val="de-DE"/>
        </w:rPr>
      </w:pPr>
      <w:r w:rsidRPr="00F57D4E">
        <w:rPr>
          <w:rFonts w:ascii="Calibri" w:hAnsi="Calibri" w:eastAsia="Arial Unicode MS" w:cs="Calibri"/>
          <w:sz w:val="22"/>
          <w:szCs w:val="22"/>
          <w:lang w:val="de-DE"/>
        </w:rPr>
        <w:t xml:space="preserve">(LG 14.07.2015, Nr. 7 und des BLR vom </w:t>
      </w:r>
      <w:r w:rsidRPr="00F57D4E" w:rsidR="00ED014D">
        <w:rPr>
          <w:rFonts w:ascii="Calibri" w:hAnsi="Calibri" w:eastAsia="Arial Unicode MS" w:cs="Calibri"/>
          <w:sz w:val="22"/>
          <w:szCs w:val="22"/>
          <w:lang w:val="de-DE"/>
        </w:rPr>
        <w:t>23.</w:t>
      </w:r>
      <w:r w:rsidRPr="00F57D4E" w:rsidR="00F66AA5">
        <w:rPr>
          <w:rFonts w:ascii="Calibri" w:hAnsi="Calibri" w:eastAsia="Arial Unicode MS" w:cs="Calibri"/>
          <w:sz w:val="22"/>
          <w:szCs w:val="22"/>
          <w:lang w:val="de-DE"/>
        </w:rPr>
        <w:t>09.2025</w:t>
      </w:r>
      <w:r w:rsidRPr="00F57D4E">
        <w:rPr>
          <w:rFonts w:ascii="Calibri" w:hAnsi="Calibri" w:eastAsia="Arial Unicode MS" w:cs="Calibri"/>
          <w:sz w:val="22"/>
          <w:szCs w:val="22"/>
          <w:lang w:val="de-DE"/>
        </w:rPr>
        <w:t xml:space="preserve">, Nr. </w:t>
      </w:r>
      <w:r w:rsidRPr="00F57D4E" w:rsidR="00F66AA5">
        <w:rPr>
          <w:rFonts w:ascii="Calibri" w:hAnsi="Calibri" w:eastAsia="Arial Unicode MS" w:cs="Calibri"/>
          <w:sz w:val="22"/>
          <w:szCs w:val="22"/>
          <w:lang w:val="de-DE"/>
        </w:rPr>
        <w:t>749</w:t>
      </w:r>
      <w:r w:rsidRPr="00F57D4E">
        <w:rPr>
          <w:rFonts w:ascii="Calibri" w:hAnsi="Calibri" w:eastAsia="Arial Unicode MS" w:cs="Calibri"/>
          <w:sz w:val="22"/>
          <w:szCs w:val="22"/>
          <w:lang w:val="de-DE"/>
        </w:rPr>
        <w:t>)</w:t>
      </w:r>
    </w:p>
    <w:p w:rsidRPr="00F57D4E" w:rsidR="00583E00" w:rsidP="00583E00" w:rsidRDefault="00583E00" w14:paraId="2813D855" w14:textId="77777777">
      <w:pPr>
        <w:suppressAutoHyphens/>
        <w:spacing w:line="320" w:lineRule="exact"/>
        <w:ind w:right="-142" w:firstLine="1080"/>
        <w:jc w:val="center"/>
        <w:rPr>
          <w:rFonts w:ascii="Calibri" w:hAnsi="Calibri" w:cs="Calibri"/>
          <w:b/>
          <w:sz w:val="28"/>
          <w:szCs w:val="28"/>
          <w:lang w:val="de-DE" w:eastAsia="zh-CN"/>
        </w:rPr>
      </w:pPr>
    </w:p>
    <w:p w:rsidRPr="00F57D4E" w:rsidR="00583E00" w:rsidP="00583E00" w:rsidRDefault="00583E00" w14:paraId="1C5F0FB2" w14:textId="77777777">
      <w:pPr>
        <w:pStyle w:val="StandardWeb"/>
        <w:rPr>
          <w:rFonts w:ascii="Calibri" w:hAnsi="Calibri" w:cs="Calibri"/>
          <w:b/>
        </w:rPr>
      </w:pPr>
    </w:p>
    <w:p w:rsidRPr="00F57D4E" w:rsidR="00583E00" w:rsidP="00583E00" w:rsidRDefault="00583E00" w14:paraId="05E9D8D7" w14:textId="77777777">
      <w:pPr>
        <w:pStyle w:val="StandardWeb"/>
        <w:rPr>
          <w:rFonts w:ascii="Calibri" w:hAnsi="Calibri" w:cs="Calibri"/>
          <w:b/>
        </w:rPr>
      </w:pPr>
    </w:p>
    <w:p w:rsidRPr="00F57D4E" w:rsidR="00583E00" w:rsidP="00583E00" w:rsidRDefault="00583E00" w14:paraId="773053EB" w14:textId="77777777">
      <w:pPr>
        <w:pStyle w:val="StandardWeb"/>
        <w:rPr>
          <w:rFonts w:ascii="Calibri" w:hAnsi="Calibri" w:cs="Calibri"/>
          <w:b/>
        </w:rPr>
      </w:pPr>
    </w:p>
    <w:p w:rsidRPr="00F57D4E" w:rsidR="00583E00" w:rsidP="6203D714" w:rsidRDefault="00583E00" w14:paraId="141057D5" w14:textId="61ECD658">
      <w:pPr>
        <w:pStyle w:val="StandardWeb"/>
        <w:spacing w:line="360" w:lineRule="auto"/>
        <w:jc w:val="center"/>
        <w:rPr>
          <w:rFonts w:ascii="Calibri" w:hAnsi="Calibri" w:cs="Calibri"/>
          <w:b w:val="1"/>
          <w:bCs w:val="1"/>
          <w:color w:val="auto"/>
          <w:sz w:val="28"/>
          <w:szCs w:val="28"/>
        </w:rPr>
      </w:pPr>
      <w:r w:rsidRPr="6203D714" w:rsidR="03C72CC2">
        <w:rPr>
          <w:rFonts w:ascii="Calibri" w:hAnsi="Calibri" w:cs="Calibri"/>
          <w:b w:val="1"/>
          <w:bCs w:val="1"/>
          <w:color w:val="auto"/>
          <w:sz w:val="28"/>
          <w:szCs w:val="28"/>
        </w:rPr>
        <w:t>Abschlussbericht zur Ausbildungs-</w:t>
      </w:r>
      <w:r w:rsidRPr="6203D714" w:rsidR="7158A836">
        <w:rPr>
          <w:rFonts w:ascii="Calibri" w:hAnsi="Calibri" w:cs="Calibri"/>
          <w:b w:val="1"/>
          <w:bCs w:val="1"/>
          <w:color w:val="auto"/>
          <w:sz w:val="28"/>
          <w:szCs w:val="28"/>
        </w:rPr>
        <w:t>,</w:t>
      </w:r>
      <w:r w:rsidRPr="6203D714" w:rsidR="03C72CC2">
        <w:rPr>
          <w:rFonts w:ascii="Calibri" w:hAnsi="Calibri" w:cs="Calibri"/>
          <w:b w:val="1"/>
          <w:bCs w:val="1"/>
          <w:color w:val="auto"/>
          <w:sz w:val="28"/>
          <w:szCs w:val="28"/>
        </w:rPr>
        <w:t xml:space="preserve"> Berufs- und Arbeitsorientierung </w:t>
      </w:r>
      <w:r w:rsidRPr="00F57D4E">
        <w:rPr>
          <w:rFonts w:ascii="Calibri" w:hAnsi="Calibri" w:cs="Calibri"/>
          <w:b/>
          <w:color w:val="C00000"/>
          <w:sz w:val="28"/>
          <w:szCs w:val="28"/>
        </w:rPr>
        <w:t xml:space="preserve"> Berufs- und Arbeitsorientierung </w:t>
      </w:r>
    </w:p>
    <w:p w:rsidRPr="00F57D4E" w:rsidR="00583E00" w:rsidP="6203D714" w:rsidRDefault="00583E00" w14:paraId="52064ACA" w14:textId="77777777">
      <w:pPr>
        <w:pStyle w:val="StandardWeb"/>
        <w:spacing w:line="360" w:lineRule="auto"/>
        <w:jc w:val="center"/>
        <w:rPr>
          <w:rFonts w:ascii="Calibri" w:hAnsi="Calibri" w:cs="Calibri"/>
          <w:b w:val="1"/>
          <w:bCs w:val="1"/>
          <w:color w:val="auto"/>
          <w:sz w:val="28"/>
          <w:szCs w:val="28"/>
        </w:rPr>
      </w:pPr>
      <w:r w:rsidRPr="6203D714" w:rsidR="03C72CC2">
        <w:rPr>
          <w:rFonts w:ascii="Calibri" w:hAnsi="Calibri" w:cs="Calibri"/>
          <w:b w:val="1"/>
          <w:bCs w:val="1"/>
          <w:color w:val="auto"/>
          <w:sz w:val="28"/>
          <w:szCs w:val="28"/>
        </w:rPr>
        <w:t>Feststellung der erworbenen Kompetenzen</w:t>
      </w:r>
    </w:p>
    <w:p w:rsidRPr="00F57D4E" w:rsidR="00583E00" w:rsidP="6203D714" w:rsidRDefault="00583E00" w14:paraId="566FFB00" w14:textId="77777777">
      <w:pPr>
        <w:pStyle w:val="StandardWeb"/>
        <w:spacing w:line="278" w:lineRule="atLeast"/>
        <w:jc w:val="center"/>
        <w:rPr>
          <w:rFonts w:ascii="Calibri" w:hAnsi="Calibri" w:cs="Calibri"/>
          <w:color w:val="auto"/>
          <w:sz w:val="28"/>
          <w:szCs w:val="28"/>
        </w:rPr>
      </w:pPr>
    </w:p>
    <w:p w:rsidRPr="00F57D4E" w:rsidR="00583E00" w:rsidP="00583E00" w:rsidRDefault="00583E00" w14:paraId="20FD241D" w14:textId="77777777">
      <w:pPr>
        <w:pStyle w:val="StandardWeb"/>
        <w:spacing w:line="278" w:lineRule="atLeast"/>
        <w:jc w:val="center"/>
        <w:rPr>
          <w:rFonts w:ascii="Calibri" w:hAnsi="Calibri" w:cs="Calibri"/>
          <w:sz w:val="28"/>
          <w:szCs w:val="28"/>
        </w:rPr>
      </w:pPr>
    </w:p>
    <w:p w:rsidRPr="00F57D4E" w:rsidR="00583E00" w:rsidP="00583E00" w:rsidRDefault="00583E00" w14:paraId="2A5F42B4" w14:textId="77777777">
      <w:pPr>
        <w:pStyle w:val="StandardWeb"/>
        <w:spacing w:line="278" w:lineRule="atLeast"/>
        <w:jc w:val="center"/>
        <w:rPr>
          <w:rFonts w:ascii="Calibri" w:hAnsi="Calibri" w:cs="Calibri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37"/>
        <w:gridCol w:w="6291"/>
      </w:tblGrid>
      <w:tr w:rsidRPr="00F57D4E" w:rsidR="00583E00" w:rsidTr="643F9069" w14:paraId="78894189" w14:textId="77777777">
        <w:tc>
          <w:tcPr>
            <w:tcW w:w="3369" w:type="dxa"/>
            <w:tcMar/>
          </w:tcPr>
          <w:p w:rsidRPr="00F57D4E" w:rsidR="00583E00" w:rsidP="00583E00" w:rsidRDefault="00583E00" w14:paraId="238EC8E3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</w:rPr>
            </w:pPr>
            <w:r w:rsidRPr="00F57D4E">
              <w:rPr>
                <w:rFonts w:ascii="Calibri" w:hAnsi="Calibri" w:cs="Calibri"/>
                <w:b/>
              </w:rPr>
              <w:t>Name</w:t>
            </w:r>
          </w:p>
        </w:tc>
        <w:tc>
          <w:tcPr>
            <w:tcW w:w="6485" w:type="dxa"/>
            <w:tcMar/>
          </w:tcPr>
          <w:p w:rsidRPr="00F57D4E" w:rsidR="00583E00" w:rsidP="00583E00" w:rsidRDefault="00583E00" w14:paraId="37BD699B" w14:textId="3A3CE3AB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</w:rPr>
            </w:pPr>
          </w:p>
        </w:tc>
      </w:tr>
      <w:tr w:rsidRPr="00F57D4E" w:rsidR="00583E00" w:rsidTr="643F9069" w14:paraId="393BDFCB" w14:textId="77777777">
        <w:tc>
          <w:tcPr>
            <w:tcW w:w="3369" w:type="dxa"/>
            <w:tcMar/>
          </w:tcPr>
          <w:p w:rsidRPr="00F57D4E" w:rsidR="00583E00" w:rsidP="00583E00" w:rsidRDefault="00583E00" w14:paraId="44A429FE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</w:rPr>
            </w:pPr>
            <w:r w:rsidRPr="00F57D4E">
              <w:rPr>
                <w:rFonts w:ascii="Calibri" w:hAnsi="Calibri" w:cs="Calibri"/>
                <w:b/>
              </w:rPr>
              <w:t>Schule</w:t>
            </w:r>
          </w:p>
        </w:tc>
        <w:tc>
          <w:tcPr>
            <w:tcW w:w="6485" w:type="dxa"/>
            <w:tcMar/>
          </w:tcPr>
          <w:p w:rsidRPr="00F57D4E" w:rsidR="00583E00" w:rsidP="00583E00" w:rsidRDefault="00583E00" w14:paraId="68EBCD9D" w14:textId="74975F48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</w:rPr>
            </w:pPr>
          </w:p>
        </w:tc>
      </w:tr>
      <w:tr w:rsidRPr="00F57D4E" w:rsidR="00583E00" w:rsidTr="643F9069" w14:paraId="4EBC3CFE" w14:textId="77777777">
        <w:tc>
          <w:tcPr>
            <w:tcW w:w="3369" w:type="dxa"/>
            <w:tcMar/>
          </w:tcPr>
          <w:p w:rsidRPr="00F57D4E" w:rsidR="00583E00" w:rsidP="00583E00" w:rsidRDefault="00583E00" w14:paraId="49054DD4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</w:rPr>
            </w:pPr>
            <w:r w:rsidRPr="00F57D4E">
              <w:rPr>
                <w:rFonts w:ascii="Calibri" w:hAnsi="Calibri" w:cs="Calibri"/>
                <w:b/>
              </w:rPr>
              <w:t>Schuljahr</w:t>
            </w:r>
          </w:p>
        </w:tc>
        <w:tc>
          <w:tcPr>
            <w:tcW w:w="6485" w:type="dxa"/>
            <w:tcMar/>
          </w:tcPr>
          <w:p w:rsidRPr="00F57D4E" w:rsidR="00583E00" w:rsidP="00583E00" w:rsidRDefault="00D13362" w14:paraId="6B87AB1C" w14:textId="6D9C4B1C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</w:rPr>
            </w:pPr>
          </w:p>
        </w:tc>
      </w:tr>
      <w:tr w:rsidRPr="00F57D4E" w:rsidR="00583E00" w:rsidTr="643F9069" w14:paraId="7EBF0536" w14:textId="77777777">
        <w:tc>
          <w:tcPr>
            <w:tcW w:w="3369" w:type="dxa"/>
            <w:tcMar/>
          </w:tcPr>
          <w:p w:rsidRPr="00F57D4E" w:rsidR="00583E00" w:rsidP="00583E00" w:rsidRDefault="00583E00" w14:paraId="267CC4CD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</w:rPr>
            </w:pPr>
            <w:r w:rsidRPr="00F57D4E">
              <w:rPr>
                <w:rFonts w:ascii="Calibri" w:hAnsi="Calibri" w:cs="Calibri"/>
                <w:b/>
              </w:rPr>
              <w:t>Klasse</w:t>
            </w:r>
          </w:p>
        </w:tc>
        <w:tc>
          <w:tcPr>
            <w:tcW w:w="6485" w:type="dxa"/>
            <w:tcMar/>
          </w:tcPr>
          <w:p w:rsidRPr="00F57D4E" w:rsidR="00583E00" w:rsidP="00F57D4E" w:rsidRDefault="00583E00" w14:paraId="1B96AEDD" w14:textId="1CDB72C9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</w:rPr>
            </w:pPr>
          </w:p>
        </w:tc>
      </w:tr>
      <w:tr w:rsidRPr="00F57D4E" w:rsidR="00583E00" w:rsidTr="643F9069" w14:paraId="278F1385" w14:textId="77777777">
        <w:tc>
          <w:tcPr>
            <w:tcW w:w="3369" w:type="dxa"/>
            <w:tcMar/>
          </w:tcPr>
          <w:p w:rsidRPr="00F57D4E" w:rsidR="00583E00" w:rsidP="00583E00" w:rsidRDefault="00583E00" w14:paraId="0137D9EA" w14:textId="2582D276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</w:rPr>
            </w:pPr>
            <w:r w:rsidRPr="00F57D4E">
              <w:rPr>
                <w:rFonts w:ascii="Calibri" w:hAnsi="Calibri" w:cs="Calibri"/>
                <w:b/>
              </w:rPr>
              <w:t>Klassenlehr</w:t>
            </w:r>
            <w:r w:rsidRPr="00F57D4E" w:rsidR="00F15B1D">
              <w:rPr>
                <w:rFonts w:ascii="Calibri" w:hAnsi="Calibri" w:cs="Calibri"/>
                <w:b/>
              </w:rPr>
              <w:t>person</w:t>
            </w:r>
          </w:p>
        </w:tc>
        <w:tc>
          <w:tcPr>
            <w:tcW w:w="6485" w:type="dxa"/>
            <w:tcMar/>
          </w:tcPr>
          <w:p w:rsidRPr="00F57D4E" w:rsidR="00583E00" w:rsidP="00583E00" w:rsidRDefault="00583E00" w14:paraId="56AF8BB2" w14:textId="29CF4DA8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</w:rPr>
            </w:pPr>
          </w:p>
        </w:tc>
      </w:tr>
      <w:tr w:rsidRPr="00F57D4E" w:rsidR="00583E00" w:rsidTr="643F9069" w14:paraId="3E6BFE4F" w14:textId="77777777">
        <w:tc>
          <w:tcPr>
            <w:tcW w:w="3369" w:type="dxa"/>
            <w:tcMar/>
          </w:tcPr>
          <w:p w:rsidRPr="00F57D4E" w:rsidR="00583E00" w:rsidP="00583E00" w:rsidRDefault="00583E00" w14:paraId="36EC8AD1" w14:textId="2A58A2EB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</w:rPr>
            </w:pPr>
            <w:r w:rsidRPr="00F57D4E">
              <w:rPr>
                <w:rFonts w:ascii="Calibri" w:hAnsi="Calibri" w:cs="Calibri"/>
                <w:b/>
              </w:rPr>
              <w:t>Integrationsleh</w:t>
            </w:r>
            <w:r w:rsidRPr="00F57D4E" w:rsidR="00F15B1D">
              <w:rPr>
                <w:rFonts w:ascii="Calibri" w:hAnsi="Calibri" w:cs="Calibri"/>
                <w:b/>
              </w:rPr>
              <w:t>rperson</w:t>
            </w:r>
          </w:p>
        </w:tc>
        <w:tc>
          <w:tcPr>
            <w:tcW w:w="6485" w:type="dxa"/>
            <w:tcMar/>
          </w:tcPr>
          <w:p w:rsidRPr="00F57D4E" w:rsidR="00583E00" w:rsidP="00583E00" w:rsidRDefault="00583E00" w14:paraId="2B9641ED" w14:textId="10E2E832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</w:rPr>
            </w:pPr>
          </w:p>
        </w:tc>
      </w:tr>
      <w:tr w:rsidRPr="00F57D4E" w:rsidR="00D13362" w:rsidTr="643F9069" w14:paraId="07C34807" w14:textId="77777777">
        <w:tc>
          <w:tcPr>
            <w:tcW w:w="3369" w:type="dxa"/>
            <w:tcMar/>
          </w:tcPr>
          <w:p w:rsidRPr="00F57D4E" w:rsidR="00D13362" w:rsidP="00583E00" w:rsidRDefault="00D13362" w14:paraId="6DD61E15" w14:textId="256EE0A6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</w:rPr>
            </w:pPr>
            <w:r w:rsidRPr="00F57D4E">
              <w:rPr>
                <w:rFonts w:ascii="Calibri" w:hAnsi="Calibri" w:cs="Calibri"/>
                <w:b/>
              </w:rPr>
              <w:t>Mitarbeiter</w:t>
            </w:r>
            <w:r w:rsidRPr="00F57D4E" w:rsidR="00F15B1D">
              <w:rPr>
                <w:rFonts w:ascii="Calibri" w:hAnsi="Calibri" w:cs="Calibri"/>
                <w:b/>
              </w:rPr>
              <w:t>*</w:t>
            </w:r>
            <w:r w:rsidRPr="00F57D4E">
              <w:rPr>
                <w:rFonts w:ascii="Calibri" w:hAnsi="Calibri" w:cs="Calibri"/>
                <w:b/>
              </w:rPr>
              <w:t>in für Integration</w:t>
            </w:r>
          </w:p>
        </w:tc>
        <w:tc>
          <w:tcPr>
            <w:tcW w:w="6485" w:type="dxa"/>
            <w:tcMar/>
          </w:tcPr>
          <w:p w:rsidRPr="00F57D4E" w:rsidR="00D13362" w:rsidP="00583E00" w:rsidRDefault="00D13362" w14:paraId="4A4D04F0" w14:textId="6BF2888C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</w:rPr>
            </w:pPr>
          </w:p>
        </w:tc>
      </w:tr>
    </w:tbl>
    <w:p w:rsidRPr="00F57D4E" w:rsidR="00583E00" w:rsidP="00583E00" w:rsidRDefault="00583E00" w14:paraId="128EBB6A" w14:textId="77777777">
      <w:pPr>
        <w:pStyle w:val="StandardWeb"/>
        <w:widowControl w:val="0"/>
        <w:spacing w:line="0" w:lineRule="atLeast"/>
        <w:rPr>
          <w:rFonts w:ascii="Calibri" w:hAnsi="Calibri" w:cs="Calibri"/>
          <w:b/>
        </w:rPr>
      </w:pPr>
    </w:p>
    <w:p w:rsidRPr="00F57D4E" w:rsidR="00583E00" w:rsidRDefault="00583E00" w14:paraId="08B8983E" w14:textId="77777777">
      <w:pPr>
        <w:rPr>
          <w:rFonts w:ascii="Calibri" w:hAnsi="Calibri" w:cs="Calibri"/>
          <w:b/>
          <w:sz w:val="24"/>
          <w:szCs w:val="24"/>
          <w:lang w:val="de-DE"/>
        </w:rPr>
      </w:pPr>
      <w:r w:rsidRPr="00F57D4E">
        <w:rPr>
          <w:rFonts w:ascii="Calibri" w:hAnsi="Calibri" w:cs="Calibri"/>
          <w:b/>
          <w:sz w:val="24"/>
          <w:szCs w:val="24"/>
          <w:lang w:val="de-DE"/>
        </w:rPr>
        <w:br w:type="page"/>
      </w:r>
    </w:p>
    <w:p w:rsidRPr="00F57D4E" w:rsidR="00583E00" w:rsidP="00583E00" w:rsidRDefault="00583E00" w14:paraId="2CB547FC" w14:textId="7DC09DE8">
      <w:pPr>
        <w:pStyle w:val="StandardWeb"/>
        <w:numPr>
          <w:ilvl w:val="0"/>
          <w:numId w:val="7"/>
        </w:numPr>
        <w:spacing w:before="100" w:beforeAutospacing="1" w:line="360" w:lineRule="auto"/>
        <w:rPr>
          <w:rFonts w:ascii="Calibri" w:hAnsi="Calibri" w:cs="Calibri"/>
          <w:b/>
          <w:bCs/>
        </w:rPr>
      </w:pPr>
      <w:bookmarkStart w:name="_Hlk507058412" w:id="1"/>
      <w:r w:rsidRPr="00F57D4E">
        <w:rPr>
          <w:rFonts w:ascii="Calibri" w:hAnsi="Calibri" w:cs="Calibri"/>
          <w:b/>
          <w:bCs/>
        </w:rPr>
        <w:t xml:space="preserve">Allgemeine Angaben </w:t>
      </w:r>
      <w:r w:rsidRPr="00F57D4E" w:rsidR="001436C5">
        <w:rPr>
          <w:rFonts w:ascii="Calibri" w:hAnsi="Calibri" w:cs="Calibri"/>
          <w:b/>
          <w:bCs/>
        </w:rPr>
        <w:t>zur Schülerin/</w:t>
      </w:r>
      <w:r w:rsidRPr="00F57D4E">
        <w:rPr>
          <w:rFonts w:ascii="Calibri" w:hAnsi="Calibri" w:cs="Calibri"/>
          <w:b/>
          <w:bCs/>
        </w:rPr>
        <w:t>zum Schüler</w:t>
      </w:r>
      <w:r w:rsidRPr="00F57D4E" w:rsidR="0088762A">
        <w:rPr>
          <w:rFonts w:ascii="Calibri" w:hAnsi="Calibri" w:cs="Calibri"/>
          <w:b/>
          <w:bCs/>
        </w:rPr>
        <w:t xml:space="preserve"> </w:t>
      </w:r>
    </w:p>
    <w:bookmarkEnd w:id="1"/>
    <w:p w:rsidRPr="00F57D4E" w:rsidR="00583E00" w:rsidP="00583E00" w:rsidRDefault="00583E00" w14:paraId="419750A2" w14:textId="77777777">
      <w:pPr>
        <w:pStyle w:val="StandardWeb"/>
        <w:spacing w:line="278" w:lineRule="atLeast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75"/>
        <w:gridCol w:w="7153"/>
      </w:tblGrid>
      <w:tr w:rsidRPr="00F57D4E" w:rsidR="00583E00" w:rsidTr="0088762A" w14:paraId="7FC94D41" w14:textId="77777777">
        <w:tc>
          <w:tcPr>
            <w:tcW w:w="2502" w:type="dxa"/>
          </w:tcPr>
          <w:p w:rsidRPr="00F57D4E" w:rsidR="00583E00" w:rsidP="0088762A" w:rsidRDefault="00583E00" w14:paraId="64FD38A2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bookmarkStart w:name="Text216" w:id="2"/>
            <w:bookmarkEnd w:id="2"/>
            <w:r w:rsidRPr="00F57D4E">
              <w:rPr>
                <w:rFonts w:ascii="Calibri" w:hAnsi="Calibri" w:cs="Calibri"/>
                <w:b/>
                <w:sz w:val="20"/>
                <w:szCs w:val="20"/>
              </w:rPr>
              <w:t>Name</w:t>
            </w:r>
          </w:p>
        </w:tc>
        <w:tc>
          <w:tcPr>
            <w:tcW w:w="7352" w:type="dxa"/>
          </w:tcPr>
          <w:p w:rsidRPr="00F57D4E" w:rsidR="00583E00" w:rsidP="0088762A" w:rsidRDefault="00583E00" w14:paraId="61727A43" w14:textId="4CF6EA11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583E00" w:rsidTr="0088762A" w14:paraId="4F2F78B1" w14:textId="77777777">
        <w:tc>
          <w:tcPr>
            <w:tcW w:w="2502" w:type="dxa"/>
          </w:tcPr>
          <w:p w:rsidRPr="00F57D4E" w:rsidR="00583E00" w:rsidP="0088762A" w:rsidRDefault="00583E00" w14:paraId="68A5AC8C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sz w:val="20"/>
                <w:szCs w:val="20"/>
              </w:rPr>
              <w:t>Anschrift</w:t>
            </w:r>
          </w:p>
        </w:tc>
        <w:tc>
          <w:tcPr>
            <w:tcW w:w="7352" w:type="dxa"/>
          </w:tcPr>
          <w:p w:rsidRPr="00F57D4E" w:rsidR="00583E00" w:rsidP="0088762A" w:rsidRDefault="00583E00" w14:paraId="36D97377" w14:textId="377E6AF0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583E00" w:rsidTr="0088762A" w14:paraId="129D910D" w14:textId="77777777">
        <w:tc>
          <w:tcPr>
            <w:tcW w:w="2502" w:type="dxa"/>
          </w:tcPr>
          <w:p w:rsidRPr="00F57D4E" w:rsidR="00583E00" w:rsidP="0088762A" w:rsidRDefault="00583E00" w14:paraId="6B35FDAF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sz w:val="20"/>
                <w:szCs w:val="20"/>
              </w:rPr>
              <w:t>Telefonnummer</w:t>
            </w:r>
          </w:p>
        </w:tc>
        <w:tc>
          <w:tcPr>
            <w:tcW w:w="7352" w:type="dxa"/>
          </w:tcPr>
          <w:p w:rsidRPr="00F57D4E" w:rsidR="00583E00" w:rsidP="0088762A" w:rsidRDefault="00583E00" w14:paraId="1152052F" w14:textId="07D94E16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583E00" w:rsidTr="0088762A" w14:paraId="7A947568" w14:textId="77777777">
        <w:tc>
          <w:tcPr>
            <w:tcW w:w="2502" w:type="dxa"/>
          </w:tcPr>
          <w:p w:rsidRPr="00F57D4E" w:rsidR="00583E00" w:rsidP="0088762A" w:rsidRDefault="00583E00" w14:paraId="41D2634F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sz w:val="20"/>
                <w:szCs w:val="20"/>
              </w:rPr>
              <w:t>Geburtsdatum und -ort</w:t>
            </w:r>
          </w:p>
        </w:tc>
        <w:tc>
          <w:tcPr>
            <w:tcW w:w="7352" w:type="dxa"/>
          </w:tcPr>
          <w:p w:rsidRPr="00F57D4E" w:rsidR="00583E00" w:rsidP="0088762A" w:rsidRDefault="00583E00" w14:paraId="3F38A165" w14:textId="36954DC0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583E00" w:rsidTr="0088762A" w14:paraId="0FBB7FFA" w14:textId="77777777">
        <w:tc>
          <w:tcPr>
            <w:tcW w:w="2502" w:type="dxa"/>
          </w:tcPr>
          <w:p w:rsidRPr="00F57D4E" w:rsidR="00583E00" w:rsidP="0088762A" w:rsidRDefault="00583E00" w14:paraId="2C690F31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sz w:val="20"/>
                <w:szCs w:val="20"/>
              </w:rPr>
              <w:t>Schullaufbahn (ab Mittelschule)</w:t>
            </w:r>
          </w:p>
        </w:tc>
        <w:tc>
          <w:tcPr>
            <w:tcW w:w="7352" w:type="dxa"/>
          </w:tcPr>
          <w:p w:rsidRPr="00F57D4E" w:rsidR="00D13362" w:rsidP="0088762A" w:rsidRDefault="00D13362" w14:paraId="5578A0BE" w14:textId="6288D838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583E00" w:rsidTr="00583E00" w14:paraId="79D44842" w14:textId="77777777">
        <w:tc>
          <w:tcPr>
            <w:tcW w:w="9854" w:type="dxa"/>
            <w:gridSpan w:val="2"/>
            <w:tcBorders>
              <w:left w:val="nil"/>
              <w:right w:val="nil"/>
            </w:tcBorders>
          </w:tcPr>
          <w:p w:rsidRPr="00F57D4E" w:rsidR="00583E00" w:rsidP="0088762A" w:rsidRDefault="00583E00" w14:paraId="27296354" w14:textId="77777777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583E00" w:rsidTr="0088762A" w14:paraId="4360341A" w14:textId="77777777">
        <w:tc>
          <w:tcPr>
            <w:tcW w:w="2502" w:type="dxa"/>
          </w:tcPr>
          <w:p w:rsidRPr="00F57D4E" w:rsidR="00583E00" w:rsidP="0088762A" w:rsidRDefault="00583E00" w14:paraId="5FE4F566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sz w:val="20"/>
                <w:szCs w:val="20"/>
              </w:rPr>
              <w:t>Zuständiger Gesundheitsbezirk</w:t>
            </w:r>
          </w:p>
        </w:tc>
        <w:tc>
          <w:tcPr>
            <w:tcW w:w="7352" w:type="dxa"/>
          </w:tcPr>
          <w:p w:rsidRPr="00F57D4E" w:rsidR="00583E00" w:rsidP="0088762A" w:rsidRDefault="00D13362" w14:paraId="6DA739C5" w14:textId="36DBC1B9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 xml:space="preserve">Gesundheitsbezirk </w:t>
            </w:r>
          </w:p>
        </w:tc>
      </w:tr>
      <w:tr w:rsidRPr="00F57D4E" w:rsidR="00583E00" w:rsidTr="0088762A" w14:paraId="385C3B2F" w14:textId="77777777">
        <w:tc>
          <w:tcPr>
            <w:tcW w:w="2502" w:type="dxa"/>
          </w:tcPr>
          <w:p w:rsidRPr="00F57D4E" w:rsidR="00583E00" w:rsidP="0088762A" w:rsidRDefault="00583E00" w14:paraId="5CBB94E6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bCs/>
                <w:sz w:val="20"/>
                <w:szCs w:val="20"/>
              </w:rPr>
              <w:t>Weitere Dienste</w:t>
            </w:r>
          </w:p>
        </w:tc>
        <w:tc>
          <w:tcPr>
            <w:tcW w:w="7352" w:type="dxa"/>
          </w:tcPr>
          <w:p w:rsidRPr="00F57D4E" w:rsidR="00583E00" w:rsidP="0088762A" w:rsidRDefault="00D13362" w14:paraId="234C1206" w14:textId="2FEB77DD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 xml:space="preserve">Psychologischer Dienst </w:t>
            </w:r>
          </w:p>
        </w:tc>
      </w:tr>
      <w:tr w:rsidRPr="00F57D4E" w:rsidR="00583E00" w:rsidTr="0088762A" w14:paraId="3AE78D8D" w14:textId="77777777">
        <w:tc>
          <w:tcPr>
            <w:tcW w:w="2502" w:type="dxa"/>
          </w:tcPr>
          <w:p w:rsidRPr="00F57D4E" w:rsidR="00583E00" w:rsidP="0088762A" w:rsidRDefault="00583E00" w14:paraId="45574D18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bCs/>
                <w:sz w:val="20"/>
                <w:szCs w:val="20"/>
              </w:rPr>
              <w:t>Diagnose</w:t>
            </w:r>
          </w:p>
        </w:tc>
        <w:tc>
          <w:tcPr>
            <w:tcW w:w="7352" w:type="dxa"/>
          </w:tcPr>
          <w:p w:rsidRPr="00F57D4E" w:rsidR="00583E00" w:rsidP="0088762A" w:rsidRDefault="00D13362" w14:paraId="41357573" w14:textId="376BBAD1">
            <w:pPr>
              <w:pStyle w:val="StandardWeb"/>
              <w:spacing w:line="278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>Funktionsdiagnose laut Gesetz 104/1992</w:t>
            </w:r>
          </w:p>
        </w:tc>
      </w:tr>
      <w:tr w:rsidRPr="00F57D4E" w:rsidR="00583E00" w:rsidTr="0088762A" w14:paraId="6786B426" w14:textId="77777777">
        <w:tc>
          <w:tcPr>
            <w:tcW w:w="2502" w:type="dxa"/>
          </w:tcPr>
          <w:p w:rsidRPr="00F57D4E" w:rsidR="00583E00" w:rsidP="0088762A" w:rsidRDefault="00583E00" w14:paraId="602E2CB8" w14:textId="77777777">
            <w:pPr>
              <w:pStyle w:val="StandardWeb"/>
              <w:spacing w:before="120" w:after="120" w:line="278" w:lineRule="atLeas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bCs/>
                <w:sz w:val="20"/>
                <w:szCs w:val="20"/>
              </w:rPr>
              <w:t>Bescheinigung Invalidität</w:t>
            </w:r>
          </w:p>
        </w:tc>
        <w:tc>
          <w:tcPr>
            <w:tcW w:w="7352" w:type="dxa"/>
          </w:tcPr>
          <w:p w:rsidRPr="00F57D4E" w:rsidR="00583E00" w:rsidP="00583E00" w:rsidRDefault="00DF64D8" w14:paraId="66766828" w14:textId="4E046D76">
            <w:pPr>
              <w:pStyle w:val="StandardWeb"/>
              <w:spacing w:before="120" w:after="120" w:line="278" w:lineRule="atLeast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F57D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F57D4E" w:rsidR="00583E0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57D4E" w:rsidR="00583E00">
              <w:rPr>
                <w:rFonts w:ascii="Calibri" w:hAnsi="Calibri" w:cs="Calibri"/>
                <w:sz w:val="20"/>
                <w:szCs w:val="20"/>
              </w:rPr>
              <w:t xml:space="preserve">JA                   </w:t>
            </w:r>
            <w:r w:rsidRPr="00F57D4E" w:rsidR="00583E0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 w:rsidR="00583E00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F57D4E" w:rsidR="00583E00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F57D4E" w:rsidR="00583E0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F57D4E" w:rsidR="00583E0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F57D4E" w:rsidR="00583E0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57D4E" w:rsidR="00583E00">
              <w:rPr>
                <w:rFonts w:ascii="Calibri" w:hAnsi="Calibri" w:cs="Calibri"/>
                <w:sz w:val="20"/>
                <w:szCs w:val="20"/>
              </w:rPr>
              <w:t>NEIN                  Prozent:</w:t>
            </w:r>
            <w:r w:rsidRPr="00F57D4E" w:rsidR="00D5734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57D4E" w:rsidR="00B82CE4"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</w:tr>
    </w:tbl>
    <w:p w:rsidR="00414C19" w:rsidP="00414C19" w:rsidRDefault="00414C19" w14:paraId="25525833" w14:textId="77777777">
      <w:pPr>
        <w:pStyle w:val="StandardWeb"/>
        <w:spacing w:before="100" w:beforeAutospacing="1" w:line="360" w:lineRule="auto"/>
        <w:rPr>
          <w:rFonts w:ascii="Calibri" w:hAnsi="Calibri" w:cs="Calibri"/>
          <w:b/>
          <w:bCs/>
          <w:sz w:val="20"/>
          <w:szCs w:val="20"/>
        </w:rPr>
      </w:pPr>
    </w:p>
    <w:p w:rsidR="00414C19" w:rsidRDefault="00414C19" w14:paraId="3B057B29" w14:textId="77777777">
      <w:pPr>
        <w:rPr>
          <w:rFonts w:ascii="Calibri" w:hAnsi="Calibri" w:cs="Calibri"/>
          <w:b/>
          <w:bCs/>
          <w:noProof w:val="0"/>
          <w:lang w:val="de-DE" w:eastAsia="de-DE"/>
        </w:rPr>
      </w:pPr>
      <w:r>
        <w:rPr>
          <w:rFonts w:ascii="Calibri" w:hAnsi="Calibri" w:cs="Calibri"/>
          <w:b/>
          <w:bCs/>
        </w:rPr>
        <w:br w:type="page"/>
      </w:r>
    </w:p>
    <w:p w:rsidRPr="00F57D4E" w:rsidR="00583E00" w:rsidP="00583E00" w:rsidRDefault="00583E00" w14:paraId="12184AFD" w14:textId="630E6A00">
      <w:pPr>
        <w:pStyle w:val="StandardWeb"/>
        <w:numPr>
          <w:ilvl w:val="0"/>
          <w:numId w:val="7"/>
        </w:numPr>
        <w:spacing w:before="100" w:beforeAutospacing="1" w:line="360" w:lineRule="auto"/>
        <w:rPr>
          <w:rFonts w:ascii="Calibri" w:hAnsi="Calibri" w:cs="Calibri"/>
          <w:b/>
          <w:bCs/>
        </w:rPr>
      </w:pPr>
      <w:r w:rsidRPr="00F57D4E">
        <w:rPr>
          <w:rFonts w:ascii="Calibri" w:hAnsi="Calibri" w:cs="Calibri"/>
          <w:b/>
          <w:bCs/>
        </w:rPr>
        <w:t>BERICHT - SCHULISCHER KONTEXT</w:t>
      </w:r>
    </w:p>
    <w:p w:rsidRPr="00F57D4E" w:rsidR="00583E00" w:rsidP="00583E00" w:rsidRDefault="00583E00" w14:paraId="49018EAC" w14:textId="45FF59EF">
      <w:pPr>
        <w:pStyle w:val="StandardWeb"/>
        <w:spacing w:line="318" w:lineRule="atLeast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b/>
          <w:bCs/>
          <w:sz w:val="20"/>
          <w:szCs w:val="20"/>
        </w:rPr>
        <w:t>Erworbene Kompetenzen, Beschreibung der Kompetenzen (laut Individuellem Bildungsplan und „Handreichung zur Feststellung der Kompetenzen“):</w:t>
      </w:r>
      <w:r w:rsidRPr="00F57D4E">
        <w:rPr>
          <w:rFonts w:ascii="Calibri" w:hAnsi="Calibri" w:cs="Calibri"/>
          <w:sz w:val="20"/>
          <w:szCs w:val="20"/>
        </w:rPr>
        <w:t xml:space="preserve"> </w:t>
      </w:r>
    </w:p>
    <w:p w:rsidRPr="00F57D4E" w:rsidR="00D13362" w:rsidP="00583E00" w:rsidRDefault="00D13362" w14:paraId="7029F64B" w14:textId="14DA9E99">
      <w:pPr>
        <w:pStyle w:val="StandardWeb"/>
        <w:spacing w:line="318" w:lineRule="atLeast"/>
        <w:rPr>
          <w:rFonts w:ascii="Calibri" w:hAnsi="Calibri" w:cs="Calibri"/>
          <w:sz w:val="20"/>
          <w:szCs w:val="20"/>
        </w:rPr>
      </w:pPr>
    </w:p>
    <w:p w:rsidRPr="00F57D4E" w:rsidR="00D13362" w:rsidP="00D13362" w:rsidRDefault="00456C61" w14:paraId="6B99C071" w14:textId="21516B9D">
      <w:pPr>
        <w:pStyle w:val="Listenabsatz"/>
        <w:spacing w:line="276" w:lineRule="auto"/>
        <w:ind w:left="0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Die/</w:t>
      </w:r>
      <w:r w:rsidRPr="00F57D4E" w:rsidR="00D13362">
        <w:rPr>
          <w:rFonts w:ascii="Calibri" w:hAnsi="Calibri" w:cs="Calibri"/>
          <w:lang w:val="de-DE"/>
        </w:rPr>
        <w:t xml:space="preserve">Der </w:t>
      </w:r>
      <w:r w:rsidRPr="00F57D4E">
        <w:rPr>
          <w:rFonts w:ascii="Calibri" w:hAnsi="Calibri" w:cs="Calibri"/>
          <w:lang w:val="de-DE"/>
        </w:rPr>
        <w:t>Schülerin/</w:t>
      </w:r>
      <w:r w:rsidRPr="00F57D4E" w:rsidR="00D13362">
        <w:rPr>
          <w:rFonts w:ascii="Calibri" w:hAnsi="Calibri" w:cs="Calibri"/>
          <w:lang w:val="de-DE"/>
        </w:rPr>
        <w:t xml:space="preserve">Schüler ist am Ende der dreijährigen Berufsausbildung in der Lage </w:t>
      </w:r>
    </w:p>
    <w:p w:rsidRPr="00F57D4E" w:rsidR="00D13362" w:rsidP="00D13362" w:rsidRDefault="008E70FC" w14:paraId="794ADA0A" w14:textId="2A71D043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8E70FC" w:rsidP="00D13362" w:rsidRDefault="008E70FC" w14:paraId="5DD62C2C" w14:textId="254F7C83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8E70FC" w:rsidP="00D13362" w:rsidRDefault="008E70FC" w14:paraId="45B31D8C" w14:textId="50231C1F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D13362" w:rsidP="00D13362" w:rsidRDefault="00D13362" w14:paraId="479BA76C" w14:textId="77777777">
      <w:pPr>
        <w:pStyle w:val="Listenabsatz"/>
        <w:spacing w:line="276" w:lineRule="auto"/>
        <w:ind w:left="714"/>
        <w:rPr>
          <w:rFonts w:ascii="Calibri" w:hAnsi="Calibri" w:cs="Calibri"/>
          <w:lang w:val="de-DE"/>
        </w:rPr>
      </w:pPr>
    </w:p>
    <w:p w:rsidRPr="00F57D4E" w:rsidR="00D13362" w:rsidP="00D13362" w:rsidRDefault="000F29DB" w14:paraId="3972A264" w14:textId="7657DFF3">
      <w:pPr>
        <w:pStyle w:val="Listenabsatz"/>
        <w:spacing w:line="276" w:lineRule="auto"/>
        <w:ind w:left="0"/>
        <w:rPr>
          <w:rFonts w:ascii="Calibri" w:hAnsi="Calibri" w:cs="Calibri"/>
          <w:lang w:val="it-IT"/>
        </w:rPr>
      </w:pPr>
      <w:r w:rsidRPr="00F57D4E">
        <w:rPr>
          <w:rFonts w:ascii="Calibri" w:hAnsi="Calibri" w:cs="Calibri"/>
          <w:b/>
          <w:bCs/>
          <w:lang w:val="it-IT"/>
        </w:rPr>
        <w:t>Berufsspezifisch</w:t>
      </w:r>
      <w:r w:rsidRPr="00F57D4E" w:rsidR="00536E8E">
        <w:rPr>
          <w:rFonts w:ascii="Calibri" w:hAnsi="Calibri" w:cs="Calibri"/>
          <w:b/>
          <w:bCs/>
          <w:lang w:val="it-IT"/>
        </w:rPr>
        <w:t>er Bereich</w:t>
      </w:r>
      <w:r w:rsidRPr="00F57D4E" w:rsidR="00D13362">
        <w:rPr>
          <w:rFonts w:ascii="Calibri" w:hAnsi="Calibri" w:cs="Calibri"/>
          <w:lang w:val="it-IT"/>
        </w:rPr>
        <w:t>:</w:t>
      </w:r>
    </w:p>
    <w:p w:rsidRPr="00F57D4E" w:rsidR="00D13362" w:rsidP="00D13362" w:rsidRDefault="008E70FC" w14:paraId="5768A831" w14:textId="26CA35EF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..</w:t>
      </w:r>
      <w:r w:rsidRPr="00F57D4E" w:rsidR="00FB38A5">
        <w:rPr>
          <w:rFonts w:ascii="Calibri" w:hAnsi="Calibri" w:cs="Calibri"/>
          <w:lang w:val="de-DE"/>
        </w:rPr>
        <w:t>.</w:t>
      </w:r>
    </w:p>
    <w:p w:rsidRPr="00F57D4E" w:rsidR="008E70FC" w:rsidP="00D13362" w:rsidRDefault="008E70FC" w14:paraId="7C3FBE15" w14:textId="047B6494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8E70FC" w:rsidP="00D13362" w:rsidRDefault="008E70FC" w14:paraId="5CEBE80F" w14:textId="259F8E7A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D13362" w:rsidP="00D13362" w:rsidRDefault="00D13362" w14:paraId="65094BFF" w14:textId="77777777">
      <w:pPr>
        <w:pStyle w:val="Listenabsatz"/>
        <w:spacing w:line="276" w:lineRule="auto"/>
        <w:ind w:left="714"/>
        <w:rPr>
          <w:rFonts w:ascii="Calibri" w:hAnsi="Calibri" w:cs="Calibri"/>
          <w:lang w:val="de-DE"/>
        </w:rPr>
      </w:pPr>
    </w:p>
    <w:p w:rsidRPr="00F57D4E" w:rsidR="00D13362" w:rsidP="00D13362" w:rsidRDefault="00D13362" w14:paraId="30B55A91" w14:textId="77777777">
      <w:pPr>
        <w:pStyle w:val="Listenabsatz"/>
        <w:spacing w:line="276" w:lineRule="auto"/>
        <w:ind w:left="0"/>
        <w:rPr>
          <w:rFonts w:ascii="Calibri" w:hAnsi="Calibri" w:cs="Calibri"/>
          <w:b/>
          <w:bCs/>
          <w:lang w:val="it-IT"/>
        </w:rPr>
      </w:pPr>
      <w:r w:rsidRPr="00F57D4E">
        <w:rPr>
          <w:rFonts w:ascii="Calibri" w:hAnsi="Calibri" w:cs="Calibri"/>
          <w:b/>
          <w:bCs/>
          <w:lang w:val="it-IT"/>
        </w:rPr>
        <w:t>Kommunikation und sprachlich-expressiver Bereich</w:t>
      </w:r>
    </w:p>
    <w:p w:rsidRPr="00F57D4E" w:rsidR="00D13362" w:rsidP="00D13362" w:rsidRDefault="008E70FC" w14:paraId="4890C9E9" w14:textId="0B4ACF6A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..</w:t>
      </w:r>
      <w:r w:rsidRPr="00F57D4E" w:rsidR="00FB38A5">
        <w:rPr>
          <w:rFonts w:ascii="Calibri" w:hAnsi="Calibri" w:cs="Calibri"/>
          <w:lang w:val="de-DE"/>
        </w:rPr>
        <w:t>.</w:t>
      </w:r>
    </w:p>
    <w:p w:rsidRPr="00F57D4E" w:rsidR="008E70FC" w:rsidP="00D13362" w:rsidRDefault="008E70FC" w14:paraId="3EFF9DAA" w14:textId="1A346E6A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8E70FC" w:rsidP="00D13362" w:rsidRDefault="008E70FC" w14:paraId="117421C9" w14:textId="1D423018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D13362" w:rsidP="00D13362" w:rsidRDefault="00D13362" w14:paraId="759ECF1A" w14:textId="77777777">
      <w:pPr>
        <w:pStyle w:val="Listenabsatz"/>
        <w:spacing w:line="276" w:lineRule="auto"/>
        <w:ind w:left="0"/>
        <w:rPr>
          <w:rFonts w:ascii="Calibri" w:hAnsi="Calibri" w:cs="Calibri"/>
          <w:lang w:val="de-DE"/>
        </w:rPr>
      </w:pPr>
    </w:p>
    <w:p w:rsidRPr="00F57D4E" w:rsidR="00D13362" w:rsidP="00D13362" w:rsidRDefault="00D13362" w14:paraId="687C0204" w14:textId="77777777">
      <w:pPr>
        <w:pStyle w:val="Listenabsatz"/>
        <w:spacing w:line="276" w:lineRule="auto"/>
        <w:ind w:left="0"/>
        <w:rPr>
          <w:rFonts w:ascii="Calibri" w:hAnsi="Calibri" w:cs="Calibri"/>
          <w:b/>
          <w:bCs/>
          <w:lang w:val="it-IT"/>
        </w:rPr>
      </w:pPr>
      <w:r w:rsidRPr="00F57D4E">
        <w:rPr>
          <w:rFonts w:ascii="Calibri" w:hAnsi="Calibri" w:cs="Calibri"/>
          <w:b/>
          <w:bCs/>
          <w:lang w:val="it-IT"/>
        </w:rPr>
        <w:t>Mathematisch-naturwissenschaftlich-technologischer Bereich</w:t>
      </w:r>
    </w:p>
    <w:p w:rsidRPr="00F57D4E" w:rsidR="00D13362" w:rsidP="00D13362" w:rsidRDefault="008E70FC" w14:paraId="6027A475" w14:textId="177120B1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..</w:t>
      </w:r>
      <w:r w:rsidRPr="00F57D4E" w:rsidR="00D13362">
        <w:rPr>
          <w:rFonts w:ascii="Calibri" w:hAnsi="Calibri" w:cs="Calibri"/>
          <w:lang w:val="de-DE"/>
        </w:rPr>
        <w:t>.</w:t>
      </w:r>
    </w:p>
    <w:p w:rsidRPr="00F57D4E" w:rsidR="008E70FC" w:rsidP="00D13362" w:rsidRDefault="008E70FC" w14:paraId="1988BF7E" w14:textId="561BDB2E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8E70FC" w:rsidP="00D13362" w:rsidRDefault="008E70FC" w14:paraId="74A4E2A3" w14:textId="2CD6E60D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D13362" w:rsidP="00D13362" w:rsidRDefault="00D13362" w14:paraId="6BDD022E" w14:textId="77777777">
      <w:pPr>
        <w:pStyle w:val="Listenabsatz"/>
        <w:spacing w:line="276" w:lineRule="auto"/>
        <w:ind w:left="714"/>
        <w:rPr>
          <w:rFonts w:ascii="Calibri" w:hAnsi="Calibri" w:cs="Calibri"/>
          <w:lang w:val="de-DE"/>
        </w:rPr>
      </w:pPr>
    </w:p>
    <w:p w:rsidRPr="00F57D4E" w:rsidR="00D13362" w:rsidP="00D13362" w:rsidRDefault="00D13362" w14:paraId="18A98B36" w14:textId="77777777">
      <w:pPr>
        <w:pStyle w:val="Listenabsatz"/>
        <w:spacing w:line="276" w:lineRule="auto"/>
        <w:ind w:left="0"/>
        <w:rPr>
          <w:rFonts w:ascii="Calibri" w:hAnsi="Calibri" w:cs="Calibri"/>
          <w:b/>
          <w:bCs/>
          <w:lang w:val="it-IT"/>
        </w:rPr>
      </w:pPr>
      <w:r w:rsidRPr="00F57D4E">
        <w:rPr>
          <w:rFonts w:ascii="Calibri" w:hAnsi="Calibri" w:cs="Calibri"/>
          <w:b/>
          <w:bCs/>
          <w:lang w:val="it-IT"/>
        </w:rPr>
        <w:t>Geschichtlich-sozial-wirtschaftlicher Bereich</w:t>
      </w:r>
    </w:p>
    <w:p w:rsidRPr="00F57D4E" w:rsidR="00D13362" w:rsidP="00D13362" w:rsidRDefault="008E70FC" w14:paraId="4F152F3E" w14:textId="5C780232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...</w:t>
      </w:r>
      <w:r w:rsidRPr="00F57D4E" w:rsidR="00FB38A5">
        <w:rPr>
          <w:rFonts w:ascii="Calibri" w:hAnsi="Calibri" w:cs="Calibri"/>
          <w:lang w:val="de-DE"/>
        </w:rPr>
        <w:t>.</w:t>
      </w:r>
    </w:p>
    <w:p w:rsidRPr="00F57D4E" w:rsidR="008E70FC" w:rsidP="00D13362" w:rsidRDefault="008E70FC" w14:paraId="095EF0A3" w14:textId="79DE3F1C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8E70FC" w:rsidP="00D13362" w:rsidRDefault="008E70FC" w14:paraId="3FB5390F" w14:textId="162BCE36">
      <w:pPr>
        <w:pStyle w:val="Listenabsatz"/>
        <w:numPr>
          <w:ilvl w:val="0"/>
          <w:numId w:val="12"/>
        </w:numPr>
        <w:spacing w:line="276" w:lineRule="auto"/>
        <w:ind w:left="714" w:hanging="357"/>
        <w:rPr>
          <w:rFonts w:ascii="Calibri" w:hAnsi="Calibri" w:cs="Calibri"/>
          <w:lang w:val="de-DE"/>
        </w:rPr>
      </w:pPr>
      <w:r w:rsidRPr="00F57D4E">
        <w:rPr>
          <w:rFonts w:ascii="Calibri" w:hAnsi="Calibri" w:cs="Calibri"/>
          <w:lang w:val="de-DE"/>
        </w:rPr>
        <w:t>…</w:t>
      </w:r>
    </w:p>
    <w:p w:rsidRPr="00F57D4E" w:rsidR="00D13362" w:rsidP="00583E00" w:rsidRDefault="00D13362" w14:paraId="22031718" w14:textId="77777777">
      <w:pPr>
        <w:pStyle w:val="StandardWeb"/>
        <w:spacing w:line="318" w:lineRule="atLeast"/>
        <w:rPr>
          <w:rFonts w:ascii="Calibri" w:hAnsi="Calibri" w:cs="Calibri"/>
        </w:rPr>
      </w:pPr>
    </w:p>
    <w:p w:rsidRPr="00F57D4E" w:rsidR="00583E00" w:rsidP="00583E00" w:rsidRDefault="00583E00" w14:paraId="5BCB3041" w14:textId="77777777">
      <w:pPr>
        <w:pStyle w:val="StandardWeb"/>
        <w:spacing w:line="318" w:lineRule="atLeast"/>
        <w:rPr>
          <w:rFonts w:ascii="Calibri" w:hAnsi="Calibri" w:cs="Calibri"/>
          <w:bCs/>
          <w:sz w:val="20"/>
          <w:szCs w:val="20"/>
        </w:rPr>
      </w:pPr>
    </w:p>
    <w:p w:rsidRPr="00F57D4E" w:rsidR="00583E00" w:rsidP="00583E00" w:rsidRDefault="00583E00" w14:paraId="1D070A4D" w14:textId="77777777">
      <w:pPr>
        <w:pStyle w:val="StandardWeb"/>
        <w:spacing w:line="318" w:lineRule="atLeast"/>
        <w:rPr>
          <w:rFonts w:ascii="Calibri" w:hAnsi="Calibri" w:cs="Calibri"/>
          <w:bCs/>
          <w:sz w:val="20"/>
          <w:szCs w:val="20"/>
        </w:rPr>
      </w:pPr>
    </w:p>
    <w:p w:rsidRPr="00F57D4E" w:rsidR="00583E00" w:rsidP="00583E00" w:rsidRDefault="00583E00" w14:paraId="3222F9E6" w14:textId="77777777">
      <w:pPr>
        <w:pStyle w:val="StandardWeb"/>
        <w:spacing w:line="318" w:lineRule="atLeast"/>
        <w:rPr>
          <w:rFonts w:ascii="Calibri" w:hAnsi="Calibri" w:cs="Calibri"/>
          <w:bCs/>
          <w:sz w:val="20"/>
          <w:szCs w:val="20"/>
        </w:rPr>
      </w:pPr>
    </w:p>
    <w:p w:rsidRPr="00F57D4E" w:rsidR="00583E00" w:rsidP="00583E00" w:rsidRDefault="00583E00" w14:paraId="02D9C2CD" w14:textId="77777777">
      <w:pPr>
        <w:pStyle w:val="StandardWeb"/>
        <w:spacing w:line="278" w:lineRule="atLeast"/>
        <w:rPr>
          <w:rFonts w:ascii="Calibri" w:hAnsi="Calibri" w:cs="Calibri"/>
          <w:bCs/>
          <w:sz w:val="20"/>
          <w:szCs w:val="20"/>
        </w:rPr>
      </w:pPr>
    </w:p>
    <w:p w:rsidRPr="00F57D4E" w:rsidR="00583E00" w:rsidP="00583E00" w:rsidRDefault="00583E00" w14:paraId="7712E891" w14:textId="77777777">
      <w:pPr>
        <w:pStyle w:val="StandardWeb"/>
        <w:spacing w:line="278" w:lineRule="atLeast"/>
        <w:rPr>
          <w:rFonts w:ascii="Calibri" w:hAnsi="Calibri" w:cs="Calibri"/>
          <w:bCs/>
          <w:sz w:val="20"/>
          <w:szCs w:val="20"/>
        </w:rPr>
      </w:pPr>
    </w:p>
    <w:p w:rsidRPr="00F57D4E" w:rsidR="00583E00" w:rsidP="00583E00" w:rsidRDefault="00583E00" w14:paraId="2B71086D" w14:textId="77777777">
      <w:pPr>
        <w:pStyle w:val="StandardWeb"/>
        <w:spacing w:line="278" w:lineRule="atLeast"/>
        <w:rPr>
          <w:rFonts w:ascii="Calibri" w:hAnsi="Calibri" w:cs="Calibri"/>
          <w:bCs/>
          <w:sz w:val="20"/>
          <w:szCs w:val="20"/>
        </w:rPr>
      </w:pPr>
    </w:p>
    <w:p w:rsidRPr="00F57D4E" w:rsidR="00583E00" w:rsidP="00583E00" w:rsidRDefault="00583E00" w14:paraId="4F5C00BD" w14:textId="77777777">
      <w:pPr>
        <w:rPr>
          <w:rFonts w:ascii="Calibri" w:hAnsi="Calibri" w:cs="Calibri"/>
          <w:bCs/>
          <w:lang w:val="de-DE"/>
        </w:rPr>
      </w:pPr>
      <w:r w:rsidRPr="00F57D4E">
        <w:rPr>
          <w:rFonts w:ascii="Calibri" w:hAnsi="Calibri" w:cs="Calibri"/>
          <w:bCs/>
          <w:lang w:val="de-DE"/>
        </w:rPr>
        <w:br w:type="page"/>
      </w:r>
    </w:p>
    <w:p w:rsidRPr="00F57D4E" w:rsidR="003C6D8A" w:rsidP="007515F2" w:rsidRDefault="003C6D8A" w14:paraId="17953D70" w14:textId="77777777">
      <w:pPr>
        <w:pStyle w:val="StandardWeb"/>
        <w:numPr>
          <w:ilvl w:val="0"/>
          <w:numId w:val="7"/>
        </w:numPr>
        <w:spacing w:before="100" w:beforeAutospacing="1" w:line="360" w:lineRule="auto"/>
        <w:rPr>
          <w:rFonts w:ascii="Calibri" w:hAnsi="Calibri" w:cs="Calibri"/>
          <w:b/>
          <w:bCs/>
        </w:rPr>
      </w:pPr>
      <w:bookmarkStart w:name="_Hlk507054561" w:id="3"/>
      <w:bookmarkStart w:name="_Hlk507063063" w:id="4"/>
      <w:bookmarkStart w:name="_Hlk507055375" w:id="5"/>
      <w:r w:rsidRPr="00F57D4E">
        <w:rPr>
          <w:rFonts w:ascii="Calibri" w:hAnsi="Calibri" w:cs="Calibri"/>
          <w:b/>
          <w:bCs/>
        </w:rPr>
        <w:t>FESTSTELLUNG DER KOMPETENZEN FÜR EINE ARBEITSEINGLIEDERUNG</w:t>
      </w:r>
    </w:p>
    <w:p w:rsidRPr="00F57D4E" w:rsidR="003C6D8A" w:rsidP="003C6D8A" w:rsidRDefault="003C6D8A" w14:paraId="53629EF1" w14:textId="77777777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szCs w:val="24"/>
          <w:lang w:val="de-DE"/>
        </w:rPr>
      </w:pPr>
      <w:bookmarkStart w:name="Text2160" w:id="6"/>
      <w:bookmarkEnd w:id="3"/>
      <w:bookmarkEnd w:id="6"/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Pr="0042346C" w:rsidR="003C6D8A" w:rsidTr="003C6D8A" w14:paraId="6DB9E7EC" w14:textId="77777777">
        <w:tc>
          <w:tcPr>
            <w:tcW w:w="9212" w:type="dxa"/>
            <w:gridSpan w:val="2"/>
            <w:hideMark/>
          </w:tcPr>
          <w:p w:rsidRPr="00F57D4E" w:rsidR="003C6D8A" w:rsidRDefault="003C6D8A" w14:paraId="097878AB" w14:textId="77777777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  <w:lang w:val="de-DE"/>
              </w:rPr>
              <w:t>Lesen Sie die Aussagen durch und kreuzen Sie das Zutreffende an:</w:t>
            </w:r>
          </w:p>
        </w:tc>
      </w:tr>
      <w:tr w:rsidRPr="00F57D4E" w:rsidR="003C6D8A" w:rsidTr="003C6D8A" w14:paraId="7460E385" w14:textId="77777777">
        <w:tc>
          <w:tcPr>
            <w:tcW w:w="4606" w:type="dxa"/>
            <w:hideMark/>
          </w:tcPr>
          <w:p w:rsidRPr="00F57D4E" w:rsidR="003C6D8A" w:rsidRDefault="003C6D8A" w14:paraId="10034498" w14:textId="77777777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1</w:t>
            </w:r>
            <w:r w:rsidRPr="00F57D4E">
              <w:rPr>
                <w:rFonts w:ascii="Calibri" w:hAnsi="Calibri" w:cs="Calibri"/>
                <w:b/>
                <w:bCs/>
                <w:szCs w:val="24"/>
              </w:rPr>
              <w:tab/>
            </w:r>
            <w:r w:rsidRPr="00F57D4E">
              <w:rPr>
                <w:rFonts w:ascii="Calibri" w:hAnsi="Calibri" w:cs="Calibri"/>
                <w:b/>
                <w:bCs/>
                <w:szCs w:val="24"/>
              </w:rPr>
              <w:t>trifft zu</w:t>
            </w:r>
          </w:p>
        </w:tc>
        <w:tc>
          <w:tcPr>
            <w:tcW w:w="4606" w:type="dxa"/>
            <w:hideMark/>
          </w:tcPr>
          <w:p w:rsidRPr="00F57D4E" w:rsidR="003C6D8A" w:rsidRDefault="003C6D8A" w14:paraId="686B386F" w14:textId="77777777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2</w:t>
            </w:r>
            <w:r w:rsidRPr="00F57D4E">
              <w:rPr>
                <w:rFonts w:ascii="Calibri" w:hAnsi="Calibri" w:cs="Calibri"/>
                <w:b/>
                <w:bCs/>
                <w:szCs w:val="24"/>
              </w:rPr>
              <w:tab/>
            </w:r>
            <w:r w:rsidRPr="00F57D4E">
              <w:rPr>
                <w:rFonts w:ascii="Calibri" w:hAnsi="Calibri" w:cs="Calibri"/>
                <w:b/>
                <w:bCs/>
                <w:szCs w:val="24"/>
              </w:rPr>
              <w:t>trifft eher zu</w:t>
            </w:r>
          </w:p>
        </w:tc>
      </w:tr>
      <w:tr w:rsidRPr="00F57D4E" w:rsidR="003C6D8A" w:rsidTr="003C6D8A" w14:paraId="3C8F49DC" w14:textId="77777777">
        <w:tc>
          <w:tcPr>
            <w:tcW w:w="4606" w:type="dxa"/>
            <w:hideMark/>
          </w:tcPr>
          <w:p w:rsidRPr="00F57D4E" w:rsidR="003C6D8A" w:rsidRDefault="003C6D8A" w14:paraId="4405666B" w14:textId="77777777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 xml:space="preserve">3 </w:t>
            </w:r>
            <w:r w:rsidRPr="00F57D4E">
              <w:rPr>
                <w:rFonts w:ascii="Calibri" w:hAnsi="Calibri" w:cs="Calibri"/>
                <w:b/>
                <w:bCs/>
                <w:szCs w:val="24"/>
              </w:rPr>
              <w:tab/>
            </w:r>
            <w:r w:rsidRPr="00F57D4E">
              <w:rPr>
                <w:rFonts w:ascii="Calibri" w:hAnsi="Calibri" w:cs="Calibri"/>
                <w:b/>
                <w:bCs/>
                <w:szCs w:val="24"/>
              </w:rPr>
              <w:t>trifft eher nicht zu</w:t>
            </w:r>
          </w:p>
        </w:tc>
        <w:tc>
          <w:tcPr>
            <w:tcW w:w="4606" w:type="dxa"/>
            <w:hideMark/>
          </w:tcPr>
          <w:p w:rsidRPr="00F57D4E" w:rsidR="003C6D8A" w:rsidRDefault="003C6D8A" w14:paraId="1E36EF83" w14:textId="57D93BBE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4</w:t>
            </w:r>
            <w:r w:rsidRPr="00F57D4E">
              <w:rPr>
                <w:rFonts w:ascii="Calibri" w:hAnsi="Calibri" w:cs="Calibri"/>
                <w:b/>
                <w:bCs/>
                <w:szCs w:val="24"/>
              </w:rPr>
              <w:tab/>
            </w:r>
            <w:r w:rsidRPr="00F57D4E">
              <w:rPr>
                <w:rFonts w:ascii="Calibri" w:hAnsi="Calibri" w:cs="Calibri"/>
                <w:b/>
                <w:bCs/>
                <w:szCs w:val="24"/>
              </w:rPr>
              <w:t>trifft nicht zu</w:t>
            </w:r>
            <w:r w:rsidRPr="00F57D4E" w:rsidR="00E6544E">
              <w:rPr>
                <w:rFonts w:ascii="Calibri" w:hAnsi="Calibri" w:cs="Calibri"/>
                <w:b/>
                <w:bCs/>
                <w:szCs w:val="24"/>
              </w:rPr>
              <w:t xml:space="preserve"> </w:t>
            </w:r>
          </w:p>
        </w:tc>
      </w:tr>
      <w:tr w:rsidRPr="00F57D4E" w:rsidR="00E6544E" w:rsidTr="003C6D8A" w14:paraId="70AA7128" w14:textId="77777777">
        <w:tc>
          <w:tcPr>
            <w:tcW w:w="4606" w:type="dxa"/>
          </w:tcPr>
          <w:p w:rsidRPr="00F57D4E" w:rsidR="00E6544E" w:rsidRDefault="00E6544E" w14:paraId="522F09E4" w14:textId="2BCF4668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b/>
                <w:bCs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(</w:t>
            </w:r>
            <w:r w:rsidRPr="00F57D4E" w:rsidR="001770F3">
              <w:rPr>
                <w:rFonts w:ascii="Calibri" w:hAnsi="Calibri" w:cs="Calibri"/>
                <w:b/>
                <w:bCs/>
                <w:i/>
                <w:iCs/>
                <w:szCs w:val="24"/>
              </w:rPr>
              <w:t>Genaueres gerne ergänzen</w:t>
            </w:r>
            <w:r w:rsidRPr="00F57D4E">
              <w:rPr>
                <w:rFonts w:ascii="Calibri" w:hAnsi="Calibri" w:cs="Calibri"/>
                <w:b/>
                <w:bCs/>
                <w:szCs w:val="24"/>
              </w:rPr>
              <w:t>)</w:t>
            </w:r>
          </w:p>
        </w:tc>
        <w:tc>
          <w:tcPr>
            <w:tcW w:w="4606" w:type="dxa"/>
          </w:tcPr>
          <w:p w:rsidRPr="00F57D4E" w:rsidR="00E6544E" w:rsidRDefault="00E6544E" w14:paraId="719B5F78" w14:textId="77777777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</w:tbl>
    <w:p w:rsidRPr="00F57D4E" w:rsidR="003C6D8A" w:rsidP="003C6D8A" w:rsidRDefault="003C6D8A" w14:paraId="60114B85" w14:textId="77777777">
      <w:pPr>
        <w:autoSpaceDE w:val="0"/>
        <w:autoSpaceDN w:val="0"/>
        <w:adjustRightInd w:val="0"/>
        <w:rPr>
          <w:rFonts w:ascii="Calibri" w:hAnsi="Calibri" w:cs="Calibri"/>
          <w:b/>
          <w:bCs/>
          <w:sz w:val="16"/>
          <w:szCs w:val="16"/>
        </w:rPr>
      </w:pPr>
    </w:p>
    <w:tbl>
      <w:tblPr>
        <w:tblStyle w:val="Tabellenraster"/>
        <w:tblW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567"/>
        <w:gridCol w:w="567"/>
        <w:gridCol w:w="567"/>
        <w:gridCol w:w="568"/>
      </w:tblGrid>
      <w:tr w:rsidRPr="00F57D4E" w:rsidR="003C6D8A" w:rsidTr="003C6D8A" w14:paraId="2B52303C" w14:textId="77777777">
        <w:tc>
          <w:tcPr>
            <w:tcW w:w="7338" w:type="dxa"/>
          </w:tcPr>
          <w:p w:rsidRPr="00F57D4E" w:rsidR="003C6D8A" w:rsidRDefault="00EE6BA8" w14:paraId="7DBA9760" w14:textId="2E91D4CB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K</w:t>
            </w:r>
            <w:r w:rsidRPr="00F57D4E" w:rsidR="003C6D8A">
              <w:rPr>
                <w:rFonts w:ascii="Calibri" w:hAnsi="Calibri" w:cs="Calibri"/>
                <w:b/>
                <w:bCs/>
                <w:szCs w:val="24"/>
              </w:rPr>
              <w:t>ognitive Kompetenzen</w:t>
            </w:r>
          </w:p>
        </w:tc>
        <w:tc>
          <w:tcPr>
            <w:tcW w:w="567" w:type="dxa"/>
            <w:hideMark/>
          </w:tcPr>
          <w:p w:rsidRPr="00F57D4E" w:rsidR="003C6D8A" w:rsidRDefault="003C6D8A" w14:paraId="7A4E46F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1</w:t>
            </w:r>
          </w:p>
        </w:tc>
        <w:tc>
          <w:tcPr>
            <w:tcW w:w="567" w:type="dxa"/>
            <w:hideMark/>
          </w:tcPr>
          <w:p w:rsidRPr="00F57D4E" w:rsidR="003C6D8A" w:rsidRDefault="003C6D8A" w14:paraId="280667B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2</w:t>
            </w:r>
          </w:p>
        </w:tc>
        <w:tc>
          <w:tcPr>
            <w:tcW w:w="567" w:type="dxa"/>
            <w:hideMark/>
          </w:tcPr>
          <w:p w:rsidRPr="00F57D4E" w:rsidR="003C6D8A" w:rsidRDefault="003C6D8A" w14:paraId="18C5076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3</w:t>
            </w:r>
          </w:p>
        </w:tc>
        <w:tc>
          <w:tcPr>
            <w:tcW w:w="568" w:type="dxa"/>
            <w:hideMark/>
          </w:tcPr>
          <w:p w:rsidRPr="00F57D4E" w:rsidR="003C6D8A" w:rsidRDefault="003C6D8A" w14:paraId="59B90DC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4</w:t>
            </w:r>
          </w:p>
        </w:tc>
      </w:tr>
      <w:tr w:rsidRPr="00F57D4E" w:rsidR="003C6D8A" w:rsidTr="003C6D8A" w14:paraId="0C7A9B86" w14:textId="77777777">
        <w:tc>
          <w:tcPr>
            <w:tcW w:w="7338" w:type="dxa"/>
            <w:hideMark/>
          </w:tcPr>
          <w:p w:rsidRPr="00F57D4E" w:rsidR="003C6D8A" w:rsidRDefault="003C6D8A" w14:paraId="0B113655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</w:rPr>
              <w:t>a) Auffassung</w:t>
            </w:r>
          </w:p>
        </w:tc>
        <w:tc>
          <w:tcPr>
            <w:tcW w:w="567" w:type="dxa"/>
          </w:tcPr>
          <w:p w:rsidRPr="00F57D4E" w:rsidR="003C6D8A" w:rsidRDefault="003C6D8A" w14:paraId="2E5E07C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Pr="00F57D4E" w:rsidR="003C6D8A" w:rsidRDefault="003C6D8A" w14:paraId="685C961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Pr="00F57D4E" w:rsidR="003C6D8A" w:rsidRDefault="003C6D8A" w14:paraId="42F79AF2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8" w:type="dxa"/>
          </w:tcPr>
          <w:p w:rsidRPr="00F57D4E" w:rsidR="003C6D8A" w:rsidRDefault="003C6D8A" w14:paraId="30000989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Pr="00F57D4E" w:rsidR="003C6D8A" w:rsidTr="003C6D8A" w14:paraId="4238F69F" w14:textId="77777777">
        <w:tc>
          <w:tcPr>
            <w:tcW w:w="7338" w:type="dxa"/>
            <w:hideMark/>
          </w:tcPr>
          <w:p w:rsidRPr="00F57D4E" w:rsidR="003C6D8A" w:rsidRDefault="005F6285" w14:paraId="56AD137C" w14:textId="52E06883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>Die/</w:t>
            </w:r>
            <w:r w:rsidRPr="00F57D4E" w:rsidR="00477BF1">
              <w:rPr>
                <w:rFonts w:ascii="Calibri" w:hAnsi="Calibri" w:cs="Calibri"/>
                <w:lang w:val="de-DE"/>
              </w:rPr>
              <w:t>Der</w:t>
            </w:r>
            <w:r w:rsidRPr="00F57D4E" w:rsidR="003C6D8A">
              <w:rPr>
                <w:rFonts w:ascii="Calibri" w:hAnsi="Calibri" w:cs="Calibri"/>
                <w:lang w:val="de-DE"/>
              </w:rPr>
              <w:t xml:space="preserve"> Jugendliche ist imstande, eine einfache schriftliche Arbeitsanweisung umzusetzen.</w:t>
            </w:r>
          </w:p>
        </w:tc>
        <w:tc>
          <w:tcPr>
            <w:tcW w:w="567" w:type="dxa"/>
            <w:hideMark/>
          </w:tcPr>
          <w:p w:rsidRPr="00F57D4E" w:rsidR="003C6D8A" w:rsidRDefault="005F6285" w14:paraId="48D1518A" w14:textId="4FE8547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2131FEA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1602957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7C2C154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07D88063" w14:textId="77777777">
        <w:tc>
          <w:tcPr>
            <w:tcW w:w="7338" w:type="dxa"/>
            <w:hideMark/>
          </w:tcPr>
          <w:p w:rsidRPr="00F57D4E" w:rsidR="003C6D8A" w:rsidP="00EE6BA8" w:rsidRDefault="005F6285" w14:paraId="1E5A03A9" w14:textId="55A9F200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EE6BA8">
              <w:rPr>
                <w:rFonts w:ascii="Calibri" w:hAnsi="Calibri" w:cs="Calibri"/>
                <w:lang w:val="de-DE"/>
              </w:rPr>
              <w:t>Jugendliche ist imstande, eine einfache Arbeitsanweisung umzusetzen</w:t>
            </w:r>
            <w:r w:rsidRPr="00F57D4E" w:rsidR="003C6D8A">
              <w:rPr>
                <w:rFonts w:ascii="Calibri" w:hAnsi="Calibri" w:cs="Calibri"/>
                <w:lang w:val="de-DE"/>
              </w:rPr>
              <w:t>.</w:t>
            </w:r>
          </w:p>
        </w:tc>
        <w:tc>
          <w:tcPr>
            <w:tcW w:w="567" w:type="dxa"/>
            <w:hideMark/>
          </w:tcPr>
          <w:p w:rsidRPr="00F57D4E" w:rsidR="003C6D8A" w:rsidRDefault="005F6285" w14:paraId="7E4B3252" w14:textId="024464C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25D6826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3154903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142C702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025408C8" w14:textId="77777777">
        <w:tc>
          <w:tcPr>
            <w:tcW w:w="7338" w:type="dxa"/>
            <w:hideMark/>
          </w:tcPr>
          <w:p w:rsidRPr="00F57D4E" w:rsidR="003C6D8A" w:rsidRDefault="003C6D8A" w14:paraId="17C20A1E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>Es reicht, mündliche Arbeitsanweisungen einmal zu erklären.</w:t>
            </w:r>
          </w:p>
        </w:tc>
        <w:tc>
          <w:tcPr>
            <w:tcW w:w="567" w:type="dxa"/>
            <w:hideMark/>
          </w:tcPr>
          <w:p w:rsidRPr="00F57D4E" w:rsidR="003C6D8A" w:rsidRDefault="003C6D8A" w14:paraId="0A0AE490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5EEF1C9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162984A3" w14:textId="0B73B52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51D20D46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0382CDCB" w14:textId="77777777">
        <w:tc>
          <w:tcPr>
            <w:tcW w:w="7338" w:type="dxa"/>
            <w:hideMark/>
          </w:tcPr>
          <w:p w:rsidRPr="00F57D4E" w:rsidR="003C6D8A" w:rsidRDefault="003C6D8A" w14:paraId="6CE185AB" w14:textId="4662AD0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</w:rPr>
            </w:pPr>
            <w:r w:rsidRPr="00F57D4E">
              <w:rPr>
                <w:rFonts w:ascii="Calibri" w:hAnsi="Calibri" w:cs="Calibri"/>
                <w:b/>
              </w:rPr>
              <w:t xml:space="preserve">b) </w:t>
            </w:r>
            <w:r w:rsidRPr="00F57D4E">
              <w:rPr>
                <w:rFonts w:ascii="Calibri" w:hAnsi="Calibri" w:cs="Calibri"/>
                <w:b/>
                <w:bCs/>
              </w:rPr>
              <w:t>Konzentration</w:t>
            </w:r>
            <w:r w:rsidRPr="00F57D4E" w:rsidR="007C49CE">
              <w:rPr>
                <w:rFonts w:ascii="Calibri" w:hAnsi="Calibri" w:cs="Calibri"/>
                <w:b/>
                <w:bCs/>
              </w:rPr>
              <w:t>/Aufmerksamkeit</w:t>
            </w:r>
          </w:p>
        </w:tc>
        <w:tc>
          <w:tcPr>
            <w:tcW w:w="567" w:type="dxa"/>
          </w:tcPr>
          <w:p w:rsidRPr="00F57D4E" w:rsidR="003C6D8A" w:rsidRDefault="003C6D8A" w14:paraId="22D1E6FD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Pr="00F57D4E" w:rsidR="003C6D8A" w:rsidRDefault="003C6D8A" w14:paraId="699737AC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Pr="00F57D4E" w:rsidR="003C6D8A" w:rsidRDefault="003C6D8A" w14:paraId="693FB16D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8" w:type="dxa"/>
          </w:tcPr>
          <w:p w:rsidRPr="00F57D4E" w:rsidR="003C6D8A" w:rsidRDefault="003C6D8A" w14:paraId="4B868AAC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Pr="00F57D4E" w:rsidR="003C6D8A" w:rsidTr="003C6D8A" w14:paraId="6A0149FB" w14:textId="77777777">
        <w:tc>
          <w:tcPr>
            <w:tcW w:w="7338" w:type="dxa"/>
            <w:hideMark/>
          </w:tcPr>
          <w:p w:rsidRPr="00F57D4E" w:rsidR="003C6D8A" w:rsidRDefault="005F6285" w14:paraId="4C1D8809" w14:textId="5A7F1BCB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b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sich über längere Zeit einer Tätigkeit konzentriert zuwenden.</w:t>
            </w:r>
          </w:p>
        </w:tc>
        <w:tc>
          <w:tcPr>
            <w:tcW w:w="567" w:type="dxa"/>
            <w:hideMark/>
          </w:tcPr>
          <w:p w:rsidRPr="00F57D4E" w:rsidR="003C6D8A" w:rsidRDefault="003C6D8A" w14:paraId="23F8B05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1690CE3F" w14:textId="312AE72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4C4510EA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10A6CC8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0B39E210" w14:textId="77777777">
        <w:tc>
          <w:tcPr>
            <w:tcW w:w="7338" w:type="dxa"/>
            <w:hideMark/>
          </w:tcPr>
          <w:p w:rsidRPr="00F57D4E" w:rsidR="003C6D8A" w:rsidRDefault="005F6285" w14:paraId="4E801473" w14:textId="70672991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lässt sich leicht ablenken.</w:t>
            </w:r>
          </w:p>
        </w:tc>
        <w:tc>
          <w:tcPr>
            <w:tcW w:w="567" w:type="dxa"/>
            <w:hideMark/>
          </w:tcPr>
          <w:p w:rsidRPr="00F57D4E" w:rsidR="003C6D8A" w:rsidRDefault="003C6D8A" w14:paraId="229D59B2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0986B3F2" w14:textId="268AC675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0FB1F9D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39C9BBE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3A415FA6" w14:textId="77777777">
        <w:tc>
          <w:tcPr>
            <w:tcW w:w="7338" w:type="dxa"/>
            <w:hideMark/>
          </w:tcPr>
          <w:p w:rsidRPr="00F57D4E" w:rsidR="003C6D8A" w:rsidRDefault="003C6D8A" w14:paraId="46A2372F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</w:rPr>
            </w:pPr>
            <w:r w:rsidRPr="00F57D4E">
              <w:rPr>
                <w:rFonts w:ascii="Calibri" w:hAnsi="Calibri" w:cs="Calibri"/>
                <w:b/>
                <w:bCs/>
              </w:rPr>
              <w:t>c) Lernen / Merken</w:t>
            </w:r>
          </w:p>
        </w:tc>
        <w:tc>
          <w:tcPr>
            <w:tcW w:w="567" w:type="dxa"/>
          </w:tcPr>
          <w:p w:rsidRPr="00F57D4E" w:rsidR="003C6D8A" w:rsidRDefault="003C6D8A" w14:paraId="582BE8D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Pr="00F57D4E" w:rsidR="003C6D8A" w:rsidRDefault="003C6D8A" w14:paraId="278FF64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Pr="00F57D4E" w:rsidR="003C6D8A" w:rsidRDefault="003C6D8A" w14:paraId="58E85697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8" w:type="dxa"/>
          </w:tcPr>
          <w:p w:rsidRPr="00F57D4E" w:rsidR="003C6D8A" w:rsidRDefault="003C6D8A" w14:paraId="644EB34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Pr="00F57D4E" w:rsidR="003C6D8A" w:rsidTr="003C6D8A" w14:paraId="4AB73505" w14:textId="77777777">
        <w:tc>
          <w:tcPr>
            <w:tcW w:w="7338" w:type="dxa"/>
          </w:tcPr>
          <w:p w:rsidRPr="00F57D4E" w:rsidR="003C6D8A" w:rsidRDefault="005F6285" w14:paraId="78FF3280" w14:textId="1CDACCE0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sich einfache Arbeitsanweisungen merken.</w:t>
            </w:r>
          </w:p>
          <w:p w:rsidRPr="00F57D4E" w:rsidR="003C6D8A" w:rsidRDefault="003C6D8A" w14:paraId="7141587A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sz w:val="4"/>
                <w:szCs w:val="4"/>
                <w:lang w:val="de-DE"/>
              </w:rPr>
            </w:pPr>
          </w:p>
        </w:tc>
        <w:tc>
          <w:tcPr>
            <w:tcW w:w="567" w:type="dxa"/>
            <w:hideMark/>
          </w:tcPr>
          <w:p w:rsidRPr="00F57D4E" w:rsidR="003C6D8A" w:rsidRDefault="005F6285" w14:paraId="72EC2373" w14:textId="43C2422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6818D89A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1C3A867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0C44E94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300B0FE4" w14:textId="77777777">
        <w:tc>
          <w:tcPr>
            <w:tcW w:w="7338" w:type="dxa"/>
            <w:hideMark/>
          </w:tcPr>
          <w:p w:rsidRPr="00F57D4E" w:rsidR="003C6D8A" w:rsidRDefault="005F6285" w14:paraId="7179D8EE" w14:textId="3D3280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sich mehrere Dinge gleichzeitig merken.</w:t>
            </w:r>
          </w:p>
        </w:tc>
        <w:tc>
          <w:tcPr>
            <w:tcW w:w="567" w:type="dxa"/>
            <w:hideMark/>
          </w:tcPr>
          <w:p w:rsidRPr="00F57D4E" w:rsidR="003C6D8A" w:rsidRDefault="003C6D8A" w14:paraId="6A8413AD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67F3BF5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0D016C18" w14:textId="502F405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0A9C7A4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186B23D0" w14:textId="77777777">
        <w:tc>
          <w:tcPr>
            <w:tcW w:w="7338" w:type="dxa"/>
            <w:hideMark/>
          </w:tcPr>
          <w:p w:rsidRPr="00F57D4E" w:rsidR="003C6D8A" w:rsidRDefault="003C6D8A" w14:paraId="336D7678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</w:rPr>
            </w:pPr>
            <w:r w:rsidRPr="00F57D4E">
              <w:rPr>
                <w:rFonts w:ascii="Calibri" w:hAnsi="Calibri" w:cs="Calibri"/>
                <w:b/>
                <w:bCs/>
              </w:rPr>
              <w:t>d) Problemlösung und Flexibilität</w:t>
            </w:r>
          </w:p>
        </w:tc>
        <w:tc>
          <w:tcPr>
            <w:tcW w:w="567" w:type="dxa"/>
          </w:tcPr>
          <w:p w:rsidRPr="00F57D4E" w:rsidR="003C6D8A" w:rsidRDefault="003C6D8A" w14:paraId="0966AED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Pr="00F57D4E" w:rsidR="003C6D8A" w:rsidRDefault="003C6D8A" w14:paraId="434F22E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Pr="00F57D4E" w:rsidR="003C6D8A" w:rsidRDefault="003C6D8A" w14:paraId="4DFA26B2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8" w:type="dxa"/>
          </w:tcPr>
          <w:p w:rsidRPr="00F57D4E" w:rsidR="003C6D8A" w:rsidRDefault="003C6D8A" w14:paraId="10AB5867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Pr="00F57D4E" w:rsidR="003C6D8A" w:rsidTr="003C6D8A" w14:paraId="3FC6CABB" w14:textId="77777777">
        <w:tc>
          <w:tcPr>
            <w:tcW w:w="7338" w:type="dxa"/>
            <w:hideMark/>
          </w:tcPr>
          <w:p w:rsidRPr="00F57D4E" w:rsidR="003C6D8A" w:rsidRDefault="005F6285" w14:paraId="6149A579" w14:textId="3FCD9AC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wird selbst aktiv, um auftretende Probleme zu lösen.</w:t>
            </w:r>
          </w:p>
        </w:tc>
        <w:tc>
          <w:tcPr>
            <w:tcW w:w="567" w:type="dxa"/>
            <w:hideMark/>
          </w:tcPr>
          <w:p w:rsidRPr="00F57D4E" w:rsidR="003C6D8A" w:rsidRDefault="003C6D8A" w14:paraId="615DF4A9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6C7FF23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037B8392" w14:textId="0D994F7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34732107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0B3DEA14" w14:textId="77777777">
        <w:tc>
          <w:tcPr>
            <w:tcW w:w="7338" w:type="dxa"/>
            <w:hideMark/>
          </w:tcPr>
          <w:p w:rsidRPr="00F57D4E" w:rsidR="003C6D8A" w:rsidP="00EE6BA8" w:rsidRDefault="005F6285" w14:paraId="485C42D2" w14:textId="290F2E2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holt sich Hilfe bei auftretenden Problemen.</w:t>
            </w:r>
          </w:p>
        </w:tc>
        <w:tc>
          <w:tcPr>
            <w:tcW w:w="567" w:type="dxa"/>
            <w:hideMark/>
          </w:tcPr>
          <w:p w:rsidRPr="00F57D4E" w:rsidR="003C6D8A" w:rsidRDefault="003C6D8A" w14:paraId="167C58C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3B6729C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7FBB974D" w14:textId="5444747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5AA8728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38773970" w14:textId="77777777">
        <w:tc>
          <w:tcPr>
            <w:tcW w:w="7338" w:type="dxa"/>
            <w:hideMark/>
          </w:tcPr>
          <w:p w:rsidRPr="00F57D4E" w:rsidR="003C6D8A" w:rsidP="00EE6BA8" w:rsidRDefault="005F6285" w14:paraId="6149B69D" w14:textId="0C2D823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sich auf wechselnde Arbeitsaufgaben einstellen.</w:t>
            </w:r>
          </w:p>
        </w:tc>
        <w:tc>
          <w:tcPr>
            <w:tcW w:w="567" w:type="dxa"/>
            <w:hideMark/>
          </w:tcPr>
          <w:p w:rsidRPr="00F57D4E" w:rsidR="003C6D8A" w:rsidRDefault="003C6D8A" w14:paraId="63EF8B76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77C6135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04E00862" w14:textId="3A7C158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21AE581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Pr="00F57D4E" w:rsidR="003C6D8A" w:rsidP="003C6D8A" w:rsidRDefault="003C6D8A" w14:paraId="3896D646" w14:textId="77777777">
      <w:pPr>
        <w:autoSpaceDE w:val="0"/>
        <w:autoSpaceDN w:val="0"/>
        <w:adjustRightInd w:val="0"/>
        <w:rPr>
          <w:rFonts w:ascii="Calibri" w:hAnsi="Calibri" w:cs="Calibri"/>
          <w:b/>
          <w:bCs/>
          <w:sz w:val="16"/>
          <w:szCs w:val="16"/>
        </w:rPr>
      </w:pPr>
    </w:p>
    <w:tbl>
      <w:tblPr>
        <w:tblStyle w:val="Tabellenraster"/>
        <w:tblW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331"/>
        <w:gridCol w:w="567"/>
        <w:gridCol w:w="567"/>
        <w:gridCol w:w="567"/>
        <w:gridCol w:w="568"/>
      </w:tblGrid>
      <w:tr w:rsidRPr="00F57D4E" w:rsidR="003C6D8A" w:rsidTr="003C6D8A" w14:paraId="232A911C" w14:textId="77777777">
        <w:tc>
          <w:tcPr>
            <w:tcW w:w="7331" w:type="dxa"/>
          </w:tcPr>
          <w:p w:rsidRPr="00F57D4E" w:rsidR="003C6D8A" w:rsidRDefault="003C6D8A" w14:paraId="5BF3A03D" w14:textId="6A7B69BF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Soziale und kommunikative Kompetenz</w:t>
            </w:r>
          </w:p>
        </w:tc>
        <w:tc>
          <w:tcPr>
            <w:tcW w:w="567" w:type="dxa"/>
            <w:hideMark/>
          </w:tcPr>
          <w:p w:rsidRPr="00F57D4E" w:rsidR="003C6D8A" w:rsidRDefault="003C6D8A" w14:paraId="2C573813" w14:textId="4CB3199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Pr="00F57D4E" w:rsidR="003C6D8A" w:rsidRDefault="003C6D8A" w14:paraId="290F0AAB" w14:textId="164769D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Pr="00F57D4E" w:rsidR="003C6D8A" w:rsidRDefault="003C6D8A" w14:paraId="41190CD3" w14:textId="765782F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8" w:type="dxa"/>
            <w:hideMark/>
          </w:tcPr>
          <w:p w:rsidRPr="00F57D4E" w:rsidR="003C6D8A" w:rsidRDefault="003C6D8A" w14:paraId="790DD829" w14:textId="47828C9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Pr="00F57D4E" w:rsidR="003C6D8A" w:rsidTr="003C6D8A" w14:paraId="200BD9E2" w14:textId="77777777">
        <w:tc>
          <w:tcPr>
            <w:tcW w:w="7331" w:type="dxa"/>
            <w:hideMark/>
          </w:tcPr>
          <w:p w:rsidRPr="00F57D4E" w:rsidR="003C6D8A" w:rsidP="00EE6BA8" w:rsidRDefault="005F6285" w14:paraId="330DAE86" w14:textId="3460173D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mit anderen zusammen arbeiten.</w:t>
            </w:r>
          </w:p>
        </w:tc>
        <w:tc>
          <w:tcPr>
            <w:tcW w:w="567" w:type="dxa"/>
            <w:hideMark/>
          </w:tcPr>
          <w:p w:rsidRPr="00F57D4E" w:rsidR="003C6D8A" w:rsidRDefault="003C6D8A" w14:paraId="2EED0BD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56ED1E89" w14:textId="4867329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61B9544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1DE2C77D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54FFFDAC" w14:textId="77777777">
        <w:tc>
          <w:tcPr>
            <w:tcW w:w="7331" w:type="dxa"/>
            <w:hideMark/>
          </w:tcPr>
          <w:p w:rsidRPr="00F57D4E" w:rsidR="003C6D8A" w:rsidP="00EE6BA8" w:rsidRDefault="005F6285" w14:paraId="01B273EB" w14:textId="6B962FED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Kritik annehmen und sich mit ihr auseinandersetzen.</w:t>
            </w:r>
          </w:p>
        </w:tc>
        <w:tc>
          <w:tcPr>
            <w:tcW w:w="567" w:type="dxa"/>
            <w:hideMark/>
          </w:tcPr>
          <w:p w:rsidRPr="00F57D4E" w:rsidR="003C6D8A" w:rsidRDefault="003C6D8A" w14:paraId="3615B66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7A03FB9D" w14:textId="4F4724A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05D8B797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6607D19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3B7E4E7A" w14:textId="77777777">
        <w:tc>
          <w:tcPr>
            <w:tcW w:w="7331" w:type="dxa"/>
            <w:hideMark/>
          </w:tcPr>
          <w:p w:rsidRPr="00F57D4E" w:rsidR="003C6D8A" w:rsidP="00EE6BA8" w:rsidRDefault="005F6285" w14:paraId="7BB38054" w14:textId="0374AE82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sich in eine Arbeitsgruppe einfügen.</w:t>
            </w:r>
          </w:p>
        </w:tc>
        <w:tc>
          <w:tcPr>
            <w:tcW w:w="567" w:type="dxa"/>
            <w:hideMark/>
          </w:tcPr>
          <w:p w:rsidRPr="00F57D4E" w:rsidR="003C6D8A" w:rsidRDefault="003C6D8A" w14:paraId="304F165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6519034F" w14:textId="15AF1B4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0BA0E9A2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372FAFF6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4F33C0A1" w14:textId="77777777">
        <w:tc>
          <w:tcPr>
            <w:tcW w:w="7331" w:type="dxa"/>
            <w:hideMark/>
          </w:tcPr>
          <w:p w:rsidRPr="00F57D4E" w:rsidR="003C6D8A" w:rsidRDefault="005F6285" w14:paraId="77957D8D" w14:textId="15A70812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sich deutlich und verständlich ausdrücken.</w:t>
            </w:r>
          </w:p>
        </w:tc>
        <w:tc>
          <w:tcPr>
            <w:tcW w:w="567" w:type="dxa"/>
            <w:hideMark/>
          </w:tcPr>
          <w:p w:rsidRPr="00F57D4E" w:rsidR="003C6D8A" w:rsidRDefault="003C6D8A" w14:paraId="3CFE854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0B4AF259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553FEABE" w14:textId="7E40C07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101D4D86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51082412" w14:textId="77777777">
        <w:tc>
          <w:tcPr>
            <w:tcW w:w="7331" w:type="dxa"/>
            <w:hideMark/>
          </w:tcPr>
          <w:p w:rsidRPr="00F57D4E" w:rsidR="003C6D8A" w:rsidP="00C00258" w:rsidRDefault="005F6285" w14:paraId="0F71CE1D" w14:textId="66FBFEE0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eigene Bedürfnisse und Anliegen angemessen mitteilen.</w:t>
            </w:r>
          </w:p>
        </w:tc>
        <w:tc>
          <w:tcPr>
            <w:tcW w:w="567" w:type="dxa"/>
            <w:hideMark/>
          </w:tcPr>
          <w:p w:rsidRPr="00F57D4E" w:rsidR="003C6D8A" w:rsidRDefault="003C6D8A" w14:paraId="1BFCD80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4DF90FF6" w14:textId="775DF145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66E634C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288352B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5AFF9940" w14:textId="77777777">
        <w:tc>
          <w:tcPr>
            <w:tcW w:w="7331" w:type="dxa"/>
            <w:hideMark/>
          </w:tcPr>
          <w:p w:rsidRPr="00F57D4E" w:rsidR="003C6D8A" w:rsidP="00C00258" w:rsidRDefault="005F6285" w14:paraId="405CA33A" w14:textId="4995C13C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ist in der Lage bei Unklarheiten nachzufragen.</w:t>
            </w:r>
          </w:p>
        </w:tc>
        <w:tc>
          <w:tcPr>
            <w:tcW w:w="567" w:type="dxa"/>
            <w:hideMark/>
          </w:tcPr>
          <w:p w:rsidRPr="00F57D4E" w:rsidR="003C6D8A" w:rsidRDefault="003C6D8A" w14:paraId="3CEEB5F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2CC8CDE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2E8F0D34" w14:textId="712C3AF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40FA3CE9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5514B66D" w14:textId="77777777">
        <w:tc>
          <w:tcPr>
            <w:tcW w:w="7331" w:type="dxa"/>
            <w:hideMark/>
          </w:tcPr>
          <w:p w:rsidRPr="00F57D4E" w:rsidR="003C6D8A" w:rsidP="00EE6BA8" w:rsidRDefault="005F6285" w14:paraId="1AA70797" w14:textId="0651D468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versteht, was andere sagen.</w:t>
            </w:r>
          </w:p>
        </w:tc>
        <w:tc>
          <w:tcPr>
            <w:tcW w:w="567" w:type="dxa"/>
            <w:hideMark/>
          </w:tcPr>
          <w:p w:rsidRPr="00F57D4E" w:rsidR="003C6D8A" w:rsidRDefault="003C6D8A" w14:paraId="14DAEF72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2E2095BF" w14:textId="13CD8D24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331D961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11145BD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760413C2" w14:textId="77777777">
        <w:tc>
          <w:tcPr>
            <w:tcW w:w="7331" w:type="dxa"/>
            <w:hideMark/>
          </w:tcPr>
          <w:p w:rsidRPr="00F57D4E" w:rsidR="003C6D8A" w:rsidRDefault="005F6285" w14:paraId="16A75395" w14:textId="32B7717F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 xml:space="preserve">Jugendliche versteht einfache Zusammenhänge. </w:t>
            </w:r>
          </w:p>
        </w:tc>
        <w:tc>
          <w:tcPr>
            <w:tcW w:w="567" w:type="dxa"/>
            <w:hideMark/>
          </w:tcPr>
          <w:p w:rsidRPr="00F57D4E" w:rsidR="003C6D8A" w:rsidRDefault="003C6D8A" w14:paraId="2C3E48C2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6C79F4D8" w14:textId="66ADA57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1DB2EF6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7497938A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52220B4A" w14:textId="77777777">
        <w:tc>
          <w:tcPr>
            <w:tcW w:w="7331" w:type="dxa"/>
          </w:tcPr>
          <w:p w:rsidR="007F6E16" w:rsidRDefault="007F6E16" w14:paraId="208B50BE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Cs w:val="24"/>
              </w:rPr>
            </w:pPr>
          </w:p>
          <w:p w:rsidRPr="00F57D4E" w:rsidR="003C6D8A" w:rsidRDefault="003C6D8A" w14:paraId="1032DB83" w14:textId="73B5CD21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Selbstkompetenz</w:t>
            </w:r>
          </w:p>
        </w:tc>
        <w:tc>
          <w:tcPr>
            <w:tcW w:w="567" w:type="dxa"/>
            <w:hideMark/>
          </w:tcPr>
          <w:p w:rsidRPr="00F57D4E" w:rsidR="00477BF1" w:rsidRDefault="00477BF1" w14:paraId="36665360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  <w:p w:rsidRPr="00F57D4E" w:rsidR="003C6D8A" w:rsidRDefault="003C6D8A" w14:paraId="0A1BF5AD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1</w:t>
            </w:r>
          </w:p>
        </w:tc>
        <w:tc>
          <w:tcPr>
            <w:tcW w:w="567" w:type="dxa"/>
            <w:hideMark/>
          </w:tcPr>
          <w:p w:rsidRPr="00F57D4E" w:rsidR="00477BF1" w:rsidRDefault="00477BF1" w14:paraId="0E9954B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  <w:p w:rsidRPr="00F57D4E" w:rsidR="003C6D8A" w:rsidRDefault="003C6D8A" w14:paraId="6DACB37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2</w:t>
            </w:r>
          </w:p>
        </w:tc>
        <w:tc>
          <w:tcPr>
            <w:tcW w:w="567" w:type="dxa"/>
            <w:hideMark/>
          </w:tcPr>
          <w:p w:rsidRPr="00F57D4E" w:rsidR="00477BF1" w:rsidRDefault="00477BF1" w14:paraId="2B544F0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  <w:p w:rsidRPr="00F57D4E" w:rsidR="003C6D8A" w:rsidRDefault="003C6D8A" w14:paraId="156D5F8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3</w:t>
            </w:r>
          </w:p>
        </w:tc>
        <w:tc>
          <w:tcPr>
            <w:tcW w:w="568" w:type="dxa"/>
            <w:hideMark/>
          </w:tcPr>
          <w:p w:rsidRPr="00F57D4E" w:rsidR="00477BF1" w:rsidRDefault="00477BF1" w14:paraId="5C68386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  <w:p w:rsidRPr="00F57D4E" w:rsidR="003C6D8A" w:rsidRDefault="003C6D8A" w14:paraId="1FF69796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</w:rPr>
              <w:t>4</w:t>
            </w:r>
          </w:p>
        </w:tc>
      </w:tr>
      <w:tr w:rsidRPr="00F57D4E" w:rsidR="003C6D8A" w:rsidTr="003C6D8A" w14:paraId="08D06CFF" w14:textId="77777777">
        <w:tc>
          <w:tcPr>
            <w:tcW w:w="7331" w:type="dxa"/>
            <w:hideMark/>
          </w:tcPr>
          <w:p w:rsidRPr="00F57D4E" w:rsidR="003C6D8A" w:rsidP="00EE6BA8" w:rsidRDefault="005F6285" w14:paraId="7F17FFC1" w14:textId="1A58434E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erledigt die übernommenen Aufgaben zuverlässig.</w:t>
            </w:r>
          </w:p>
        </w:tc>
        <w:tc>
          <w:tcPr>
            <w:tcW w:w="567" w:type="dxa"/>
            <w:hideMark/>
          </w:tcPr>
          <w:p w:rsidRPr="00F57D4E" w:rsidR="003C6D8A" w:rsidRDefault="003C6D8A" w14:paraId="56BB823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727EDEBA" w14:textId="45DB058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08337D9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3A667CD9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2FFEE1B9" w14:textId="77777777">
        <w:tc>
          <w:tcPr>
            <w:tcW w:w="7331" w:type="dxa"/>
            <w:hideMark/>
          </w:tcPr>
          <w:p w:rsidRPr="00F57D4E" w:rsidR="008D7A7F" w:rsidP="008D7A7F" w:rsidRDefault="005F6285" w14:paraId="3EF23626" w14:textId="44ECAD8E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ist imstande, selbständig zu arbeiten.</w:t>
            </w:r>
            <w:r w:rsidRPr="00F57D4E" w:rsidR="008D7A7F">
              <w:rPr>
                <w:rFonts w:ascii="Calibri" w:hAnsi="Calibri" w:cs="Calibri"/>
                <w:lang w:val="de-DE"/>
              </w:rPr>
              <w:t xml:space="preserve"> </w:t>
            </w:r>
          </w:p>
        </w:tc>
        <w:tc>
          <w:tcPr>
            <w:tcW w:w="567" w:type="dxa"/>
            <w:hideMark/>
          </w:tcPr>
          <w:p w:rsidRPr="00F57D4E" w:rsidR="003C6D8A" w:rsidRDefault="003C6D8A" w14:paraId="6D141C87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3797673F" w14:textId="11B895E5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4660ADA2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05F20037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36AB0C3C" w14:textId="77777777">
        <w:tc>
          <w:tcPr>
            <w:tcW w:w="7331" w:type="dxa"/>
            <w:hideMark/>
          </w:tcPr>
          <w:p w:rsidRPr="00F57D4E" w:rsidR="003C6D8A" w:rsidP="00EE6BA8" w:rsidRDefault="005F6285" w14:paraId="60264255" w14:textId="16E06D0F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braucht viel Anleitung.</w:t>
            </w:r>
          </w:p>
        </w:tc>
        <w:tc>
          <w:tcPr>
            <w:tcW w:w="567" w:type="dxa"/>
            <w:hideMark/>
          </w:tcPr>
          <w:p w:rsidRPr="00F57D4E" w:rsidR="003C6D8A" w:rsidRDefault="003C6D8A" w14:paraId="36CBA5B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3DA0904E" w14:textId="0DF9506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53CCD6BA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745687F7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2E4FEAEF" w14:textId="77777777">
        <w:tc>
          <w:tcPr>
            <w:tcW w:w="7331" w:type="dxa"/>
            <w:hideMark/>
          </w:tcPr>
          <w:p w:rsidRPr="00F57D4E" w:rsidR="003C6D8A" w:rsidP="00EE6BA8" w:rsidRDefault="005F6285" w14:paraId="5B013D3A" w14:textId="2127958C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braucht öfters Ansporn und Motivation von außen.</w:t>
            </w:r>
          </w:p>
        </w:tc>
        <w:tc>
          <w:tcPr>
            <w:tcW w:w="567" w:type="dxa"/>
            <w:hideMark/>
          </w:tcPr>
          <w:p w:rsidRPr="00F57D4E" w:rsidR="003C6D8A" w:rsidRDefault="003C6D8A" w14:paraId="5996B55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05B760DD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670BAFB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5F6285" w14:paraId="4661BB01" w14:textId="527A803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C6D8A" w14:paraId="7260DB98" w14:textId="77777777">
        <w:tc>
          <w:tcPr>
            <w:tcW w:w="7331" w:type="dxa"/>
            <w:hideMark/>
          </w:tcPr>
          <w:p w:rsidRPr="00F57D4E" w:rsidR="003C6D8A" w:rsidP="00EE6BA8" w:rsidRDefault="005F6285" w14:paraId="4AF496EF" w14:textId="65E23E03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hält bei Schwierigkeiten und Misserfolgen durch.</w:t>
            </w:r>
          </w:p>
        </w:tc>
        <w:tc>
          <w:tcPr>
            <w:tcW w:w="567" w:type="dxa"/>
            <w:hideMark/>
          </w:tcPr>
          <w:p w:rsidRPr="00F57D4E" w:rsidR="003C6D8A" w:rsidRDefault="005F6285" w14:paraId="244F2CF0" w14:textId="37FE9CF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0C7BAC10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7F84901D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1B99B27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Pr="00F57D4E" w:rsidR="003C6D8A" w:rsidP="003C6D8A" w:rsidRDefault="003C6D8A" w14:paraId="08D537EE" w14:textId="77777777">
      <w:pPr>
        <w:autoSpaceDE w:val="0"/>
        <w:autoSpaceDN w:val="0"/>
        <w:adjustRightInd w:val="0"/>
        <w:spacing w:before="40" w:after="40"/>
        <w:rPr>
          <w:rFonts w:ascii="Calibri" w:hAnsi="Calibri" w:cs="Calibri"/>
          <w:b/>
          <w:bCs/>
          <w:sz w:val="24"/>
          <w:szCs w:val="24"/>
        </w:rPr>
      </w:pPr>
    </w:p>
    <w:p w:rsidRPr="00F57D4E" w:rsidR="003C6D8A" w:rsidP="003C6D8A" w:rsidRDefault="003C6D8A" w14:paraId="76CF538A" w14:textId="77777777">
      <w:pPr>
        <w:autoSpaceDE w:val="0"/>
        <w:autoSpaceDN w:val="0"/>
        <w:adjustRightInd w:val="0"/>
        <w:rPr>
          <w:rFonts w:ascii="Calibri" w:hAnsi="Calibri" w:cs="Calibri"/>
          <w:b/>
          <w:bCs/>
          <w:sz w:val="16"/>
          <w:szCs w:val="16"/>
        </w:rPr>
      </w:pPr>
    </w:p>
    <w:tbl>
      <w:tblPr>
        <w:tblStyle w:val="Tabellenraster"/>
        <w:tblW w:w="96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567"/>
        <w:gridCol w:w="567"/>
        <w:gridCol w:w="567"/>
        <w:gridCol w:w="568"/>
      </w:tblGrid>
      <w:tr w:rsidRPr="0042346C" w:rsidR="003C6D8A" w:rsidTr="0036716C" w14:paraId="71C86C71" w14:textId="77777777">
        <w:tc>
          <w:tcPr>
            <w:tcW w:w="7338" w:type="dxa"/>
          </w:tcPr>
          <w:p w:rsidRPr="00F57D4E" w:rsidR="003C6D8A" w:rsidRDefault="003C6D8A" w14:paraId="0AC4CA2D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  <w:r w:rsidRPr="00F57D4E">
              <w:rPr>
                <w:rFonts w:ascii="Calibri" w:hAnsi="Calibri" w:cs="Calibri"/>
                <w:b/>
                <w:bCs/>
                <w:szCs w:val="24"/>
                <w:lang w:val="de-DE"/>
              </w:rPr>
              <w:t>Kompetenzen in der Ausführung von Arbeitstätigkeiten</w:t>
            </w:r>
          </w:p>
          <w:p w:rsidRPr="00F57D4E" w:rsidR="003C6D8A" w:rsidRDefault="003C6D8A" w14:paraId="3A8CC956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  <w:hideMark/>
          </w:tcPr>
          <w:p w:rsidRPr="00F57D4E" w:rsidR="003C6D8A" w:rsidRDefault="003C6D8A" w14:paraId="4614A96E" w14:textId="0C56B6C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  <w:hideMark/>
          </w:tcPr>
          <w:p w:rsidRPr="00F57D4E" w:rsidR="003C6D8A" w:rsidRDefault="003C6D8A" w14:paraId="21B4BBDA" w14:textId="30B0DE8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  <w:hideMark/>
          </w:tcPr>
          <w:p w:rsidRPr="00F57D4E" w:rsidR="003C6D8A" w:rsidRDefault="003C6D8A" w14:paraId="2D975A56" w14:textId="425E24A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hideMark/>
          </w:tcPr>
          <w:p w:rsidRPr="00F57D4E" w:rsidR="003C6D8A" w:rsidRDefault="003C6D8A" w14:paraId="22715B4D" w14:textId="390CFD4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</w:p>
        </w:tc>
      </w:tr>
      <w:tr w:rsidRPr="00F57D4E" w:rsidR="003C6D8A" w:rsidTr="0036716C" w14:paraId="347F28AB" w14:textId="77777777">
        <w:tc>
          <w:tcPr>
            <w:tcW w:w="7338" w:type="dxa"/>
            <w:hideMark/>
          </w:tcPr>
          <w:p w:rsidRPr="00F57D4E" w:rsidR="003C6D8A" w:rsidRDefault="003C6D8A" w14:paraId="30F5123A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</w:rPr>
            </w:pPr>
            <w:r w:rsidRPr="00F57D4E">
              <w:rPr>
                <w:rFonts w:ascii="Calibri" w:hAnsi="Calibri" w:cs="Calibri"/>
                <w:b/>
                <w:bCs/>
              </w:rPr>
              <w:t>a) Arbeitsplanung</w:t>
            </w:r>
          </w:p>
        </w:tc>
        <w:tc>
          <w:tcPr>
            <w:tcW w:w="567" w:type="dxa"/>
          </w:tcPr>
          <w:p w:rsidRPr="00F57D4E" w:rsidR="003C6D8A" w:rsidRDefault="003C6D8A" w14:paraId="44C9198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Pr="00F57D4E" w:rsidR="003C6D8A" w:rsidRDefault="003C6D8A" w14:paraId="71E6384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Pr="00F57D4E" w:rsidR="003C6D8A" w:rsidRDefault="003C6D8A" w14:paraId="280AA20A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8" w:type="dxa"/>
          </w:tcPr>
          <w:p w:rsidRPr="00F57D4E" w:rsidR="003C6D8A" w:rsidRDefault="003C6D8A" w14:paraId="3AF718C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Pr="00F57D4E" w:rsidR="003C6D8A" w:rsidTr="0036716C" w14:paraId="34CD44B5" w14:textId="77777777">
        <w:tc>
          <w:tcPr>
            <w:tcW w:w="7338" w:type="dxa"/>
            <w:hideMark/>
          </w:tcPr>
          <w:p w:rsidRPr="00F57D4E" w:rsidR="003C6D8A" w:rsidP="00DC4582" w:rsidRDefault="005F6285" w14:paraId="0D480ACE" w14:textId="31C3F9F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 xml:space="preserve">Jugendliche hat eine Übersicht über </w:t>
            </w:r>
            <w:r w:rsidRPr="00F57D4E" w:rsidR="00DC4582">
              <w:rPr>
                <w:rFonts w:ascii="Calibri" w:hAnsi="Calibri" w:cs="Calibri"/>
                <w:lang w:val="de-DE"/>
              </w:rPr>
              <w:t>seine</w:t>
            </w:r>
            <w:r w:rsidRPr="00F57D4E" w:rsidR="003C6D8A">
              <w:rPr>
                <w:rFonts w:ascii="Calibri" w:hAnsi="Calibri" w:cs="Calibri"/>
                <w:lang w:val="de-DE"/>
              </w:rPr>
              <w:t xml:space="preserve"> Arbeit.</w:t>
            </w:r>
          </w:p>
        </w:tc>
        <w:tc>
          <w:tcPr>
            <w:tcW w:w="567" w:type="dxa"/>
            <w:hideMark/>
          </w:tcPr>
          <w:p w:rsidRPr="00F57D4E" w:rsidR="003C6D8A" w:rsidRDefault="003C6D8A" w14:paraId="1FD33CC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05CF8420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050C6D56" w14:textId="0B50E8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48CB281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7215F957" w14:textId="77777777">
        <w:tc>
          <w:tcPr>
            <w:tcW w:w="7338" w:type="dxa"/>
            <w:hideMark/>
          </w:tcPr>
          <w:p w:rsidRPr="00F57D4E" w:rsidR="003C6D8A" w:rsidP="00EE6BA8" w:rsidRDefault="005F6285" w14:paraId="41D1AB7F" w14:textId="7C5FBD4E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benötigt genau strukturierte Aufgaben.</w:t>
            </w:r>
          </w:p>
        </w:tc>
        <w:tc>
          <w:tcPr>
            <w:tcW w:w="567" w:type="dxa"/>
            <w:hideMark/>
          </w:tcPr>
          <w:p w:rsidRPr="00F57D4E" w:rsidR="003C6D8A" w:rsidRDefault="003C6D8A" w14:paraId="23ACF58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3D537C48" w14:textId="4DF49FA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46D399E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3EC3A176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19E6A4CF" w14:textId="77777777">
        <w:tc>
          <w:tcPr>
            <w:tcW w:w="7338" w:type="dxa"/>
            <w:hideMark/>
          </w:tcPr>
          <w:p w:rsidRPr="00F57D4E" w:rsidR="003C6D8A" w:rsidP="00EE6BA8" w:rsidRDefault="005F6285" w14:paraId="500B77C4" w14:textId="75F3949E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mehrere Arbeitsaufträge ausführen.</w:t>
            </w:r>
          </w:p>
        </w:tc>
        <w:tc>
          <w:tcPr>
            <w:tcW w:w="567" w:type="dxa"/>
            <w:hideMark/>
          </w:tcPr>
          <w:p w:rsidRPr="00F57D4E" w:rsidR="003C6D8A" w:rsidRDefault="003C6D8A" w14:paraId="62FE691A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5512EE8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52566479" w14:textId="44456EE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57595A36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43F6451B" w14:textId="77777777">
        <w:tc>
          <w:tcPr>
            <w:tcW w:w="7338" w:type="dxa"/>
            <w:hideMark/>
          </w:tcPr>
          <w:p w:rsidRPr="00F57D4E" w:rsidR="003C6D8A" w:rsidP="008D7A7F" w:rsidRDefault="005F6285" w14:paraId="404D4ED9" w14:textId="378E166C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die Arbeit nach einer Vorlage ausführen.</w:t>
            </w:r>
            <w:r w:rsidRPr="00F57D4E" w:rsidR="008D7A7F">
              <w:rPr>
                <w:rFonts w:ascii="Calibri" w:hAnsi="Calibri" w:cs="Calibri"/>
                <w:lang w:val="de-DE"/>
              </w:rPr>
              <w:t xml:space="preserve"> </w:t>
            </w:r>
          </w:p>
        </w:tc>
        <w:tc>
          <w:tcPr>
            <w:tcW w:w="567" w:type="dxa"/>
            <w:hideMark/>
          </w:tcPr>
          <w:p w:rsidRPr="00F57D4E" w:rsidR="003C6D8A" w:rsidRDefault="003C6D8A" w14:paraId="70D6B6C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782E7888" w14:textId="3E13362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29D2F90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1DA7A87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028957D9" w14:textId="77777777">
        <w:tc>
          <w:tcPr>
            <w:tcW w:w="7338" w:type="dxa"/>
          </w:tcPr>
          <w:p w:rsidRPr="00F57D4E" w:rsidR="003C6D8A" w:rsidRDefault="003C6D8A" w14:paraId="59C5E3EA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  <w:p w:rsidRPr="00F57D4E" w:rsidR="003C6D8A" w:rsidRDefault="003C6D8A" w14:paraId="17C57050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</w:rPr>
            </w:pPr>
            <w:r w:rsidRPr="00F57D4E">
              <w:rPr>
                <w:rFonts w:ascii="Calibri" w:hAnsi="Calibri" w:cs="Calibri"/>
                <w:b/>
              </w:rPr>
              <w:t xml:space="preserve">b) </w:t>
            </w:r>
            <w:r w:rsidRPr="00F57D4E">
              <w:rPr>
                <w:rFonts w:ascii="Calibri" w:hAnsi="Calibri" w:cs="Calibri"/>
                <w:b/>
                <w:bCs/>
              </w:rPr>
              <w:t>Ordnungsbereitschaft</w:t>
            </w:r>
          </w:p>
        </w:tc>
        <w:tc>
          <w:tcPr>
            <w:tcW w:w="567" w:type="dxa"/>
          </w:tcPr>
          <w:p w:rsidRPr="00F57D4E" w:rsidR="003C6D8A" w:rsidRDefault="003C6D8A" w14:paraId="0C725A8C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Pr="00F57D4E" w:rsidR="003C6D8A" w:rsidRDefault="003C6D8A" w14:paraId="1A086A27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Pr="00F57D4E" w:rsidR="003C6D8A" w:rsidRDefault="003C6D8A" w14:paraId="4FDD23F9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68" w:type="dxa"/>
          </w:tcPr>
          <w:p w:rsidRPr="00F57D4E" w:rsidR="003C6D8A" w:rsidRDefault="003C6D8A" w14:paraId="71B9DE12" w14:textId="77777777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Pr="00F57D4E" w:rsidR="003C6D8A" w:rsidTr="0036716C" w14:paraId="7DFE8240" w14:textId="77777777">
        <w:tc>
          <w:tcPr>
            <w:tcW w:w="7338" w:type="dxa"/>
            <w:hideMark/>
          </w:tcPr>
          <w:p w:rsidRPr="00F57D4E" w:rsidR="003C6D8A" w:rsidP="00EE6BA8" w:rsidRDefault="005F6285" w14:paraId="69FBC452" w14:textId="099B66BF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hält den Arbeitsplatz sauber und ordentlich.</w:t>
            </w:r>
          </w:p>
        </w:tc>
        <w:tc>
          <w:tcPr>
            <w:tcW w:w="567" w:type="dxa"/>
            <w:hideMark/>
          </w:tcPr>
          <w:p w:rsidRPr="00F57D4E" w:rsidR="003C6D8A" w:rsidRDefault="003C6D8A" w14:paraId="7AA7693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037D25C7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731EE3E2" w14:textId="408F5CE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031955D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0E71973B" w14:textId="77777777">
        <w:tc>
          <w:tcPr>
            <w:tcW w:w="7338" w:type="dxa"/>
            <w:hideMark/>
          </w:tcPr>
          <w:p w:rsidRPr="00F57D4E" w:rsidR="003C6D8A" w:rsidP="00EE6BA8" w:rsidRDefault="005F6285" w14:paraId="27D7C219" w14:textId="7999DC5E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geht mit den Arbeitsmitteln sorgsam um.</w:t>
            </w:r>
          </w:p>
        </w:tc>
        <w:tc>
          <w:tcPr>
            <w:tcW w:w="567" w:type="dxa"/>
            <w:hideMark/>
          </w:tcPr>
          <w:p w:rsidRPr="00F57D4E" w:rsidR="003C6D8A" w:rsidRDefault="003C6D8A" w14:paraId="1B3DF26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32893189" w14:textId="1B533C2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543E1F9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6E50023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42346C" w:rsidR="003C6D8A" w:rsidTr="0036716C" w14:paraId="6885081F" w14:textId="77777777">
        <w:tc>
          <w:tcPr>
            <w:tcW w:w="7338" w:type="dxa"/>
          </w:tcPr>
          <w:p w:rsidRPr="00F57D4E" w:rsidR="003C6D8A" w:rsidRDefault="003C6D8A" w14:paraId="36C35C2B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  <w:lang w:val="de-DE"/>
              </w:rPr>
            </w:pPr>
          </w:p>
          <w:p w:rsidRPr="00F57D4E" w:rsidR="003C6D8A" w:rsidRDefault="003C6D8A" w14:paraId="7FB3BE20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  <w:lang w:val="de-DE"/>
              </w:rPr>
            </w:pPr>
            <w:r w:rsidRPr="00F57D4E">
              <w:rPr>
                <w:rFonts w:ascii="Calibri" w:hAnsi="Calibri" w:cs="Calibri"/>
                <w:b/>
                <w:bCs/>
                <w:lang w:val="de-DE"/>
              </w:rPr>
              <w:t>c) Regelbewusstsein / Einhalten von Regeln</w:t>
            </w:r>
          </w:p>
        </w:tc>
        <w:tc>
          <w:tcPr>
            <w:tcW w:w="567" w:type="dxa"/>
          </w:tcPr>
          <w:p w:rsidRPr="00F57D4E" w:rsidR="003C6D8A" w:rsidRDefault="003C6D8A" w14:paraId="2D91D00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567" w:type="dxa"/>
          </w:tcPr>
          <w:p w:rsidRPr="00F57D4E" w:rsidR="003C6D8A" w:rsidRDefault="003C6D8A" w14:paraId="4DE686D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567" w:type="dxa"/>
          </w:tcPr>
          <w:p w:rsidRPr="00F57D4E" w:rsidR="003C6D8A" w:rsidRDefault="003C6D8A" w14:paraId="1FD0C2D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568" w:type="dxa"/>
          </w:tcPr>
          <w:p w:rsidRPr="00F57D4E" w:rsidR="003C6D8A" w:rsidRDefault="003C6D8A" w14:paraId="26CED9C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</w:tr>
      <w:tr w:rsidRPr="00F57D4E" w:rsidR="003C6D8A" w:rsidTr="0036716C" w14:paraId="108A0B1F" w14:textId="77777777">
        <w:tc>
          <w:tcPr>
            <w:tcW w:w="7338" w:type="dxa"/>
            <w:hideMark/>
          </w:tcPr>
          <w:p w:rsidRPr="00F57D4E" w:rsidR="003C6D8A" w:rsidP="00EE6BA8" w:rsidRDefault="005F6285" w14:paraId="529577E2" w14:textId="2CE2E1A2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ist pünktlich.</w:t>
            </w:r>
          </w:p>
        </w:tc>
        <w:tc>
          <w:tcPr>
            <w:tcW w:w="567" w:type="dxa"/>
            <w:hideMark/>
          </w:tcPr>
          <w:p w:rsidRPr="00F57D4E" w:rsidR="003C6D8A" w:rsidRDefault="005F6285" w14:paraId="4B250526" w14:textId="27F1514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664359C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40D8BC87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55C5639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7D3B2F2C" w14:textId="77777777">
        <w:tc>
          <w:tcPr>
            <w:tcW w:w="7338" w:type="dxa"/>
            <w:hideMark/>
          </w:tcPr>
          <w:p w:rsidRPr="00F57D4E" w:rsidR="003C6D8A" w:rsidP="00EE6BA8" w:rsidRDefault="005F6285" w14:paraId="1AD95C63" w14:textId="12F21709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nimmt Terminabsprachen verlässlich wahr.</w:t>
            </w:r>
          </w:p>
        </w:tc>
        <w:tc>
          <w:tcPr>
            <w:tcW w:w="567" w:type="dxa"/>
            <w:hideMark/>
          </w:tcPr>
          <w:p w:rsidRPr="00F57D4E" w:rsidR="003C6D8A" w:rsidRDefault="005F6285" w14:paraId="1FB9F751" w14:textId="5A6DB6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3C519E7D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223A06DD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272623E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1D2F755C" w14:textId="77777777">
        <w:tc>
          <w:tcPr>
            <w:tcW w:w="7338" w:type="dxa"/>
            <w:hideMark/>
          </w:tcPr>
          <w:p w:rsidRPr="00F57D4E" w:rsidR="003C6D8A" w:rsidP="00EE6BA8" w:rsidRDefault="005F6285" w14:paraId="628DB347" w14:textId="4879E34D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hält sich an getroffene Vereinbarungen und Regeln.</w:t>
            </w:r>
          </w:p>
        </w:tc>
        <w:tc>
          <w:tcPr>
            <w:tcW w:w="567" w:type="dxa"/>
            <w:hideMark/>
          </w:tcPr>
          <w:p w:rsidRPr="00F57D4E" w:rsidR="003C6D8A" w:rsidRDefault="005F6285" w14:paraId="71239437" w14:textId="2DFF3A1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7CF9F19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1BB7537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630A4CC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42346C" w:rsidR="003C6D8A" w:rsidTr="0036716C" w14:paraId="39764970" w14:textId="77777777">
        <w:tc>
          <w:tcPr>
            <w:tcW w:w="7338" w:type="dxa"/>
          </w:tcPr>
          <w:p w:rsidRPr="00F57D4E" w:rsidR="003C6D8A" w:rsidRDefault="003C6D8A" w14:paraId="40B61DD1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  <w:lang w:val="de-DE"/>
              </w:rPr>
            </w:pPr>
          </w:p>
          <w:p w:rsidRPr="00F57D4E" w:rsidR="003C6D8A" w:rsidRDefault="003C6D8A" w14:paraId="25A2BB23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  <w:lang w:val="de-DE"/>
              </w:rPr>
            </w:pPr>
            <w:r w:rsidRPr="00F57D4E">
              <w:rPr>
                <w:rFonts w:ascii="Calibri" w:hAnsi="Calibri" w:cs="Calibri"/>
                <w:b/>
                <w:bCs/>
                <w:lang w:val="de-DE"/>
              </w:rPr>
              <w:t>d) Ausdauer, Motivation und Interesse</w:t>
            </w:r>
          </w:p>
        </w:tc>
        <w:tc>
          <w:tcPr>
            <w:tcW w:w="567" w:type="dxa"/>
          </w:tcPr>
          <w:p w:rsidRPr="00F57D4E" w:rsidR="003C6D8A" w:rsidRDefault="003C6D8A" w14:paraId="6EF1E9E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567" w:type="dxa"/>
          </w:tcPr>
          <w:p w:rsidRPr="00F57D4E" w:rsidR="003C6D8A" w:rsidRDefault="003C6D8A" w14:paraId="51A6577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567" w:type="dxa"/>
          </w:tcPr>
          <w:p w:rsidRPr="00F57D4E" w:rsidR="003C6D8A" w:rsidRDefault="003C6D8A" w14:paraId="757684C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568" w:type="dxa"/>
          </w:tcPr>
          <w:p w:rsidRPr="00F57D4E" w:rsidR="003C6D8A" w:rsidRDefault="003C6D8A" w14:paraId="5ED200D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</w:tr>
      <w:tr w:rsidRPr="00F57D4E" w:rsidR="003C6D8A" w:rsidTr="0036716C" w14:paraId="1CD9CB8E" w14:textId="77777777">
        <w:tc>
          <w:tcPr>
            <w:tcW w:w="7338" w:type="dxa"/>
            <w:hideMark/>
          </w:tcPr>
          <w:p w:rsidRPr="00F57D4E" w:rsidR="003C6D8A" w:rsidP="00EE6BA8" w:rsidRDefault="005F6285" w14:paraId="09EC1CAA" w14:textId="530FAEB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sich einer Tätigkeit lange zuwenden.</w:t>
            </w:r>
          </w:p>
        </w:tc>
        <w:tc>
          <w:tcPr>
            <w:tcW w:w="567" w:type="dxa"/>
            <w:hideMark/>
          </w:tcPr>
          <w:p w:rsidRPr="00F57D4E" w:rsidR="003C6D8A" w:rsidRDefault="005F6285" w14:paraId="42146A78" w14:textId="40C628D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244546BA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10B70BD7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594DE86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5F71CFDB" w14:textId="77777777">
        <w:tc>
          <w:tcPr>
            <w:tcW w:w="7338" w:type="dxa"/>
            <w:hideMark/>
          </w:tcPr>
          <w:p w:rsidRPr="00F57D4E" w:rsidR="003C6D8A" w:rsidP="00EE6BA8" w:rsidRDefault="005F6285" w14:paraId="6A62BE08" w14:textId="131A427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benötigt kaum Pausen.</w:t>
            </w:r>
          </w:p>
        </w:tc>
        <w:tc>
          <w:tcPr>
            <w:tcW w:w="567" w:type="dxa"/>
            <w:hideMark/>
          </w:tcPr>
          <w:p w:rsidRPr="00F57D4E" w:rsidR="003C6D8A" w:rsidRDefault="003C6D8A" w14:paraId="692122A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373A5FA4" w14:textId="04920C2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5573F8A9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5D173C51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00ECFD7C" w14:textId="77777777">
        <w:tc>
          <w:tcPr>
            <w:tcW w:w="7338" w:type="dxa"/>
            <w:hideMark/>
          </w:tcPr>
          <w:p w:rsidRPr="00F57D4E" w:rsidR="003C6D8A" w:rsidP="00EE6BA8" w:rsidRDefault="005F6285" w14:paraId="2C3FFBFF" w14:textId="308D5332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zeigt Interesse und Motivation.</w:t>
            </w:r>
          </w:p>
        </w:tc>
        <w:tc>
          <w:tcPr>
            <w:tcW w:w="567" w:type="dxa"/>
            <w:hideMark/>
          </w:tcPr>
          <w:p w:rsidRPr="00F57D4E" w:rsidR="003C6D8A" w:rsidRDefault="003C6D8A" w14:paraId="2DB32DA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4DEADBC5" w14:textId="3756933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45FE03A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0A511B79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  <w:p w:rsidRPr="00F57D4E" w:rsidR="00FB38A5" w:rsidP="00325202" w:rsidRDefault="00FB38A5" w14:paraId="3CE038BA" w14:textId="70360CBE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</w:tbl>
    <w:p w:rsidR="0036716C" w:rsidRDefault="0036716C" w14:paraId="701AD672" w14:textId="77777777">
      <w:r>
        <w:br w:type="page"/>
      </w:r>
    </w:p>
    <w:tbl>
      <w:tblPr>
        <w:tblStyle w:val="Tabellenraster"/>
        <w:tblW w:w="96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567"/>
        <w:gridCol w:w="567"/>
        <w:gridCol w:w="567"/>
        <w:gridCol w:w="568"/>
      </w:tblGrid>
      <w:tr w:rsidRPr="00F57D4E" w:rsidR="003C6D8A" w:rsidTr="0036716C" w14:paraId="557CEF6B" w14:textId="77777777">
        <w:tc>
          <w:tcPr>
            <w:tcW w:w="7338" w:type="dxa"/>
          </w:tcPr>
          <w:p w:rsidRPr="00F57D4E" w:rsidR="003C6D8A" w:rsidRDefault="003C6D8A" w14:paraId="34F3285B" w14:textId="1576229E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  <w:lang w:val="de-DE"/>
              </w:rPr>
            </w:pPr>
            <w:r w:rsidRPr="00F57D4E">
              <w:rPr>
                <w:rFonts w:ascii="Calibri" w:hAnsi="Calibri" w:cs="Calibri"/>
                <w:b/>
                <w:bCs/>
                <w:lang w:val="de-DE"/>
              </w:rPr>
              <w:t>e) Arbeitstempo, Arbeitsqualität und Belastbarkeit</w:t>
            </w:r>
          </w:p>
        </w:tc>
        <w:tc>
          <w:tcPr>
            <w:tcW w:w="567" w:type="dxa"/>
          </w:tcPr>
          <w:p w:rsidRPr="007D2554" w:rsidR="003C6D8A" w:rsidRDefault="00FB38A5" w14:paraId="6F5FE979" w14:textId="2CC4B69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7D2554">
              <w:rPr>
                <w:rFonts w:ascii="Calibri" w:hAnsi="Calibri" w:cs="Calibri"/>
                <w:b/>
                <w:bCs/>
                <w:szCs w:val="24"/>
              </w:rPr>
              <w:t>1</w:t>
            </w:r>
          </w:p>
        </w:tc>
        <w:tc>
          <w:tcPr>
            <w:tcW w:w="567" w:type="dxa"/>
          </w:tcPr>
          <w:p w:rsidRPr="007D2554" w:rsidR="003C6D8A" w:rsidRDefault="00FB38A5" w14:paraId="4D8CAC8F" w14:textId="119CF0D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7D2554">
              <w:rPr>
                <w:rFonts w:ascii="Calibri" w:hAnsi="Calibri" w:cs="Calibri"/>
                <w:b/>
                <w:bCs/>
                <w:szCs w:val="24"/>
              </w:rPr>
              <w:t>2</w:t>
            </w:r>
          </w:p>
        </w:tc>
        <w:tc>
          <w:tcPr>
            <w:tcW w:w="567" w:type="dxa"/>
          </w:tcPr>
          <w:p w:rsidRPr="007D2554" w:rsidR="003C6D8A" w:rsidRDefault="00FB38A5" w14:paraId="28C4CF7B" w14:textId="4CD0D80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7D2554">
              <w:rPr>
                <w:rFonts w:ascii="Calibri" w:hAnsi="Calibri" w:cs="Calibri"/>
                <w:b/>
                <w:bCs/>
                <w:szCs w:val="24"/>
              </w:rPr>
              <w:t>3</w:t>
            </w:r>
          </w:p>
        </w:tc>
        <w:tc>
          <w:tcPr>
            <w:tcW w:w="568" w:type="dxa"/>
          </w:tcPr>
          <w:p w:rsidRPr="007D2554" w:rsidR="003C6D8A" w:rsidRDefault="00FB38A5" w14:paraId="215859E2" w14:textId="02FC4F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7D2554">
              <w:rPr>
                <w:rFonts w:ascii="Calibri" w:hAnsi="Calibri" w:cs="Calibri"/>
                <w:b/>
                <w:bCs/>
                <w:szCs w:val="24"/>
              </w:rPr>
              <w:t>4</w:t>
            </w:r>
          </w:p>
        </w:tc>
      </w:tr>
      <w:tr w:rsidRPr="00F57D4E" w:rsidR="003C6D8A" w:rsidTr="0036716C" w14:paraId="535F32B5" w14:textId="77777777">
        <w:tc>
          <w:tcPr>
            <w:tcW w:w="7338" w:type="dxa"/>
            <w:hideMark/>
          </w:tcPr>
          <w:p w:rsidRPr="00F57D4E" w:rsidR="003C6D8A" w:rsidP="00EE6BA8" w:rsidRDefault="005F6285" w14:paraId="34F9BE2E" w14:textId="44A4756C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in Vollzeit arbeiten.</w:t>
            </w:r>
          </w:p>
        </w:tc>
        <w:tc>
          <w:tcPr>
            <w:tcW w:w="567" w:type="dxa"/>
            <w:hideMark/>
          </w:tcPr>
          <w:p w:rsidRPr="00F57D4E" w:rsidR="003C6D8A" w:rsidRDefault="003C6D8A" w14:paraId="6C01AA2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16EA546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36B55F38" w14:textId="4382AE7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6712B2B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7C55DCC0" w14:textId="77777777">
        <w:tc>
          <w:tcPr>
            <w:tcW w:w="7338" w:type="dxa"/>
            <w:hideMark/>
          </w:tcPr>
          <w:p w:rsidRPr="00F57D4E" w:rsidR="003C6D8A" w:rsidRDefault="003C6D8A" w14:paraId="062918E2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</w:rPr>
            </w:pPr>
            <w:r w:rsidRPr="00F57D4E">
              <w:rPr>
                <w:rFonts w:ascii="Calibri" w:hAnsi="Calibri" w:cs="Calibri"/>
              </w:rPr>
              <w:t>Das Arbeitstempo ist zügig.</w:t>
            </w:r>
          </w:p>
        </w:tc>
        <w:tc>
          <w:tcPr>
            <w:tcW w:w="567" w:type="dxa"/>
            <w:hideMark/>
          </w:tcPr>
          <w:p w:rsidRPr="00F57D4E" w:rsidR="003C6D8A" w:rsidRDefault="003C6D8A" w14:paraId="71AC4262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787B90DA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3770E0B9" w14:textId="7DA0C0F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0069F7D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49CF6AAF" w14:textId="77777777">
        <w:tc>
          <w:tcPr>
            <w:tcW w:w="7338" w:type="dxa"/>
            <w:hideMark/>
          </w:tcPr>
          <w:p w:rsidRPr="00F57D4E" w:rsidR="003C6D8A" w:rsidRDefault="003C6D8A" w14:paraId="0502B64E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</w:rPr>
            </w:pPr>
            <w:r w:rsidRPr="00F57D4E">
              <w:rPr>
                <w:rFonts w:ascii="Calibri" w:hAnsi="Calibri" w:cs="Calibri"/>
              </w:rPr>
              <w:t>Arbeitsaufträge werden korrekt ausgeführt.</w:t>
            </w:r>
          </w:p>
        </w:tc>
        <w:tc>
          <w:tcPr>
            <w:tcW w:w="567" w:type="dxa"/>
            <w:hideMark/>
          </w:tcPr>
          <w:p w:rsidRPr="00F57D4E" w:rsidR="003C6D8A" w:rsidRDefault="003C6D8A" w14:paraId="54187646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497E2E26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08BD5607" w14:textId="4BA769A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629A056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291241FC" w14:textId="77777777">
        <w:tc>
          <w:tcPr>
            <w:tcW w:w="7338" w:type="dxa"/>
            <w:hideMark/>
          </w:tcPr>
          <w:p w:rsidRPr="00F57D4E" w:rsidR="003C6D8A" w:rsidP="00EE6BA8" w:rsidRDefault="005F6285" w14:paraId="353CA2FA" w14:textId="5D3F516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unter Stress und Zeitdruck arbeiten.</w:t>
            </w:r>
          </w:p>
        </w:tc>
        <w:tc>
          <w:tcPr>
            <w:tcW w:w="567" w:type="dxa"/>
            <w:hideMark/>
          </w:tcPr>
          <w:p w:rsidRPr="00F57D4E" w:rsidR="003C6D8A" w:rsidRDefault="003C6D8A" w14:paraId="72451DC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6093FD4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2869AB86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5F6285" w14:paraId="78E5F5C3" w14:textId="1C97D08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42346C" w:rsidR="003C6D8A" w:rsidTr="0036716C" w14:paraId="306AAF50" w14:textId="77777777">
        <w:tc>
          <w:tcPr>
            <w:tcW w:w="7338" w:type="dxa"/>
          </w:tcPr>
          <w:p w:rsidRPr="00F57D4E" w:rsidR="003C6D8A" w:rsidRDefault="003C6D8A" w14:paraId="3C7A3C09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  <w:lang w:val="de-DE"/>
              </w:rPr>
            </w:pPr>
          </w:p>
          <w:p w:rsidRPr="00F57D4E" w:rsidR="003C6D8A" w:rsidRDefault="003C6D8A" w14:paraId="385DF6CB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  <w:lang w:val="de-DE"/>
              </w:rPr>
            </w:pPr>
            <w:r w:rsidRPr="00F57D4E">
              <w:rPr>
                <w:rFonts w:ascii="Calibri" w:hAnsi="Calibri" w:cs="Calibri"/>
                <w:b/>
                <w:bCs/>
                <w:lang w:val="de-DE"/>
              </w:rPr>
              <w:t>f) Umgang mit Werkzeugen und Maschinen</w:t>
            </w:r>
          </w:p>
        </w:tc>
        <w:tc>
          <w:tcPr>
            <w:tcW w:w="567" w:type="dxa"/>
          </w:tcPr>
          <w:p w:rsidRPr="00F57D4E" w:rsidR="003C6D8A" w:rsidRDefault="003C6D8A" w14:paraId="07D1953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567" w:type="dxa"/>
          </w:tcPr>
          <w:p w:rsidRPr="00F57D4E" w:rsidR="003C6D8A" w:rsidRDefault="003C6D8A" w14:paraId="0E559BF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567" w:type="dxa"/>
          </w:tcPr>
          <w:p w:rsidRPr="00F57D4E" w:rsidR="003C6D8A" w:rsidRDefault="003C6D8A" w14:paraId="054E50A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568" w:type="dxa"/>
          </w:tcPr>
          <w:p w:rsidRPr="00F57D4E" w:rsidR="003C6D8A" w:rsidRDefault="003C6D8A" w14:paraId="2878769A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de-DE"/>
              </w:rPr>
            </w:pPr>
          </w:p>
        </w:tc>
      </w:tr>
      <w:tr w:rsidRPr="00F57D4E" w:rsidR="003C6D8A" w:rsidTr="0036716C" w14:paraId="04740456" w14:textId="77777777">
        <w:tc>
          <w:tcPr>
            <w:tcW w:w="7338" w:type="dxa"/>
            <w:hideMark/>
          </w:tcPr>
          <w:p w:rsidRPr="00F57D4E" w:rsidR="003C6D8A" w:rsidP="00EE6BA8" w:rsidRDefault="005F6285" w14:paraId="07D460D7" w14:textId="1E65FC74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mit Werkzeugen fachgerecht umgehen.</w:t>
            </w:r>
          </w:p>
        </w:tc>
        <w:tc>
          <w:tcPr>
            <w:tcW w:w="567" w:type="dxa"/>
            <w:hideMark/>
          </w:tcPr>
          <w:p w:rsidRPr="00F57D4E" w:rsidR="003C6D8A" w:rsidRDefault="003C6D8A" w14:paraId="7993C43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34DC317A" w14:textId="261BBAA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7E62DC9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31B4E9A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5FC5F7DC" w14:textId="77777777">
        <w:tc>
          <w:tcPr>
            <w:tcW w:w="7338" w:type="dxa"/>
            <w:hideMark/>
          </w:tcPr>
          <w:p w:rsidRPr="00F57D4E" w:rsidR="003C6D8A" w:rsidP="00EE6BA8" w:rsidRDefault="005F6285" w14:paraId="71D6FCDA" w14:textId="1AADAC4C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nach einer Anleitung Maschinen bedienen.</w:t>
            </w:r>
          </w:p>
        </w:tc>
        <w:tc>
          <w:tcPr>
            <w:tcW w:w="567" w:type="dxa"/>
            <w:hideMark/>
          </w:tcPr>
          <w:p w:rsidRPr="00F57D4E" w:rsidR="003C6D8A" w:rsidRDefault="003C6D8A" w14:paraId="5FAF3E70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60FB49A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23451B8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5F6285" w14:paraId="2D3EDD8B" w14:textId="7A64290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4E3B0C20" w14:textId="77777777">
        <w:tc>
          <w:tcPr>
            <w:tcW w:w="7338" w:type="dxa"/>
          </w:tcPr>
          <w:p w:rsidRPr="00F57D4E" w:rsidR="003C6D8A" w:rsidRDefault="003C6D8A" w14:paraId="48C28F02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</w:rPr>
            </w:pPr>
          </w:p>
          <w:p w:rsidRPr="00F57D4E" w:rsidR="003C6D8A" w:rsidRDefault="003C6D8A" w14:paraId="6AF522A1" w14:textId="77777777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b/>
                <w:bCs/>
              </w:rPr>
            </w:pPr>
            <w:r w:rsidRPr="00F57D4E">
              <w:rPr>
                <w:rFonts w:ascii="Calibri" w:hAnsi="Calibri" w:cs="Calibri"/>
                <w:b/>
                <w:bCs/>
              </w:rPr>
              <w:t>g) Lebenspraktische Fertigkeiten</w:t>
            </w:r>
          </w:p>
        </w:tc>
        <w:tc>
          <w:tcPr>
            <w:tcW w:w="567" w:type="dxa"/>
            <w:hideMark/>
          </w:tcPr>
          <w:p w:rsidRPr="00F57D4E" w:rsidR="003C6D8A" w:rsidRDefault="003C6D8A" w14:paraId="593E71B3" w14:textId="7777777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7" w:type="dxa"/>
            <w:hideMark/>
          </w:tcPr>
          <w:p w:rsidRPr="00F57D4E" w:rsidR="003C6D8A" w:rsidRDefault="003C6D8A" w14:paraId="4B9CB991" w14:textId="77777777">
            <w:pPr>
              <w:rPr>
                <w:rFonts w:ascii="Calibri" w:hAnsi="Calibri" w:cs="Calibri"/>
                <w:noProof w:val="0"/>
                <w:lang w:val="de-DE" w:eastAsia="de-DE"/>
              </w:rPr>
            </w:pPr>
          </w:p>
        </w:tc>
        <w:tc>
          <w:tcPr>
            <w:tcW w:w="567" w:type="dxa"/>
            <w:hideMark/>
          </w:tcPr>
          <w:p w:rsidRPr="00F57D4E" w:rsidR="003C6D8A" w:rsidRDefault="003C6D8A" w14:paraId="5687CBD6" w14:textId="77777777">
            <w:pPr>
              <w:rPr>
                <w:rFonts w:ascii="Calibri" w:hAnsi="Calibri" w:cs="Calibri"/>
                <w:noProof w:val="0"/>
                <w:lang w:val="de-DE" w:eastAsia="de-DE"/>
              </w:rPr>
            </w:pPr>
          </w:p>
        </w:tc>
        <w:tc>
          <w:tcPr>
            <w:tcW w:w="568" w:type="dxa"/>
            <w:hideMark/>
          </w:tcPr>
          <w:p w:rsidRPr="00F57D4E" w:rsidR="003C6D8A" w:rsidRDefault="003C6D8A" w14:paraId="32A3BA9E" w14:textId="77777777">
            <w:pPr>
              <w:rPr>
                <w:rFonts w:ascii="Calibri" w:hAnsi="Calibri" w:cs="Calibri"/>
                <w:noProof w:val="0"/>
                <w:lang w:val="de-DE" w:eastAsia="de-DE"/>
              </w:rPr>
            </w:pPr>
          </w:p>
        </w:tc>
      </w:tr>
      <w:tr w:rsidRPr="00F57D4E" w:rsidR="003C6D8A" w:rsidTr="0036716C" w14:paraId="699BB42C" w14:textId="77777777">
        <w:tc>
          <w:tcPr>
            <w:tcW w:w="7338" w:type="dxa"/>
            <w:hideMark/>
          </w:tcPr>
          <w:p w:rsidRPr="00F57D4E" w:rsidR="008D7A7F" w:rsidP="008D7A7F" w:rsidRDefault="005F6285" w14:paraId="4A4D0177" w14:textId="026DE297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ist in der Lage, den Arbeitsplatz selbstständig zu erreichen.</w:t>
            </w:r>
          </w:p>
        </w:tc>
        <w:tc>
          <w:tcPr>
            <w:tcW w:w="567" w:type="dxa"/>
            <w:hideMark/>
          </w:tcPr>
          <w:p w:rsidRPr="00F57D4E" w:rsidR="003C6D8A" w:rsidRDefault="003C6D8A" w14:paraId="073E03E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71288E4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3BE83AED" w14:textId="0AD8C23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572961D9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1485F9B6" w14:textId="77777777">
        <w:tc>
          <w:tcPr>
            <w:tcW w:w="7338" w:type="dxa"/>
            <w:hideMark/>
          </w:tcPr>
          <w:p w:rsidRPr="00F57D4E" w:rsidR="008D7A7F" w:rsidP="008D7A7F" w:rsidRDefault="005F6285" w14:paraId="155BDCDF" w14:textId="65B84BA1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selbständig Verkehrsmittel nutzen.</w:t>
            </w:r>
          </w:p>
        </w:tc>
        <w:tc>
          <w:tcPr>
            <w:tcW w:w="567" w:type="dxa"/>
            <w:hideMark/>
          </w:tcPr>
          <w:p w:rsidRPr="00F57D4E" w:rsidR="003C6D8A" w:rsidRDefault="003C6D8A" w14:paraId="0035052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0D141844" w14:textId="7A99D1B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56F3B3C8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5E44E805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6C2423A3" w14:textId="77777777">
        <w:tc>
          <w:tcPr>
            <w:tcW w:w="7338" w:type="dxa"/>
            <w:hideMark/>
          </w:tcPr>
          <w:p w:rsidRPr="00F57D4E" w:rsidR="003C6D8A" w:rsidP="00EE6BA8" w:rsidRDefault="00582C2D" w14:paraId="72C97230" w14:textId="5981DCFC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den Wert des Geldes richtig einschätzen.</w:t>
            </w:r>
          </w:p>
        </w:tc>
        <w:tc>
          <w:tcPr>
            <w:tcW w:w="567" w:type="dxa"/>
            <w:hideMark/>
          </w:tcPr>
          <w:p w:rsidRPr="00F57D4E" w:rsidR="003C6D8A" w:rsidRDefault="003C6D8A" w14:paraId="352E88A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553E751E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581FEE0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5F6285" w14:paraId="5BFBF649" w14:textId="51DBE9E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207A26BE" w14:textId="77777777">
        <w:tc>
          <w:tcPr>
            <w:tcW w:w="7338" w:type="dxa"/>
            <w:hideMark/>
          </w:tcPr>
          <w:p w:rsidRPr="00F57D4E" w:rsidR="003C6D8A" w:rsidP="00EE6BA8" w:rsidRDefault="00582C2D" w14:paraId="41780B3E" w14:textId="4B8FFCBB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selbs</w:t>
            </w:r>
            <w:r w:rsidRPr="00F57D4E" w:rsidR="00477BF1">
              <w:rPr>
                <w:rFonts w:ascii="Calibri" w:hAnsi="Calibri" w:cs="Calibri"/>
                <w:lang w:val="de-DE"/>
              </w:rPr>
              <w:t>tändig und angemessen seine</w:t>
            </w:r>
            <w:r w:rsidRPr="00F57D4E" w:rsidR="003C6D8A">
              <w:rPr>
                <w:rFonts w:ascii="Calibri" w:hAnsi="Calibri" w:cs="Calibri"/>
                <w:lang w:val="de-DE"/>
              </w:rPr>
              <w:t xml:space="preserve"> Arbeitskleidung auswählen.</w:t>
            </w:r>
          </w:p>
        </w:tc>
        <w:tc>
          <w:tcPr>
            <w:tcW w:w="567" w:type="dxa"/>
            <w:hideMark/>
          </w:tcPr>
          <w:p w:rsidRPr="00F57D4E" w:rsidR="003C6D8A" w:rsidRDefault="003C6D8A" w14:paraId="35541A1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7679087E" w14:textId="5B8F225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1C47AF74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0522BB5A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621FA337" w14:textId="77777777">
        <w:tc>
          <w:tcPr>
            <w:tcW w:w="7338" w:type="dxa"/>
            <w:hideMark/>
          </w:tcPr>
          <w:p w:rsidRPr="00F57D4E" w:rsidR="003C6D8A" w:rsidP="00EE6BA8" w:rsidRDefault="00582C2D" w14:paraId="092CFF99" w14:textId="2DEBCB7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selbständig zur Toilette gehen.</w:t>
            </w:r>
          </w:p>
        </w:tc>
        <w:tc>
          <w:tcPr>
            <w:tcW w:w="567" w:type="dxa"/>
            <w:hideMark/>
          </w:tcPr>
          <w:p w:rsidRPr="00F57D4E" w:rsidR="003C6D8A" w:rsidRDefault="005F6285" w14:paraId="1E564961" w14:textId="42A5135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6F49DBF0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7F876DE2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098F864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302631C9" w14:textId="77777777">
        <w:tc>
          <w:tcPr>
            <w:tcW w:w="7338" w:type="dxa"/>
            <w:hideMark/>
          </w:tcPr>
          <w:p w:rsidRPr="00F57D4E" w:rsidR="003C6D8A" w:rsidP="00EE6BA8" w:rsidRDefault="00582C2D" w14:paraId="72C5691E" w14:textId="28A9DF06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>Jugendliche kann die Zeit einschätzen.</w:t>
            </w:r>
          </w:p>
        </w:tc>
        <w:tc>
          <w:tcPr>
            <w:tcW w:w="567" w:type="dxa"/>
            <w:hideMark/>
          </w:tcPr>
          <w:p w:rsidRPr="00F57D4E" w:rsidR="003C6D8A" w:rsidRDefault="003C6D8A" w14:paraId="1A5E9292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3929A974" w14:textId="3699413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0E56ACBF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2E2DDA8D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Pr="00F57D4E" w:rsidR="003C6D8A" w:rsidTr="0036716C" w14:paraId="5795B88A" w14:textId="77777777">
        <w:tc>
          <w:tcPr>
            <w:tcW w:w="7338" w:type="dxa"/>
            <w:hideMark/>
          </w:tcPr>
          <w:p w:rsidRPr="00F57D4E" w:rsidR="003C6D8A" w:rsidP="005E1D3E" w:rsidRDefault="00582C2D" w14:paraId="4450A856" w14:textId="2C486546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 xml:space="preserve">Die/Der </w:t>
            </w:r>
            <w:r w:rsidRPr="00F57D4E" w:rsidR="003C6D8A">
              <w:rPr>
                <w:rFonts w:ascii="Calibri" w:hAnsi="Calibri" w:cs="Calibri"/>
                <w:lang w:val="de-DE"/>
              </w:rPr>
              <w:t xml:space="preserve">Jugendliche findet sich in der nicht bekannten Umgebung schnell zurecht. </w:t>
            </w:r>
          </w:p>
        </w:tc>
        <w:tc>
          <w:tcPr>
            <w:tcW w:w="567" w:type="dxa"/>
            <w:hideMark/>
          </w:tcPr>
          <w:p w:rsidRPr="00F57D4E" w:rsidR="003C6D8A" w:rsidRDefault="003C6D8A" w14:paraId="6556CD8C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5F6285" w14:paraId="4E1859B0" w14:textId="0DFC52E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hideMark/>
          </w:tcPr>
          <w:p w:rsidRPr="00F57D4E" w:rsidR="003C6D8A" w:rsidRDefault="003C6D8A" w14:paraId="17358903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hideMark/>
          </w:tcPr>
          <w:p w:rsidRPr="00F57D4E" w:rsidR="003C6D8A" w:rsidRDefault="003C6D8A" w14:paraId="7BD5E3EB" w14:textId="777777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FORMCHECKBOX </w:instrText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57D4E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Pr="00F57D4E" w:rsidR="007515F2" w:rsidP="007515F2" w:rsidRDefault="007515F2" w14:paraId="25D55DE0" w14:textId="77777777">
      <w:pPr>
        <w:pStyle w:val="StandardWeb"/>
        <w:spacing w:before="100" w:beforeAutospacing="1" w:line="360" w:lineRule="auto"/>
        <w:rPr>
          <w:rFonts w:ascii="Calibri" w:hAnsi="Calibri" w:cs="Calibri"/>
          <w:b/>
          <w:bCs/>
          <w:highlight w:val="lightGray"/>
        </w:rPr>
      </w:pPr>
    </w:p>
    <w:p w:rsidRPr="00F57D4E" w:rsidR="007515F2" w:rsidRDefault="007515F2" w14:paraId="057F28C1" w14:textId="77777777">
      <w:pPr>
        <w:rPr>
          <w:rFonts w:ascii="Calibri" w:hAnsi="Calibri" w:cs="Calibri"/>
          <w:b/>
          <w:bCs/>
          <w:noProof w:val="0"/>
          <w:sz w:val="24"/>
          <w:szCs w:val="24"/>
          <w:highlight w:val="lightGray"/>
          <w:lang w:val="de-DE" w:eastAsia="de-DE"/>
        </w:rPr>
      </w:pPr>
      <w:r w:rsidRPr="00F57D4E">
        <w:rPr>
          <w:rFonts w:ascii="Calibri" w:hAnsi="Calibri" w:cs="Calibri"/>
          <w:b/>
          <w:bCs/>
          <w:highlight w:val="lightGray"/>
        </w:rPr>
        <w:br w:type="page"/>
      </w:r>
    </w:p>
    <w:p w:rsidRPr="00F57D4E" w:rsidR="00583E00" w:rsidP="007515F2" w:rsidRDefault="00583E00" w14:paraId="7A4B2770" w14:textId="77777777">
      <w:pPr>
        <w:pStyle w:val="StandardWeb"/>
        <w:numPr>
          <w:ilvl w:val="0"/>
          <w:numId w:val="7"/>
        </w:numPr>
        <w:spacing w:before="100" w:beforeAutospacing="1" w:line="360" w:lineRule="auto"/>
        <w:rPr>
          <w:rFonts w:ascii="Calibri" w:hAnsi="Calibri" w:cs="Calibri"/>
          <w:b/>
          <w:bCs/>
        </w:rPr>
      </w:pPr>
      <w:r w:rsidRPr="00F57D4E">
        <w:rPr>
          <w:rFonts w:ascii="Calibri" w:hAnsi="Calibri" w:cs="Calibri"/>
          <w:b/>
          <w:bCs/>
        </w:rPr>
        <w:t xml:space="preserve">PROTOKOLL DES TREFFENS DER NETZWERKPARTNER </w:t>
      </w:r>
    </w:p>
    <w:bookmarkEnd w:id="4"/>
    <w:p w:rsidRPr="00F57D4E" w:rsidR="00583E00" w:rsidP="00583E00" w:rsidRDefault="00583E00" w14:paraId="3034DDCA" w14:textId="77777777">
      <w:pPr>
        <w:pStyle w:val="StandardWeb"/>
        <w:spacing w:line="360" w:lineRule="auto"/>
        <w:rPr>
          <w:rFonts w:ascii="Calibri" w:hAnsi="Calibri" w:cs="Calibri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42346C" w:rsidR="00583E00" w:rsidTr="0088762A" w14:paraId="0DBBB364" w14:textId="77777777">
        <w:tc>
          <w:tcPr>
            <w:tcW w:w="4531" w:type="dxa"/>
          </w:tcPr>
          <w:p w:rsidRPr="00F57D4E" w:rsidR="00583E00" w:rsidP="00583E00" w:rsidRDefault="00583E00" w14:paraId="772D49A6" w14:textId="77777777">
            <w:pPr>
              <w:pStyle w:val="StandardWeb"/>
              <w:spacing w:before="120" w:after="120"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sz w:val="20"/>
                <w:szCs w:val="20"/>
              </w:rPr>
              <w:t>DIENST</w:t>
            </w:r>
          </w:p>
        </w:tc>
        <w:tc>
          <w:tcPr>
            <w:tcW w:w="4531" w:type="dxa"/>
          </w:tcPr>
          <w:p w:rsidRPr="00F57D4E" w:rsidR="00583E00" w:rsidP="00583E00" w:rsidRDefault="00583E00" w14:paraId="1F6F5925" w14:textId="77777777">
            <w:pPr>
              <w:pStyle w:val="StandardWeb"/>
              <w:spacing w:before="120" w:after="120"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sz w:val="20"/>
                <w:szCs w:val="20"/>
              </w:rPr>
              <w:t>Name der Vertreterin/des Vertreters</w:t>
            </w:r>
          </w:p>
        </w:tc>
      </w:tr>
      <w:tr w:rsidRPr="00F57D4E" w:rsidR="00583E00" w:rsidTr="0088762A" w14:paraId="7E4B4C6C" w14:textId="77777777">
        <w:tc>
          <w:tcPr>
            <w:tcW w:w="4531" w:type="dxa"/>
          </w:tcPr>
          <w:p w:rsidRPr="00F57D4E" w:rsidR="00583E00" w:rsidP="0088762A" w:rsidRDefault="00B0542D" w14:paraId="74DDB9B9" w14:textId="0CBF2763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>Arbeitsplatzbegleitung</w:t>
            </w:r>
          </w:p>
        </w:tc>
        <w:tc>
          <w:tcPr>
            <w:tcW w:w="4531" w:type="dxa"/>
          </w:tcPr>
          <w:p w:rsidRPr="00F57D4E" w:rsidR="00583E00" w:rsidP="0088762A" w:rsidRDefault="00583E00" w14:paraId="792AE976" w14:textId="21C02476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583E00" w:rsidTr="0088762A" w14:paraId="680B4507" w14:textId="77777777">
        <w:tc>
          <w:tcPr>
            <w:tcW w:w="4531" w:type="dxa"/>
          </w:tcPr>
          <w:p w:rsidRPr="00F57D4E" w:rsidR="00583E00" w:rsidP="0088762A" w:rsidRDefault="00B0542D" w14:paraId="29BFD57B" w14:textId="76CE646F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>Dienst für Arbeits</w:t>
            </w:r>
            <w:r w:rsidR="007F6E16">
              <w:rPr>
                <w:rFonts w:ascii="Calibri" w:hAnsi="Calibri" w:cs="Calibri"/>
                <w:sz w:val="20"/>
                <w:szCs w:val="20"/>
              </w:rPr>
              <w:t>integration</w:t>
            </w:r>
          </w:p>
        </w:tc>
        <w:tc>
          <w:tcPr>
            <w:tcW w:w="4531" w:type="dxa"/>
          </w:tcPr>
          <w:p w:rsidRPr="00F57D4E" w:rsidR="00583E00" w:rsidP="0088762A" w:rsidRDefault="00583E00" w14:paraId="3F6D881B" w14:textId="634392AA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583E00" w:rsidTr="0088762A" w14:paraId="7F996885" w14:textId="77777777">
        <w:tc>
          <w:tcPr>
            <w:tcW w:w="4531" w:type="dxa"/>
          </w:tcPr>
          <w:p w:rsidRPr="00F57D4E" w:rsidR="00583E00" w:rsidP="0088762A" w:rsidRDefault="00B0542D" w14:paraId="136419DA" w14:textId="3310907B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>Integrationslehrpersonen</w:t>
            </w:r>
          </w:p>
        </w:tc>
        <w:tc>
          <w:tcPr>
            <w:tcW w:w="4531" w:type="dxa"/>
          </w:tcPr>
          <w:p w:rsidRPr="00F57D4E" w:rsidR="00583E00" w:rsidP="0088762A" w:rsidRDefault="00583E00" w14:paraId="024080CA" w14:textId="325E6EC2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583E00" w:rsidTr="0088762A" w14:paraId="5C6583DC" w14:textId="77777777">
        <w:tc>
          <w:tcPr>
            <w:tcW w:w="4531" w:type="dxa"/>
          </w:tcPr>
          <w:p w:rsidRPr="00F57D4E" w:rsidR="00583E00" w:rsidP="0088762A" w:rsidRDefault="00B0542D" w14:paraId="3B4BBDCA" w14:textId="325CD269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>Mitarbeiter</w:t>
            </w:r>
            <w:r w:rsidRPr="00F57D4E" w:rsidR="006C47CC">
              <w:rPr>
                <w:rFonts w:ascii="Calibri" w:hAnsi="Calibri" w:cs="Calibri"/>
                <w:sz w:val="20"/>
                <w:szCs w:val="20"/>
              </w:rPr>
              <w:t>*</w:t>
            </w:r>
            <w:r w:rsidRPr="00F57D4E">
              <w:rPr>
                <w:rFonts w:ascii="Calibri" w:hAnsi="Calibri" w:cs="Calibri"/>
                <w:sz w:val="20"/>
                <w:szCs w:val="20"/>
              </w:rPr>
              <w:t>in für Integration</w:t>
            </w:r>
          </w:p>
        </w:tc>
        <w:tc>
          <w:tcPr>
            <w:tcW w:w="4531" w:type="dxa"/>
          </w:tcPr>
          <w:p w:rsidRPr="00F57D4E" w:rsidR="00583E00" w:rsidP="0088762A" w:rsidRDefault="00583E00" w14:paraId="63BCC885" w14:textId="6BCBCAA3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583E00" w:rsidTr="0088762A" w14:paraId="182611B6" w14:textId="77777777">
        <w:tc>
          <w:tcPr>
            <w:tcW w:w="4531" w:type="dxa"/>
          </w:tcPr>
          <w:p w:rsidRPr="00F57D4E" w:rsidR="00583E00" w:rsidP="0088762A" w:rsidRDefault="00B0542D" w14:paraId="3D807E31" w14:textId="06F41B38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>Mutter</w:t>
            </w:r>
            <w:r w:rsidRPr="00F57D4E" w:rsidR="006C47CC">
              <w:rPr>
                <w:rFonts w:ascii="Calibri" w:hAnsi="Calibri" w:cs="Calibri"/>
                <w:sz w:val="20"/>
                <w:szCs w:val="20"/>
              </w:rPr>
              <w:t>/Vater</w:t>
            </w:r>
            <w:r w:rsidRPr="00F57D4E">
              <w:rPr>
                <w:rFonts w:ascii="Calibri" w:hAnsi="Calibri" w:cs="Calibri"/>
                <w:sz w:val="20"/>
                <w:szCs w:val="20"/>
              </w:rPr>
              <w:t xml:space="preserve"> des Schülers</w:t>
            </w:r>
          </w:p>
        </w:tc>
        <w:tc>
          <w:tcPr>
            <w:tcW w:w="4531" w:type="dxa"/>
          </w:tcPr>
          <w:p w:rsidRPr="00F57D4E" w:rsidR="00583E00" w:rsidP="0088762A" w:rsidRDefault="00583E00" w14:paraId="0575ED87" w14:textId="18D49B97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Pr="00F57D4E" w:rsidR="00583E00" w:rsidP="00583E00" w:rsidRDefault="00583E00" w14:paraId="0134B3F0" w14:textId="77777777">
      <w:pPr>
        <w:pStyle w:val="StandardWeb"/>
        <w:spacing w:line="360" w:lineRule="auto"/>
        <w:rPr>
          <w:rFonts w:ascii="Calibri" w:hAnsi="Calibri" w:cs="Calibri"/>
          <w:sz w:val="20"/>
          <w:szCs w:val="20"/>
        </w:rPr>
      </w:pPr>
    </w:p>
    <w:p w:rsidRPr="00F57D4E" w:rsidR="00583E00" w:rsidP="00583E00" w:rsidRDefault="00583E00" w14:paraId="5DE7AB71" w14:textId="77777777">
      <w:pPr>
        <w:pStyle w:val="StandardWeb"/>
        <w:spacing w:line="278" w:lineRule="atLeast"/>
        <w:rPr>
          <w:rFonts w:ascii="Calibri" w:hAnsi="Calibri" w:cs="Calibri"/>
          <w:sz w:val="20"/>
          <w:szCs w:val="20"/>
        </w:rPr>
      </w:pPr>
    </w:p>
    <w:p w:rsidRPr="00F57D4E" w:rsidR="00583E00" w:rsidP="00583E00" w:rsidRDefault="00762D56" w14:paraId="1BA9032B" w14:textId="77777777">
      <w:pPr>
        <w:pStyle w:val="StandardWeb"/>
        <w:spacing w:line="278" w:lineRule="atLeast"/>
        <w:rPr>
          <w:rFonts w:ascii="Calibri" w:hAnsi="Calibri" w:cs="Calibri"/>
          <w:b/>
          <w:sz w:val="22"/>
          <w:szCs w:val="22"/>
        </w:rPr>
      </w:pPr>
      <w:r w:rsidRPr="00F57D4E">
        <w:rPr>
          <w:rFonts w:ascii="Calibri" w:hAnsi="Calibri" w:cs="Calibri"/>
          <w:b/>
          <w:sz w:val="22"/>
          <w:szCs w:val="22"/>
        </w:rPr>
        <w:t>Inhalte, Empfehlungen und weitere Vorgangsweise:</w:t>
      </w:r>
    </w:p>
    <w:p w:rsidRPr="00F57D4E" w:rsidR="00B80471" w:rsidP="00583E00" w:rsidRDefault="00B80471" w14:paraId="3DEB43E4" w14:textId="77777777">
      <w:pPr>
        <w:pStyle w:val="StandardWeb"/>
        <w:spacing w:line="278" w:lineRule="atLeast"/>
        <w:rPr>
          <w:rFonts w:ascii="Calibri" w:hAnsi="Calibri" w:cs="Calibri"/>
          <w:sz w:val="20"/>
          <w:szCs w:val="20"/>
        </w:rPr>
      </w:pPr>
    </w:p>
    <w:p w:rsidRPr="00F57D4E" w:rsidR="00762D56" w:rsidP="00B0542D" w:rsidRDefault="00B0542D" w14:paraId="6665F678" w14:textId="3E61F785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Die Mitarbeiter</w:t>
      </w:r>
      <w:r w:rsidRPr="00F57D4E" w:rsidR="005402C5">
        <w:rPr>
          <w:rFonts w:ascii="Calibri" w:hAnsi="Calibri" w:cs="Calibri"/>
          <w:sz w:val="20"/>
          <w:szCs w:val="20"/>
        </w:rPr>
        <w:t>*</w:t>
      </w:r>
      <w:r w:rsidRPr="00F57D4E">
        <w:rPr>
          <w:rFonts w:ascii="Calibri" w:hAnsi="Calibri" w:cs="Calibri"/>
          <w:sz w:val="20"/>
          <w:szCs w:val="20"/>
        </w:rPr>
        <w:t xml:space="preserve">in für Integration berichtet über die Kompetenzen und Schwierigkeiten </w:t>
      </w:r>
      <w:r w:rsidRPr="00F57D4E" w:rsidR="005402C5">
        <w:rPr>
          <w:rFonts w:ascii="Calibri" w:hAnsi="Calibri" w:cs="Calibri"/>
          <w:sz w:val="20"/>
          <w:szCs w:val="20"/>
        </w:rPr>
        <w:t>der/</w:t>
      </w:r>
      <w:r w:rsidRPr="00F57D4E">
        <w:rPr>
          <w:rFonts w:ascii="Calibri" w:hAnsi="Calibri" w:cs="Calibri"/>
          <w:sz w:val="20"/>
          <w:szCs w:val="20"/>
        </w:rPr>
        <w:t xml:space="preserve">des </w:t>
      </w:r>
      <w:r w:rsidRPr="00F57D4E" w:rsidR="005402C5">
        <w:rPr>
          <w:rFonts w:ascii="Calibri" w:hAnsi="Calibri" w:cs="Calibri"/>
          <w:sz w:val="20"/>
          <w:szCs w:val="20"/>
        </w:rPr>
        <w:t>Schülerin/</w:t>
      </w:r>
      <w:r w:rsidRPr="00F57D4E">
        <w:rPr>
          <w:rFonts w:ascii="Calibri" w:hAnsi="Calibri" w:cs="Calibri"/>
          <w:sz w:val="20"/>
          <w:szCs w:val="20"/>
        </w:rPr>
        <w:t>Schülers:</w:t>
      </w:r>
    </w:p>
    <w:p w:rsidRPr="00F57D4E" w:rsidR="00B0542D" w:rsidP="00B0542D" w:rsidRDefault="00252A8E" w14:paraId="62B08C4A" w14:textId="251F60F7">
      <w:pPr>
        <w:pStyle w:val="StandardWeb"/>
        <w:numPr>
          <w:ilvl w:val="0"/>
          <w:numId w:val="12"/>
        </w:numPr>
        <w:spacing w:line="276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 w:rsidRPr="00F57D4E" w:rsidR="00B0542D">
        <w:rPr>
          <w:rFonts w:ascii="Calibri" w:hAnsi="Calibri" w:cs="Calibri"/>
          <w:sz w:val="20"/>
          <w:szCs w:val="20"/>
        </w:rPr>
        <w:t>st</w:t>
      </w:r>
      <w:r w:rsidRPr="00F57D4E" w:rsidR="00532280">
        <w:rPr>
          <w:rFonts w:ascii="Calibri" w:hAnsi="Calibri" w:cs="Calibri"/>
          <w:sz w:val="20"/>
          <w:szCs w:val="20"/>
        </w:rPr>
        <w:t>…</w:t>
      </w:r>
    </w:p>
    <w:p w:rsidRPr="00F57D4E" w:rsidR="00B0542D" w:rsidP="00B0542D" w:rsidRDefault="00B0542D" w14:paraId="1A44E041" w14:textId="209416AC">
      <w:pPr>
        <w:pStyle w:val="StandardWeb"/>
        <w:numPr>
          <w:ilvl w:val="0"/>
          <w:numId w:val="12"/>
        </w:numPr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 xml:space="preserve">ist </w:t>
      </w:r>
      <w:r w:rsidRPr="00F57D4E" w:rsidR="00532280">
        <w:rPr>
          <w:rFonts w:ascii="Calibri" w:hAnsi="Calibri" w:cs="Calibri"/>
          <w:sz w:val="20"/>
          <w:szCs w:val="20"/>
        </w:rPr>
        <w:t>..</w:t>
      </w:r>
      <w:r w:rsidRPr="00F57D4E">
        <w:rPr>
          <w:rFonts w:ascii="Calibri" w:hAnsi="Calibri" w:cs="Calibri"/>
          <w:sz w:val="20"/>
          <w:szCs w:val="20"/>
        </w:rPr>
        <w:t>.</w:t>
      </w:r>
    </w:p>
    <w:p w:rsidRPr="00F57D4E" w:rsidR="00B0542D" w:rsidP="00B0542D" w:rsidRDefault="00B0542D" w14:paraId="2A0B53F5" w14:textId="7ABF93B3">
      <w:pPr>
        <w:pStyle w:val="StandardWeb"/>
        <w:numPr>
          <w:ilvl w:val="0"/>
          <w:numId w:val="12"/>
        </w:numPr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 xml:space="preserve">arbeitet </w:t>
      </w:r>
      <w:r w:rsidRPr="00F57D4E" w:rsidR="00532280">
        <w:rPr>
          <w:rFonts w:ascii="Calibri" w:hAnsi="Calibri" w:cs="Calibri"/>
          <w:sz w:val="20"/>
          <w:szCs w:val="20"/>
        </w:rPr>
        <w:t>..</w:t>
      </w:r>
      <w:r w:rsidRPr="00F57D4E">
        <w:rPr>
          <w:rFonts w:ascii="Calibri" w:hAnsi="Calibri" w:cs="Calibri"/>
          <w:sz w:val="20"/>
          <w:szCs w:val="20"/>
        </w:rPr>
        <w:t>.</w:t>
      </w:r>
    </w:p>
    <w:p w:rsidRPr="00F57D4E" w:rsidR="00D57347" w:rsidP="00B0542D" w:rsidRDefault="00532280" w14:paraId="18325125" w14:textId="1F9125B6">
      <w:pPr>
        <w:pStyle w:val="StandardWeb"/>
        <w:numPr>
          <w:ilvl w:val="0"/>
          <w:numId w:val="12"/>
        </w:numPr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...</w:t>
      </w:r>
      <w:r w:rsidRPr="00F57D4E" w:rsidR="00D57347">
        <w:rPr>
          <w:rFonts w:ascii="Calibri" w:hAnsi="Calibri" w:cs="Calibri"/>
          <w:sz w:val="20"/>
          <w:szCs w:val="20"/>
        </w:rPr>
        <w:t>.</w:t>
      </w:r>
    </w:p>
    <w:p w:rsidRPr="00F57D4E" w:rsidR="00D57347" w:rsidP="00D57347" w:rsidRDefault="00D57347" w14:paraId="6EE80244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D57347" w:rsidP="00D57347" w:rsidRDefault="00D57347" w14:paraId="3F3A39C9" w14:textId="42AB13FB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Die</w:t>
      </w:r>
      <w:r w:rsidRPr="00F57D4E" w:rsidR="00532280">
        <w:rPr>
          <w:rFonts w:ascii="Calibri" w:hAnsi="Calibri" w:cs="Calibri"/>
          <w:sz w:val="20"/>
          <w:szCs w:val="20"/>
        </w:rPr>
        <w:t>/der</w:t>
      </w:r>
      <w:r w:rsidRPr="00F57D4E">
        <w:rPr>
          <w:rFonts w:ascii="Calibri" w:hAnsi="Calibri" w:cs="Calibri"/>
          <w:sz w:val="20"/>
          <w:szCs w:val="20"/>
        </w:rPr>
        <w:t xml:space="preserve"> </w:t>
      </w:r>
      <w:r w:rsidRPr="00F57D4E" w:rsidR="00532280">
        <w:rPr>
          <w:rFonts w:ascii="Calibri" w:hAnsi="Calibri" w:cs="Calibri"/>
          <w:sz w:val="20"/>
          <w:szCs w:val="20"/>
        </w:rPr>
        <w:t>Erziehungsverantwortliche</w:t>
      </w:r>
      <w:r w:rsidRPr="00F57D4E">
        <w:rPr>
          <w:rFonts w:ascii="Calibri" w:hAnsi="Calibri" w:cs="Calibri"/>
          <w:sz w:val="20"/>
          <w:szCs w:val="20"/>
        </w:rPr>
        <w:t xml:space="preserve"> berichtet:</w:t>
      </w:r>
    </w:p>
    <w:p w:rsidRPr="00F57D4E" w:rsidR="00D57347" w:rsidP="00D57347" w:rsidRDefault="00532280" w14:paraId="31BDA071" w14:textId="5135B6C7">
      <w:pPr>
        <w:pStyle w:val="StandardWeb"/>
        <w:numPr>
          <w:ilvl w:val="0"/>
          <w:numId w:val="12"/>
        </w:numPr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…</w:t>
      </w:r>
    </w:p>
    <w:p w:rsidRPr="00F57D4E" w:rsidR="00532280" w:rsidP="00D57347" w:rsidRDefault="00532280" w14:paraId="01F23F8E" w14:textId="66490AAD">
      <w:pPr>
        <w:pStyle w:val="StandardWeb"/>
        <w:numPr>
          <w:ilvl w:val="0"/>
          <w:numId w:val="12"/>
        </w:numPr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…</w:t>
      </w:r>
    </w:p>
    <w:p w:rsidRPr="00F57D4E" w:rsidR="00532280" w:rsidP="00D57347" w:rsidRDefault="00532280" w14:paraId="6C504E9D" w14:textId="200BAEF8">
      <w:pPr>
        <w:pStyle w:val="StandardWeb"/>
        <w:numPr>
          <w:ilvl w:val="0"/>
          <w:numId w:val="12"/>
        </w:numPr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…</w:t>
      </w:r>
    </w:p>
    <w:p w:rsidRPr="00F57D4E" w:rsidR="00E62CD3" w:rsidP="00E62CD3" w:rsidRDefault="00E62CD3" w14:paraId="4F9FE9E1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E62CD3" w:rsidP="00E62CD3" w:rsidRDefault="00C145E0" w14:paraId="44DC4EA1" w14:textId="18151D1E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XY</w:t>
      </w:r>
      <w:r w:rsidRPr="00F57D4E" w:rsidR="00E62CD3">
        <w:rPr>
          <w:rFonts w:ascii="Calibri" w:hAnsi="Calibri" w:cs="Calibri"/>
          <w:sz w:val="20"/>
          <w:szCs w:val="20"/>
        </w:rPr>
        <w:t xml:space="preserve"> bestätigt, dass </w:t>
      </w:r>
      <w:r w:rsidRPr="00F57D4E" w:rsidR="00B03FC5">
        <w:rPr>
          <w:rFonts w:ascii="Calibri" w:hAnsi="Calibri" w:cs="Calibri"/>
          <w:sz w:val="20"/>
          <w:szCs w:val="20"/>
        </w:rPr>
        <w:t>die/</w:t>
      </w:r>
      <w:r w:rsidRPr="00F57D4E" w:rsidR="00062F7E">
        <w:rPr>
          <w:rFonts w:ascii="Calibri" w:hAnsi="Calibri" w:cs="Calibri"/>
          <w:sz w:val="20"/>
          <w:szCs w:val="20"/>
        </w:rPr>
        <w:t xml:space="preserve">der </w:t>
      </w:r>
      <w:r w:rsidRPr="00F57D4E" w:rsidR="00B03FC5">
        <w:rPr>
          <w:rFonts w:ascii="Calibri" w:hAnsi="Calibri" w:cs="Calibri"/>
          <w:sz w:val="20"/>
          <w:szCs w:val="20"/>
        </w:rPr>
        <w:t>Schülerin/</w:t>
      </w:r>
      <w:r w:rsidRPr="00F57D4E" w:rsidR="00062F7E">
        <w:rPr>
          <w:rFonts w:ascii="Calibri" w:hAnsi="Calibri" w:cs="Calibri"/>
          <w:sz w:val="20"/>
          <w:szCs w:val="20"/>
        </w:rPr>
        <w:t>Schüler</w:t>
      </w:r>
      <w:r w:rsidRPr="00F57D4E" w:rsidR="00E62CD3">
        <w:rPr>
          <w:rFonts w:ascii="Calibri" w:hAnsi="Calibri" w:cs="Calibri"/>
          <w:sz w:val="20"/>
          <w:szCs w:val="20"/>
        </w:rPr>
        <w:t xml:space="preserve"> beim Projekt </w:t>
      </w:r>
      <w:r w:rsidRPr="00F57D4E" w:rsidR="00532280">
        <w:rPr>
          <w:rFonts w:ascii="Calibri" w:hAnsi="Calibri" w:cs="Calibri"/>
          <w:sz w:val="20"/>
          <w:szCs w:val="20"/>
        </w:rPr>
        <w:t>…</w:t>
      </w:r>
      <w:r w:rsidRPr="00F57D4E" w:rsidR="00ED500A">
        <w:rPr>
          <w:rFonts w:ascii="Calibri" w:hAnsi="Calibri" w:cs="Calibri"/>
          <w:sz w:val="20"/>
          <w:szCs w:val="20"/>
        </w:rPr>
        <w:t>mit…</w:t>
      </w:r>
      <w:r w:rsidRPr="00F57D4E" w:rsidR="00E62CD3">
        <w:rPr>
          <w:rFonts w:ascii="Calibri" w:hAnsi="Calibri" w:cs="Calibri"/>
          <w:sz w:val="20"/>
          <w:szCs w:val="20"/>
        </w:rPr>
        <w:t xml:space="preserve"> dabei ist.</w:t>
      </w:r>
    </w:p>
    <w:p w:rsidRPr="00F57D4E" w:rsidR="00E62CD3" w:rsidP="00E62CD3" w:rsidRDefault="00E62CD3" w14:paraId="647BE696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E62CD3" w:rsidP="00E62CD3" w:rsidRDefault="00EB05A3" w14:paraId="0049E5DB" w14:textId="67CCF986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XY</w:t>
      </w:r>
      <w:r w:rsidRPr="00F57D4E" w:rsidR="00E62CD3">
        <w:rPr>
          <w:rFonts w:ascii="Calibri" w:hAnsi="Calibri" w:cs="Calibri"/>
          <w:sz w:val="20"/>
          <w:szCs w:val="20"/>
        </w:rPr>
        <w:t xml:space="preserve"> informieren über </w:t>
      </w:r>
      <w:r w:rsidRPr="00F57D4E" w:rsidR="00ED500A">
        <w:rPr>
          <w:rFonts w:ascii="Calibri" w:hAnsi="Calibri" w:cs="Calibri"/>
          <w:sz w:val="20"/>
          <w:szCs w:val="20"/>
        </w:rPr>
        <w:t>...</w:t>
      </w:r>
      <w:r w:rsidRPr="00F57D4E" w:rsidR="00E62CD3">
        <w:rPr>
          <w:rFonts w:ascii="Calibri" w:hAnsi="Calibri" w:cs="Calibri"/>
          <w:sz w:val="20"/>
          <w:szCs w:val="20"/>
        </w:rPr>
        <w:t>.</w:t>
      </w:r>
    </w:p>
    <w:p w:rsidRPr="00F57D4E" w:rsidR="00E62CD3" w:rsidP="00E62CD3" w:rsidRDefault="00E62CD3" w14:paraId="48471196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E62CD3" w:rsidP="00E62CD3" w:rsidRDefault="00E62CD3" w14:paraId="1CC8DFA8" w14:textId="35C28925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 xml:space="preserve">Wichtig ist </w:t>
      </w:r>
      <w:r w:rsidRPr="00F57D4E" w:rsidR="00ED500A">
        <w:rPr>
          <w:rFonts w:ascii="Calibri" w:hAnsi="Calibri" w:cs="Calibri"/>
          <w:sz w:val="20"/>
          <w:szCs w:val="20"/>
        </w:rPr>
        <w:t>..</w:t>
      </w:r>
      <w:r w:rsidRPr="00F57D4E">
        <w:rPr>
          <w:rFonts w:ascii="Calibri" w:hAnsi="Calibri" w:cs="Calibri"/>
          <w:sz w:val="20"/>
          <w:szCs w:val="20"/>
        </w:rPr>
        <w:t>.</w:t>
      </w:r>
    </w:p>
    <w:p w:rsidRPr="00F57D4E" w:rsidR="00E62CD3" w:rsidP="00E62CD3" w:rsidRDefault="00E62CD3" w14:paraId="682754F3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E62CD3" w:rsidP="00E62CD3" w:rsidRDefault="00E62CD3" w14:paraId="48A070CF" w14:textId="0068DF53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 xml:space="preserve">Die Zweisprachigkeitsprüfung ist </w:t>
      </w:r>
      <w:r w:rsidRPr="00F57D4E" w:rsidR="00ED500A">
        <w:rPr>
          <w:rFonts w:ascii="Calibri" w:hAnsi="Calibri" w:cs="Calibri"/>
          <w:sz w:val="20"/>
          <w:szCs w:val="20"/>
        </w:rPr>
        <w:t>..</w:t>
      </w:r>
      <w:r w:rsidRPr="00F57D4E">
        <w:rPr>
          <w:rFonts w:ascii="Calibri" w:hAnsi="Calibri" w:cs="Calibri"/>
          <w:sz w:val="20"/>
          <w:szCs w:val="20"/>
        </w:rPr>
        <w:t xml:space="preserve">. </w:t>
      </w:r>
    </w:p>
    <w:p w:rsidRPr="00F57D4E" w:rsidR="00E62CD3" w:rsidP="00E62CD3" w:rsidRDefault="00E62CD3" w14:paraId="162DDA73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E62CD3" w:rsidP="00E62CD3" w:rsidRDefault="00E62CD3" w14:paraId="782231F6" w14:textId="50434073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 xml:space="preserve">Angedachte Praktika </w:t>
      </w:r>
      <w:r w:rsidRPr="00F57D4E" w:rsidR="00333F78">
        <w:rPr>
          <w:rFonts w:ascii="Calibri" w:hAnsi="Calibri" w:cs="Calibri"/>
          <w:sz w:val="20"/>
          <w:szCs w:val="20"/>
        </w:rPr>
        <w:t xml:space="preserve">für </w:t>
      </w:r>
      <w:r w:rsidRPr="00F57D4E" w:rsidR="00221DD3">
        <w:rPr>
          <w:rFonts w:ascii="Calibri" w:hAnsi="Calibri" w:cs="Calibri"/>
          <w:sz w:val="20"/>
          <w:szCs w:val="20"/>
        </w:rPr>
        <w:t>20..</w:t>
      </w:r>
      <w:r w:rsidRPr="00F57D4E" w:rsidR="00333F78">
        <w:rPr>
          <w:rFonts w:ascii="Calibri" w:hAnsi="Calibri" w:cs="Calibri"/>
          <w:sz w:val="20"/>
          <w:szCs w:val="20"/>
        </w:rPr>
        <w:t>/</w:t>
      </w:r>
      <w:r w:rsidRPr="00F57D4E" w:rsidR="00221DD3">
        <w:rPr>
          <w:rFonts w:ascii="Calibri" w:hAnsi="Calibri" w:cs="Calibri"/>
          <w:sz w:val="20"/>
          <w:szCs w:val="20"/>
        </w:rPr>
        <w:t>20..</w:t>
      </w:r>
      <w:r w:rsidRPr="00F57D4E" w:rsidR="00333F78">
        <w:rPr>
          <w:rFonts w:ascii="Calibri" w:hAnsi="Calibri" w:cs="Calibri"/>
          <w:sz w:val="20"/>
          <w:szCs w:val="20"/>
        </w:rPr>
        <w:t>:</w:t>
      </w:r>
    </w:p>
    <w:p w:rsidRPr="00F57D4E" w:rsidR="00333F78" w:rsidP="00D5639A" w:rsidRDefault="00333F78" w14:paraId="03E485A6" w14:textId="77777777">
      <w:pPr>
        <w:pStyle w:val="StandardWeb"/>
        <w:numPr>
          <w:ilvl w:val="0"/>
          <w:numId w:val="15"/>
        </w:numPr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221DD3" w:rsidP="00333F78" w:rsidRDefault="00221DD3" w14:paraId="7AC29910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333F78" w:rsidP="00333F78" w:rsidRDefault="00333F78" w14:paraId="092FCD1F" w14:textId="6F159DD2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Weitere Vorgehensweise:</w:t>
      </w:r>
    </w:p>
    <w:p w:rsidR="00B0542D" w:rsidP="0042346C" w:rsidRDefault="0042346C" w14:paraId="059DB7F8" w14:textId="629E780D">
      <w:pPr>
        <w:pStyle w:val="StandardWeb"/>
        <w:numPr>
          <w:ilvl w:val="0"/>
          <w:numId w:val="12"/>
        </w:numPr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</w:t>
      </w:r>
    </w:p>
    <w:p w:rsidR="0042346C" w:rsidP="0042346C" w:rsidRDefault="0042346C" w14:paraId="1844692D" w14:textId="5BDB6E63">
      <w:pPr>
        <w:pStyle w:val="StandardWeb"/>
        <w:numPr>
          <w:ilvl w:val="0"/>
          <w:numId w:val="12"/>
        </w:numPr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</w:t>
      </w:r>
    </w:p>
    <w:p w:rsidRPr="00F57D4E" w:rsidR="0042346C" w:rsidP="0042346C" w:rsidRDefault="0042346C" w14:paraId="42D034B4" w14:textId="650B41EF">
      <w:pPr>
        <w:pStyle w:val="StandardWeb"/>
        <w:numPr>
          <w:ilvl w:val="0"/>
          <w:numId w:val="12"/>
        </w:numPr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</w:t>
      </w:r>
    </w:p>
    <w:p w:rsidRPr="00F57D4E" w:rsidR="00583E00" w:rsidP="00583E00" w:rsidRDefault="00583E00" w14:paraId="1AB8B5B1" w14:textId="77777777">
      <w:pPr>
        <w:pStyle w:val="StandardWeb"/>
        <w:spacing w:line="278" w:lineRule="atLeast"/>
        <w:rPr>
          <w:rFonts w:ascii="Calibri" w:hAnsi="Calibri" w:cs="Calibri"/>
          <w:sz w:val="20"/>
          <w:szCs w:val="20"/>
        </w:rPr>
      </w:pPr>
    </w:p>
    <w:p w:rsidRPr="00F57D4E" w:rsidR="00333F78" w:rsidP="00252A8E" w:rsidRDefault="00D5639A" w14:paraId="32DD040C" w14:textId="1912FED5">
      <w:pPr>
        <w:pStyle w:val="StandardWeb"/>
        <w:spacing w:line="278" w:lineRule="atLeast"/>
        <w:rPr>
          <w:rFonts w:ascii="Calibri" w:hAnsi="Calibri" w:cs="Calibri"/>
        </w:rPr>
      </w:pPr>
      <w:r w:rsidRPr="00F57D4E">
        <w:rPr>
          <w:rFonts w:ascii="Calibri" w:hAnsi="Calibri" w:cs="Calibri"/>
          <w:sz w:val="20"/>
          <w:szCs w:val="20"/>
        </w:rPr>
        <w:t>Ort</w:t>
      </w:r>
      <w:r w:rsidRPr="00F57D4E" w:rsidR="00333F78">
        <w:rPr>
          <w:rFonts w:ascii="Calibri" w:hAnsi="Calibri" w:cs="Calibri"/>
          <w:sz w:val="20"/>
          <w:szCs w:val="20"/>
        </w:rPr>
        <w:t xml:space="preserve">, </w:t>
      </w:r>
      <w:r w:rsidRPr="00F57D4E">
        <w:rPr>
          <w:rFonts w:ascii="Calibri" w:hAnsi="Calibri" w:cs="Calibri"/>
          <w:sz w:val="20"/>
          <w:szCs w:val="20"/>
        </w:rPr>
        <w:t>Datum</w:t>
      </w:r>
      <w:r w:rsidRPr="00F57D4E">
        <w:rPr>
          <w:rFonts w:ascii="Calibri" w:hAnsi="Calibri" w:cs="Calibri"/>
          <w:sz w:val="20"/>
          <w:szCs w:val="20"/>
        </w:rPr>
        <w:tab/>
      </w:r>
      <w:r w:rsidRPr="00F57D4E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 xml:space="preserve"> </w:t>
      </w:r>
      <w:r w:rsidRPr="00F57D4E" w:rsidR="00333F78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>Die Integrationslehr</w:t>
      </w:r>
      <w:r w:rsidRPr="00F57D4E" w:rsidR="008E4C1B">
        <w:rPr>
          <w:rFonts w:ascii="Calibri" w:hAnsi="Calibri" w:cs="Calibri"/>
          <w:sz w:val="20"/>
          <w:szCs w:val="20"/>
        </w:rPr>
        <w:t>person</w:t>
      </w:r>
      <w:r w:rsidRPr="00F57D4E" w:rsidR="00333F78">
        <w:rPr>
          <w:rFonts w:ascii="Calibri" w:hAnsi="Calibri" w:cs="Calibri"/>
        </w:rPr>
        <w:br w:type="page"/>
      </w:r>
    </w:p>
    <w:p w:rsidRPr="00F57D4E" w:rsidR="00333F78" w:rsidP="00333F78" w:rsidRDefault="00333F78" w14:paraId="01244EF8" w14:textId="77777777">
      <w:pPr>
        <w:pStyle w:val="StandardWeb"/>
        <w:spacing w:before="100" w:beforeAutospacing="1" w:line="360" w:lineRule="auto"/>
        <w:rPr>
          <w:rFonts w:ascii="Calibri" w:hAnsi="Calibri" w:cs="Calibri"/>
          <w:b/>
          <w:bCs/>
        </w:rPr>
      </w:pPr>
      <w:r w:rsidRPr="00F57D4E">
        <w:rPr>
          <w:rFonts w:ascii="Calibri" w:hAnsi="Calibri" w:cs="Calibri"/>
          <w:b/>
          <w:bCs/>
        </w:rPr>
        <w:t xml:space="preserve">PROTOKOLL DES TREFFENS DER NETZWERKPARTNER </w:t>
      </w:r>
    </w:p>
    <w:p w:rsidRPr="00F57D4E" w:rsidR="00333F78" w:rsidP="00333F78" w:rsidRDefault="00333F78" w14:paraId="68F62F72" w14:textId="77777777">
      <w:pPr>
        <w:pStyle w:val="StandardWeb"/>
        <w:spacing w:line="360" w:lineRule="auto"/>
        <w:rPr>
          <w:rFonts w:ascii="Calibri" w:hAnsi="Calibri" w:cs="Calibri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42346C" w:rsidR="00333F78" w:rsidTr="008D7A7F" w14:paraId="60EEDE83" w14:textId="77777777"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57D4E" w:rsidR="00333F78" w:rsidP="008D7A7F" w:rsidRDefault="00333F78" w14:paraId="478720D3" w14:textId="77777777">
            <w:pPr>
              <w:pStyle w:val="StandardWeb"/>
              <w:spacing w:before="120" w:after="120"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sz w:val="20"/>
                <w:szCs w:val="20"/>
              </w:rPr>
              <w:t>DIENST</w:t>
            </w:r>
          </w:p>
        </w:tc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57D4E" w:rsidR="00333F78" w:rsidP="008D7A7F" w:rsidRDefault="00333F78" w14:paraId="26031FFC" w14:textId="77777777">
            <w:pPr>
              <w:pStyle w:val="StandardWeb"/>
              <w:spacing w:before="120" w:after="120"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F57D4E">
              <w:rPr>
                <w:rFonts w:ascii="Calibri" w:hAnsi="Calibri" w:cs="Calibri"/>
                <w:b/>
                <w:sz w:val="20"/>
                <w:szCs w:val="20"/>
              </w:rPr>
              <w:t>Name der Vertreterin/des Vertreters</w:t>
            </w:r>
          </w:p>
        </w:tc>
      </w:tr>
      <w:tr w:rsidRPr="00F57D4E" w:rsidR="00333F78" w:rsidTr="008D7A7F" w14:paraId="1D4A2078" w14:textId="77777777"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333F78" w:rsidP="008D7A7F" w:rsidRDefault="00333F78" w14:paraId="46DB2ADF" w14:textId="77777777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>Arbeitsplatzbegleitung</w:t>
            </w:r>
          </w:p>
        </w:tc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333F78" w:rsidP="008D7A7F" w:rsidRDefault="00333F78" w14:paraId="61087A56" w14:textId="4EA0A2C8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333F78" w:rsidTr="008D7A7F" w14:paraId="2BDF9E0E" w14:textId="77777777"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333F78" w:rsidP="008D7A7F" w:rsidRDefault="00333F78" w14:paraId="3FCC4C4C" w14:textId="3001735B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>Dienst für Arbeits</w:t>
            </w:r>
            <w:r w:rsidR="007F6E16">
              <w:rPr>
                <w:rFonts w:ascii="Calibri" w:hAnsi="Calibri" w:cs="Calibri"/>
                <w:sz w:val="20"/>
                <w:szCs w:val="20"/>
              </w:rPr>
              <w:t>integration</w:t>
            </w:r>
          </w:p>
        </w:tc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333F78" w:rsidP="008D7A7F" w:rsidRDefault="00333F78" w14:paraId="1B97DC00" w14:textId="0391A8E7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333F78" w:rsidTr="008D7A7F" w14:paraId="5106B521" w14:textId="77777777"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333F78" w:rsidP="008D7A7F" w:rsidRDefault="00333F78" w14:paraId="3CBF3F73" w14:textId="2387E80C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>Vertreter</w:t>
            </w:r>
            <w:r w:rsidRPr="00F57D4E" w:rsidR="00EC4357">
              <w:rPr>
                <w:rFonts w:ascii="Calibri" w:hAnsi="Calibri" w:cs="Calibri"/>
                <w:sz w:val="20"/>
                <w:szCs w:val="20"/>
              </w:rPr>
              <w:t>*in</w:t>
            </w:r>
            <w:r w:rsidRPr="00F57D4E">
              <w:rPr>
                <w:rFonts w:ascii="Calibri" w:hAnsi="Calibri" w:cs="Calibri"/>
                <w:sz w:val="20"/>
                <w:szCs w:val="20"/>
              </w:rPr>
              <w:t xml:space="preserve"> der Schule</w:t>
            </w:r>
          </w:p>
        </w:tc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333F78" w:rsidP="008D7A7F" w:rsidRDefault="00333F78" w14:paraId="0FF1F9BE" w14:textId="06095C05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F57D4E" w:rsidR="00333F78" w:rsidTr="008D7A7F" w14:paraId="1614783A" w14:textId="77777777"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333F78" w:rsidP="008D7A7F" w:rsidRDefault="00EC4357" w14:paraId="095F9B4B" w14:textId="0BF48740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F57D4E">
              <w:rPr>
                <w:rFonts w:ascii="Calibri" w:hAnsi="Calibri" w:cs="Calibri"/>
                <w:sz w:val="20"/>
                <w:szCs w:val="20"/>
              </w:rPr>
              <w:t>Erziehungsverantwortliche*r</w:t>
            </w:r>
          </w:p>
        </w:tc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333F78" w:rsidP="008D7A7F" w:rsidRDefault="00333F78" w14:paraId="33D539BB" w14:textId="301BE4D7">
            <w:pPr>
              <w:pStyle w:val="StandardWeb"/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Pr="00F57D4E" w:rsidR="00333F78" w:rsidP="00333F78" w:rsidRDefault="00333F78" w14:paraId="2A5512E0" w14:textId="77777777">
      <w:pPr>
        <w:pStyle w:val="StandardWeb"/>
        <w:spacing w:line="278" w:lineRule="atLeast"/>
        <w:rPr>
          <w:rFonts w:ascii="Calibri" w:hAnsi="Calibri" w:cs="Calibri"/>
          <w:sz w:val="20"/>
          <w:szCs w:val="20"/>
        </w:rPr>
      </w:pPr>
    </w:p>
    <w:p w:rsidRPr="00F57D4E" w:rsidR="00333F78" w:rsidP="00333F78" w:rsidRDefault="00333F78" w14:paraId="1CC1F1FF" w14:textId="77777777">
      <w:pPr>
        <w:pStyle w:val="StandardWeb"/>
        <w:spacing w:line="278" w:lineRule="atLeast"/>
        <w:rPr>
          <w:rFonts w:ascii="Calibri" w:hAnsi="Calibri" w:cs="Calibri"/>
          <w:sz w:val="20"/>
          <w:szCs w:val="20"/>
        </w:rPr>
      </w:pPr>
    </w:p>
    <w:p w:rsidRPr="00F57D4E" w:rsidR="00333F78" w:rsidP="00ED4D2C" w:rsidRDefault="00333F78" w14:paraId="576D7636" w14:textId="77777777">
      <w:pPr>
        <w:pStyle w:val="StandardWeb"/>
        <w:spacing w:line="276" w:lineRule="auto"/>
        <w:rPr>
          <w:rFonts w:ascii="Calibri" w:hAnsi="Calibri" w:cs="Calibri"/>
          <w:b/>
          <w:sz w:val="22"/>
          <w:szCs w:val="22"/>
        </w:rPr>
      </w:pPr>
      <w:r w:rsidRPr="00F57D4E">
        <w:rPr>
          <w:rFonts w:ascii="Calibri" w:hAnsi="Calibri" w:cs="Calibri"/>
          <w:b/>
          <w:sz w:val="22"/>
          <w:szCs w:val="22"/>
        </w:rPr>
        <w:t>Inhalte, Empfehlungen und weitere Vorgangsweise:</w:t>
      </w:r>
    </w:p>
    <w:p w:rsidRPr="00F57D4E" w:rsidR="00333F78" w:rsidP="00ED4D2C" w:rsidRDefault="00333F78" w14:paraId="1D5CE6C3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333F78" w:rsidP="00ED4D2C" w:rsidRDefault="00333F78" w14:paraId="100D84F5" w14:textId="5966BEBF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  <w:r w:rsidRPr="643F9069" w:rsidR="458A5060">
        <w:rPr>
          <w:rFonts w:ascii="Calibri" w:hAnsi="Calibri" w:cs="Calibri"/>
          <w:sz w:val="20"/>
          <w:szCs w:val="20"/>
        </w:rPr>
        <w:t>D</w:t>
      </w:r>
      <w:r w:rsidRPr="643F9069" w:rsidR="42BB44DC">
        <w:rPr>
          <w:rFonts w:ascii="Calibri" w:hAnsi="Calibri" w:cs="Calibri"/>
          <w:sz w:val="20"/>
          <w:szCs w:val="20"/>
        </w:rPr>
        <w:t>er</w:t>
      </w:r>
      <w:r w:rsidRPr="643F9069" w:rsidR="458A5060">
        <w:rPr>
          <w:rFonts w:ascii="Calibri" w:hAnsi="Calibri" w:cs="Calibri"/>
          <w:sz w:val="20"/>
          <w:szCs w:val="20"/>
        </w:rPr>
        <w:t xml:space="preserve"> Mitarbeiter</w:t>
      </w:r>
      <w:r w:rsidRPr="643F9069" w:rsidR="0479B559">
        <w:rPr>
          <w:rFonts w:ascii="Calibri" w:hAnsi="Calibri" w:cs="Calibri"/>
          <w:sz w:val="20"/>
          <w:szCs w:val="20"/>
        </w:rPr>
        <w:t xml:space="preserve"> / die Mitarbeiterin</w:t>
      </w:r>
      <w:r w:rsidRPr="643F9069" w:rsidR="458A5060">
        <w:rPr>
          <w:rFonts w:ascii="Calibri" w:hAnsi="Calibri" w:cs="Calibri"/>
          <w:sz w:val="20"/>
          <w:szCs w:val="20"/>
        </w:rPr>
        <w:t xml:space="preserve"> für Integration berichtet über die Kompetenzen und Schwierigkeiten </w:t>
      </w:r>
      <w:r w:rsidRPr="643F9069" w:rsidR="59D835A6">
        <w:rPr>
          <w:rFonts w:ascii="Calibri" w:hAnsi="Calibri" w:cs="Calibri"/>
          <w:sz w:val="20"/>
          <w:szCs w:val="20"/>
        </w:rPr>
        <w:t>der</w:t>
      </w:r>
      <w:r w:rsidRPr="643F9069" w:rsidR="458A5060">
        <w:rPr>
          <w:rFonts w:ascii="Calibri" w:hAnsi="Calibri" w:cs="Calibri"/>
          <w:sz w:val="20"/>
          <w:szCs w:val="20"/>
        </w:rPr>
        <w:t xml:space="preserve"> </w:t>
      </w:r>
      <w:r w:rsidRPr="643F9069" w:rsidR="59D835A6">
        <w:rPr>
          <w:rFonts w:ascii="Calibri" w:hAnsi="Calibri" w:cs="Calibri"/>
          <w:sz w:val="20"/>
          <w:szCs w:val="20"/>
        </w:rPr>
        <w:t>Schülerin</w:t>
      </w:r>
      <w:r w:rsidRPr="643F9069" w:rsidR="23F9DE24">
        <w:rPr>
          <w:rFonts w:ascii="Calibri" w:hAnsi="Calibri" w:cs="Calibri"/>
          <w:sz w:val="20"/>
          <w:szCs w:val="20"/>
        </w:rPr>
        <w:t xml:space="preserve">, des </w:t>
      </w:r>
      <w:r w:rsidRPr="643F9069" w:rsidR="458A5060">
        <w:rPr>
          <w:rFonts w:ascii="Calibri" w:hAnsi="Calibri" w:cs="Calibri"/>
          <w:sz w:val="20"/>
          <w:szCs w:val="20"/>
        </w:rPr>
        <w:t>Schülers:</w:t>
      </w:r>
    </w:p>
    <w:p w:rsidRPr="00F57D4E" w:rsidR="00333F78" w:rsidP="00ED4D2C" w:rsidRDefault="00EC4357" w14:paraId="6771F4E8" w14:textId="2DC4390C">
      <w:pPr>
        <w:pStyle w:val="StandardWeb"/>
        <w:numPr>
          <w:ilvl w:val="0"/>
          <w:numId w:val="13"/>
        </w:numPr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…</w:t>
      </w:r>
    </w:p>
    <w:p w:rsidRPr="00F57D4E" w:rsidR="00EC4357" w:rsidP="00ED4D2C" w:rsidRDefault="00EC4357" w14:paraId="6DDD7FF8" w14:textId="03506068">
      <w:pPr>
        <w:pStyle w:val="StandardWeb"/>
        <w:numPr>
          <w:ilvl w:val="0"/>
          <w:numId w:val="13"/>
        </w:numPr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…</w:t>
      </w:r>
    </w:p>
    <w:p w:rsidRPr="00F57D4E" w:rsidR="00EC4357" w:rsidP="00ED4D2C" w:rsidRDefault="00EC4357" w14:paraId="352C3D50" w14:textId="0F0D3679">
      <w:pPr>
        <w:pStyle w:val="StandardWeb"/>
        <w:numPr>
          <w:ilvl w:val="0"/>
          <w:numId w:val="13"/>
        </w:numPr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…</w:t>
      </w:r>
    </w:p>
    <w:p w:rsidRPr="00F57D4E" w:rsidR="00333F78" w:rsidP="00ED4D2C" w:rsidRDefault="00333F78" w14:paraId="19CD4FD6" w14:textId="77777777">
      <w:pPr>
        <w:pStyle w:val="StandardWeb"/>
        <w:spacing w:line="276" w:lineRule="auto"/>
        <w:ind w:left="720"/>
        <w:rPr>
          <w:rFonts w:ascii="Calibri" w:hAnsi="Calibri" w:cs="Calibri"/>
          <w:sz w:val="20"/>
          <w:szCs w:val="20"/>
        </w:rPr>
      </w:pPr>
    </w:p>
    <w:p w:rsidRPr="00F57D4E" w:rsidR="00333F78" w:rsidP="00ED4D2C" w:rsidRDefault="00333F78" w14:paraId="66450C34" w14:textId="77777777">
      <w:pPr>
        <w:pStyle w:val="StandardWeb"/>
        <w:spacing w:line="276" w:lineRule="auto"/>
        <w:rPr>
          <w:rFonts w:ascii="Calibri" w:hAnsi="Calibri" w:cs="Calibri"/>
          <w:b/>
          <w:sz w:val="20"/>
          <w:szCs w:val="20"/>
        </w:rPr>
      </w:pPr>
    </w:p>
    <w:p w:rsidRPr="00F57D4E" w:rsidR="00333F78" w:rsidP="00ED4D2C" w:rsidRDefault="00333F78" w14:paraId="01F21351" w14:textId="77777777">
      <w:pPr>
        <w:pStyle w:val="StandardWeb"/>
        <w:spacing w:line="276" w:lineRule="auto"/>
        <w:rPr>
          <w:rFonts w:ascii="Calibri" w:hAnsi="Calibri" w:cs="Calibri"/>
          <w:b/>
          <w:sz w:val="20"/>
          <w:szCs w:val="20"/>
        </w:rPr>
      </w:pPr>
      <w:r w:rsidRPr="00F57D4E">
        <w:rPr>
          <w:rFonts w:ascii="Calibri" w:hAnsi="Calibri" w:cs="Calibri"/>
          <w:b/>
          <w:sz w:val="20"/>
          <w:szCs w:val="20"/>
        </w:rPr>
        <w:t>Weitere Vorgehensweise:</w:t>
      </w:r>
    </w:p>
    <w:p w:rsidR="00ED4D2C" w:rsidP="0042346C" w:rsidRDefault="0042346C" w14:paraId="1D0F974E" w14:textId="15DE87A4">
      <w:pPr>
        <w:pStyle w:val="StandardWeb"/>
        <w:numPr>
          <w:ilvl w:val="0"/>
          <w:numId w:val="13"/>
        </w:numPr>
        <w:spacing w:line="276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</w:t>
      </w:r>
    </w:p>
    <w:p w:rsidR="0042346C" w:rsidP="0042346C" w:rsidRDefault="0042346C" w14:paraId="093B617A" w14:textId="71EA93E3">
      <w:pPr>
        <w:pStyle w:val="StandardWeb"/>
        <w:numPr>
          <w:ilvl w:val="0"/>
          <w:numId w:val="13"/>
        </w:numPr>
        <w:spacing w:line="276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</w:t>
      </w:r>
    </w:p>
    <w:p w:rsidR="0042346C" w:rsidP="0042346C" w:rsidRDefault="0042346C" w14:paraId="51184771" w14:textId="6197EE67">
      <w:pPr>
        <w:pStyle w:val="StandardWeb"/>
        <w:numPr>
          <w:ilvl w:val="0"/>
          <w:numId w:val="13"/>
        </w:numPr>
        <w:spacing w:line="276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</w:t>
      </w:r>
    </w:p>
    <w:p w:rsidRPr="00F57D4E" w:rsidR="0042346C" w:rsidP="00ED4D2C" w:rsidRDefault="0042346C" w14:paraId="2EFB1184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ED4D2C" w:rsidP="00ED4D2C" w:rsidRDefault="00ED4D2C" w14:paraId="7A2C549D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333F78" w:rsidP="00ED4D2C" w:rsidRDefault="00325B8E" w14:paraId="3E8BC35C" w14:textId="05D099BF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  <w:r w:rsidRPr="00F57D4E">
        <w:rPr>
          <w:rFonts w:ascii="Calibri" w:hAnsi="Calibri" w:cs="Calibri"/>
          <w:sz w:val="20"/>
          <w:szCs w:val="20"/>
        </w:rPr>
        <w:t>Ort, Datum</w:t>
      </w:r>
      <w:r w:rsidRPr="00F57D4E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ab/>
      </w:r>
      <w:r w:rsidRPr="00F57D4E" w:rsidR="00333F78">
        <w:rPr>
          <w:rFonts w:ascii="Calibri" w:hAnsi="Calibri" w:cs="Calibri"/>
          <w:sz w:val="20"/>
          <w:szCs w:val="20"/>
        </w:rPr>
        <w:t>Die Integrationsverantwortliche</w:t>
      </w:r>
    </w:p>
    <w:p w:rsidRPr="00F57D4E" w:rsidR="00333F78" w:rsidP="00ED4D2C" w:rsidRDefault="00333F78" w14:paraId="12D26A90" w14:textId="77777777">
      <w:pPr>
        <w:pStyle w:val="StandardWeb"/>
        <w:spacing w:line="276" w:lineRule="auto"/>
        <w:rPr>
          <w:rFonts w:ascii="Calibri" w:hAnsi="Calibri" w:cs="Calibri"/>
          <w:sz w:val="20"/>
          <w:szCs w:val="20"/>
        </w:rPr>
      </w:pPr>
    </w:p>
    <w:p w:rsidRPr="00F57D4E" w:rsidR="00333F78" w:rsidP="00333F78" w:rsidRDefault="00333F78" w14:paraId="46465206" w14:textId="77777777">
      <w:pPr>
        <w:pStyle w:val="StandardWeb"/>
        <w:spacing w:line="360" w:lineRule="auto"/>
        <w:ind w:left="4956" w:firstLine="708"/>
        <w:rPr>
          <w:rFonts w:ascii="Calibri" w:hAnsi="Calibri" w:cs="Calibri"/>
          <w:sz w:val="20"/>
          <w:szCs w:val="20"/>
        </w:rPr>
      </w:pPr>
    </w:p>
    <w:p w:rsidRPr="00F57D4E" w:rsidR="00583E00" w:rsidP="00583E00" w:rsidRDefault="00583E00" w14:paraId="5601CB18" w14:textId="77777777">
      <w:pPr>
        <w:pStyle w:val="StandardWeb"/>
        <w:spacing w:line="278" w:lineRule="atLeast"/>
        <w:rPr>
          <w:rFonts w:ascii="Calibri" w:hAnsi="Calibri" w:cs="Calibri"/>
          <w:sz w:val="20"/>
          <w:szCs w:val="20"/>
        </w:rPr>
      </w:pPr>
    </w:p>
    <w:p w:rsidRPr="00F57D4E" w:rsidR="00583E00" w:rsidP="00583E00" w:rsidRDefault="00583E00" w14:paraId="63F107EA" w14:textId="77777777">
      <w:pPr>
        <w:pStyle w:val="StandardWeb"/>
        <w:spacing w:line="278" w:lineRule="atLeast"/>
        <w:rPr>
          <w:rFonts w:ascii="Calibri" w:hAnsi="Calibri" w:cs="Calibri"/>
          <w:sz w:val="20"/>
          <w:szCs w:val="20"/>
        </w:rPr>
      </w:pPr>
    </w:p>
    <w:p w:rsidRPr="00F57D4E" w:rsidR="00762D56" w:rsidP="00583E00" w:rsidRDefault="00762D56" w14:paraId="30C987C2" w14:textId="77777777">
      <w:pPr>
        <w:pStyle w:val="StandardWeb"/>
        <w:spacing w:line="278" w:lineRule="atLeast"/>
        <w:rPr>
          <w:rFonts w:ascii="Calibri" w:hAnsi="Calibri" w:cs="Calibri"/>
          <w:sz w:val="20"/>
          <w:szCs w:val="20"/>
        </w:rPr>
      </w:pPr>
    </w:p>
    <w:p w:rsidRPr="00F57D4E" w:rsidR="00583E00" w:rsidP="00583E00" w:rsidRDefault="00583E00" w14:paraId="3300E520" w14:textId="77777777">
      <w:pPr>
        <w:pStyle w:val="StandardWeb"/>
        <w:spacing w:line="278" w:lineRule="atLeast"/>
        <w:ind w:left="1083"/>
        <w:rPr>
          <w:rFonts w:ascii="Calibri" w:hAnsi="Calibri" w:cs="Calibri"/>
          <w:sz w:val="16"/>
          <w:szCs w:val="20"/>
        </w:rPr>
      </w:pPr>
    </w:p>
    <w:p w:rsidRPr="00F57D4E" w:rsidR="00333F78" w:rsidRDefault="00333F78" w14:paraId="5C1ACA0B" w14:textId="77777777">
      <w:pPr>
        <w:rPr>
          <w:rFonts w:ascii="Calibri" w:hAnsi="Calibri" w:cs="Calibri"/>
          <w:b/>
          <w:bCs/>
          <w:noProof w:val="0"/>
          <w:sz w:val="24"/>
          <w:szCs w:val="24"/>
          <w:lang w:val="de-DE" w:eastAsia="de-DE"/>
        </w:rPr>
      </w:pPr>
      <w:bookmarkStart w:name="_Hlk507060414" w:id="7"/>
      <w:bookmarkEnd w:id="5"/>
      <w:r w:rsidRPr="00F57D4E">
        <w:rPr>
          <w:rFonts w:ascii="Calibri" w:hAnsi="Calibri" w:cs="Calibri"/>
          <w:b/>
          <w:bCs/>
          <w:lang w:val="de-DE"/>
        </w:rPr>
        <w:br w:type="page"/>
      </w:r>
    </w:p>
    <w:p w:rsidRPr="00F57D4E" w:rsidR="00583E00" w:rsidP="00A973B4" w:rsidRDefault="00A973B4" w14:paraId="1CF95AF3" w14:textId="7565C3F0">
      <w:pPr>
        <w:pStyle w:val="StandardWeb"/>
        <w:rPr>
          <w:rFonts w:ascii="Calibri" w:hAnsi="Calibri" w:cs="Calibri"/>
          <w:b/>
          <w:bCs/>
        </w:rPr>
      </w:pPr>
      <w:r w:rsidRPr="00F57D4E">
        <w:rPr>
          <w:rFonts w:ascii="Calibri" w:hAnsi="Calibri" w:cs="Calibri"/>
          <w:b/>
          <w:bCs/>
        </w:rPr>
        <w:t xml:space="preserve">5.   </w:t>
      </w:r>
      <w:r w:rsidRPr="00F57D4E" w:rsidR="00583E00">
        <w:rPr>
          <w:rFonts w:ascii="Calibri" w:hAnsi="Calibri" w:cs="Calibri"/>
          <w:b/>
          <w:bCs/>
        </w:rPr>
        <w:t xml:space="preserve">BERICHT - KONTEXT BETRIEB, ABSOLVIERTE PRAKTIKA </w:t>
      </w:r>
      <w:bookmarkEnd w:id="7"/>
    </w:p>
    <w:p w:rsidRPr="00F57D4E" w:rsidR="00A973B4" w:rsidP="00A973B4" w:rsidRDefault="00A973B4" w14:paraId="2522E02A" w14:textId="77777777">
      <w:pPr>
        <w:pStyle w:val="StandardWeb"/>
        <w:rPr>
          <w:rFonts w:ascii="Calibri" w:hAnsi="Calibri" w:cs="Calibri"/>
          <w:b/>
          <w:bCs/>
        </w:rPr>
      </w:pPr>
    </w:p>
    <w:p w:rsidRPr="00F57D4E" w:rsidR="00A973B4" w:rsidP="00A973B4" w:rsidRDefault="00A973B4" w14:paraId="45FE7476" w14:textId="77777777">
      <w:pPr>
        <w:pStyle w:val="StandardWeb"/>
        <w:rPr>
          <w:rFonts w:ascii="Calibri" w:hAnsi="Calibri" w:cs="Calibri"/>
          <w:b/>
          <w:bCs/>
        </w:rPr>
      </w:pPr>
    </w:p>
    <w:p w:rsidRPr="00F57D4E" w:rsidR="00A973B4" w:rsidP="00A973B4" w:rsidRDefault="00A973B4" w14:paraId="4DC6BE77" w14:textId="77777777">
      <w:pPr>
        <w:pStyle w:val="StandardWeb"/>
        <w:rPr>
          <w:rFonts w:ascii="Calibri" w:hAnsi="Calibri" w:cs="Calibri"/>
          <w:b/>
          <w:bCs/>
        </w:rPr>
      </w:pPr>
      <w:r w:rsidRPr="00F57D4E">
        <w:rPr>
          <w:rFonts w:ascii="Calibri" w:hAnsi="Calibri" w:cs="Calibri"/>
          <w:b/>
          <w:bCs/>
        </w:rPr>
        <w:t>ABSOLVIERTE PRAKTIKA</w:t>
      </w:r>
    </w:p>
    <w:p w:rsidRPr="00F57D4E" w:rsidR="00B80471" w:rsidP="00583E00" w:rsidRDefault="00B80471" w14:paraId="5C85AEC6" w14:textId="77777777">
      <w:pPr>
        <w:pStyle w:val="StandardWeb"/>
        <w:ind w:left="357"/>
        <w:rPr>
          <w:rFonts w:ascii="Calibri" w:hAnsi="Calibri" w:cs="Calibri"/>
          <w:b/>
          <w:bCs/>
        </w:rPr>
      </w:pPr>
    </w:p>
    <w:tbl>
      <w:tblPr>
        <w:tblStyle w:val="Tabellenraster"/>
        <w:tblW w:w="8559" w:type="dxa"/>
        <w:tblLook w:val="04A0" w:firstRow="1" w:lastRow="0" w:firstColumn="1" w:lastColumn="0" w:noHBand="0" w:noVBand="1"/>
      </w:tblPr>
      <w:tblGrid>
        <w:gridCol w:w="1871"/>
        <w:gridCol w:w="1363"/>
        <w:gridCol w:w="3305"/>
        <w:gridCol w:w="2020"/>
      </w:tblGrid>
      <w:tr w:rsidRPr="00F57D4E" w:rsidR="00A973B4" w:rsidTr="00A973B4" w14:paraId="18CBDA88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hideMark/>
          </w:tcPr>
          <w:p w:rsidRPr="00F57D4E" w:rsidR="00A973B4" w:rsidRDefault="00A973B4" w14:paraId="0F8ED014" w14:textId="77777777">
            <w:pPr>
              <w:rPr>
                <w:rFonts w:ascii="Calibri" w:hAnsi="Calibri" w:cs="Calibri"/>
                <w:sz w:val="22"/>
                <w:szCs w:val="22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>Beschreibung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hideMark/>
          </w:tcPr>
          <w:p w:rsidRPr="00F57D4E" w:rsidR="00A973B4" w:rsidRDefault="00A973B4" w14:paraId="74D14330" w14:textId="77777777">
            <w:pPr>
              <w:rPr>
                <w:rFonts w:ascii="Calibri" w:hAnsi="Calibri" w:cs="Calibri"/>
                <w:sz w:val="22"/>
                <w:szCs w:val="22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>Dauer in Stunden</w:t>
            </w: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hideMark/>
          </w:tcPr>
          <w:p w:rsidRPr="00F57D4E" w:rsidR="00A973B4" w:rsidRDefault="00A973B4" w14:paraId="1B0B83EC" w14:textId="77777777">
            <w:pPr>
              <w:rPr>
                <w:rFonts w:ascii="Calibri" w:hAnsi="Calibri" w:cs="Calibri"/>
                <w:sz w:val="22"/>
                <w:szCs w:val="22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>Bezeichnung des Betriebes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hideMark/>
          </w:tcPr>
          <w:p w:rsidRPr="00F57D4E" w:rsidR="00A973B4" w:rsidRDefault="00A973B4" w14:paraId="23D0B566" w14:textId="77777777">
            <w:pPr>
              <w:rPr>
                <w:rFonts w:ascii="Calibri" w:hAnsi="Calibri" w:cs="Calibri"/>
                <w:sz w:val="22"/>
                <w:szCs w:val="22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>Sitz des Betriebes</w:t>
            </w:r>
          </w:p>
        </w:tc>
      </w:tr>
      <w:tr w:rsidRPr="00F57D4E" w:rsidR="007D2E40" w:rsidTr="008725BC" w14:paraId="7803F030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7DA3D857" w14:textId="21267CD2">
            <w:pPr>
              <w:rPr>
                <w:rFonts w:ascii="Calibri" w:hAnsi="Calibri" w:cs="Calibri"/>
                <w:lang w:val="de-DE"/>
              </w:rPr>
            </w:pPr>
            <w:r w:rsidRPr="00F57D4E">
              <w:rPr>
                <w:rFonts w:ascii="Calibri" w:hAnsi="Calibri" w:cs="Calibri"/>
                <w:lang w:val="de-DE"/>
              </w:rPr>
              <w:t>individuelles Praktikum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11AF6DBB" w14:textId="746F8A1A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1211569C" w14:textId="40C58441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3E345093" w14:textId="29EB3E65">
            <w:pPr>
              <w:rPr>
                <w:rFonts w:ascii="Calibri" w:hAnsi="Calibri" w:cs="Calibri"/>
              </w:rPr>
            </w:pPr>
          </w:p>
        </w:tc>
      </w:tr>
      <w:tr w:rsidRPr="00F57D4E" w:rsidR="007D2E40" w:rsidTr="008725BC" w14:paraId="1A4B7524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256FF216" w14:textId="0D6E8183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52A6FEF9" w14:textId="30C840E6">
            <w:pPr>
              <w:rPr>
                <w:rFonts w:ascii="Calibri" w:hAnsi="Calibri" w:cs="Calibri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6B906D26" w14:textId="5FA0A434">
            <w:pPr>
              <w:rPr>
                <w:rFonts w:ascii="Calibri" w:hAnsi="Calibri" w:cs="Calibri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1EB82AB7" w14:textId="2B971F83">
            <w:pPr>
              <w:rPr>
                <w:rFonts w:ascii="Calibri" w:hAnsi="Calibri" w:cs="Calibri"/>
              </w:rPr>
            </w:pPr>
          </w:p>
        </w:tc>
      </w:tr>
      <w:tr w:rsidRPr="00F57D4E" w:rsidR="007D2E40" w:rsidTr="008725BC" w14:paraId="31CFD0B7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478B3B3F" w14:textId="6E064AED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436CC14B" w14:textId="51F98F96">
            <w:pPr>
              <w:rPr>
                <w:rFonts w:ascii="Calibri" w:hAnsi="Calibri" w:cs="Calibri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3E40392E" w14:textId="2407955B">
            <w:pPr>
              <w:rPr>
                <w:rFonts w:ascii="Calibri" w:hAnsi="Calibri" w:cs="Calibri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40DE78DF" w14:textId="636B3CC7">
            <w:pPr>
              <w:rPr>
                <w:rFonts w:ascii="Calibri" w:hAnsi="Calibri" w:cs="Calibri"/>
              </w:rPr>
            </w:pPr>
          </w:p>
        </w:tc>
      </w:tr>
      <w:tr w:rsidRPr="00F57D4E" w:rsidR="007D2E40" w:rsidTr="008725BC" w14:paraId="7EB12082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282CE3C1" w14:textId="21FD0A97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5D2A1B02" w14:textId="496AD1BD">
            <w:pPr>
              <w:rPr>
                <w:rFonts w:ascii="Calibri" w:hAnsi="Calibri" w:cs="Calibri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335B08E6" w14:textId="6A0B2A83">
            <w:pPr>
              <w:rPr>
                <w:rFonts w:ascii="Calibri" w:hAnsi="Calibri" w:cs="Calibri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46712BFB" w14:textId="02755359">
            <w:pPr>
              <w:rPr>
                <w:rFonts w:ascii="Calibri" w:hAnsi="Calibri" w:cs="Calibri"/>
              </w:rPr>
            </w:pPr>
          </w:p>
        </w:tc>
      </w:tr>
      <w:tr w:rsidRPr="00F57D4E" w:rsidR="007D2E40" w:rsidTr="008725BC" w14:paraId="06082366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671D2E6D" w14:textId="7E3135C4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658AF5EB" w14:textId="303862C0">
            <w:pPr>
              <w:rPr>
                <w:rFonts w:ascii="Calibri" w:hAnsi="Calibri" w:cs="Calibri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1F092EE9" w14:textId="2F24C222">
            <w:pPr>
              <w:rPr>
                <w:rFonts w:ascii="Calibri" w:hAnsi="Calibri" w:cs="Calibri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3E5961C2" w14:textId="038C0EE9">
            <w:pPr>
              <w:rPr>
                <w:rFonts w:ascii="Calibri" w:hAnsi="Calibri" w:cs="Calibri"/>
              </w:rPr>
            </w:pPr>
          </w:p>
        </w:tc>
      </w:tr>
      <w:tr w:rsidRPr="00F57D4E" w:rsidR="00ED4D2C" w:rsidTr="008725BC" w14:paraId="696B6A08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ED4D2C" w:rsidP="007D2E40" w:rsidRDefault="00ED4D2C" w14:paraId="7FC80FBD" w14:textId="374B960C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ED4D2C" w:rsidP="007D2E40" w:rsidRDefault="00ED4D2C" w14:paraId="3910D167" w14:textId="25653915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ED4D2C" w:rsidP="007D2E40" w:rsidRDefault="00ED4D2C" w14:paraId="553E2D1D" w14:textId="34A12716">
            <w:pPr>
              <w:rPr>
                <w:rFonts w:ascii="Calibri" w:hAnsi="Calibri" w:cs="Calibri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ED4D2C" w:rsidP="007D2E40" w:rsidRDefault="00ED4D2C" w14:paraId="4D55A36D" w14:textId="40E88E20">
            <w:pPr>
              <w:rPr>
                <w:rFonts w:ascii="Calibri" w:hAnsi="Calibri" w:cs="Calibri"/>
              </w:rPr>
            </w:pPr>
          </w:p>
        </w:tc>
      </w:tr>
      <w:tr w:rsidRPr="00F57D4E" w:rsidR="007D2E40" w:rsidTr="00A973B4" w14:paraId="3080B202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79721D1B" w14:textId="42A95CDB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29D3922B" w14:textId="33864F9F">
            <w:pPr>
              <w:rPr>
                <w:rFonts w:ascii="Calibri" w:hAnsi="Calibri" w:cs="Calibri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349B364A" w14:textId="3E5DE77C">
            <w:pPr>
              <w:rPr>
                <w:rFonts w:ascii="Calibri" w:hAnsi="Calibri" w:cs="Calibri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7D2E40" w:rsidP="007D2E40" w:rsidRDefault="007D2E40" w14:paraId="417E9757" w14:textId="69C825C5">
            <w:pPr>
              <w:rPr>
                <w:rFonts w:ascii="Calibri" w:hAnsi="Calibri" w:cs="Calibri"/>
              </w:rPr>
            </w:pPr>
          </w:p>
        </w:tc>
      </w:tr>
      <w:tr w:rsidRPr="00F57D4E" w:rsidR="00ED4D2C" w:rsidTr="00A973B4" w14:paraId="34358284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ED4D2C" w:rsidP="007D2E40" w:rsidRDefault="00ED4D2C" w14:paraId="36F32FA0" w14:textId="3752F1D9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ED4D2C" w:rsidP="007D2E40" w:rsidRDefault="00ED4D2C" w14:paraId="2A76D3C9" w14:textId="28FAC48C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ED4D2C" w:rsidP="007D2E40" w:rsidRDefault="00ED4D2C" w14:paraId="2BA78483" w14:textId="44486941">
            <w:pPr>
              <w:rPr>
                <w:rFonts w:ascii="Calibri" w:hAnsi="Calibri" w:cs="Calibri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ED4D2C" w:rsidP="007D2E40" w:rsidRDefault="00ED4D2C" w14:paraId="54935BCC" w14:textId="765C0C15">
            <w:pPr>
              <w:rPr>
                <w:rFonts w:ascii="Calibri" w:hAnsi="Calibri" w:cs="Calibri"/>
              </w:rPr>
            </w:pPr>
          </w:p>
        </w:tc>
      </w:tr>
      <w:tr w:rsidRPr="00F57D4E" w:rsidR="00F6514A" w:rsidTr="00A973B4" w14:paraId="07DFC65F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13F7FBCE" w14:textId="05DDD64B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2B83DA7D" w14:textId="6B35B140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7C61C047" w14:textId="2E1B5FC4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4D1A5FF3" w14:textId="0414D426">
            <w:pPr>
              <w:rPr>
                <w:rFonts w:ascii="Calibri" w:hAnsi="Calibri" w:cs="Calibri"/>
                <w:lang w:val="de-DE"/>
              </w:rPr>
            </w:pPr>
          </w:p>
        </w:tc>
      </w:tr>
      <w:tr w:rsidRPr="00F57D4E" w:rsidR="00F6514A" w:rsidTr="00A973B4" w14:paraId="402018C0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480FD5E3" w14:textId="7BC01D10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228D4573" w14:textId="76CEEF52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20AE1A68" w14:textId="0F4C225C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5237C226" w14:textId="2A72C068">
            <w:pPr>
              <w:rPr>
                <w:rFonts w:ascii="Calibri" w:hAnsi="Calibri" w:cs="Calibri"/>
                <w:lang w:val="de-DE"/>
              </w:rPr>
            </w:pPr>
          </w:p>
        </w:tc>
      </w:tr>
      <w:tr w:rsidRPr="00F57D4E" w:rsidR="00F6514A" w:rsidTr="00A973B4" w14:paraId="080E663C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1F5EDE1F" w14:textId="577D6D53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157C07F5" w14:textId="283D6CA3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5249FA6D" w14:textId="5ADB4045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F6514A" w:rsidP="007D2E40" w:rsidRDefault="00F6514A" w14:paraId="7B18F8D1" w14:textId="1427EDD2">
            <w:pPr>
              <w:rPr>
                <w:rFonts w:ascii="Calibri" w:hAnsi="Calibri" w:cs="Calibri"/>
                <w:lang w:val="de-DE"/>
              </w:rPr>
            </w:pPr>
          </w:p>
        </w:tc>
      </w:tr>
      <w:tr w:rsidRPr="00F57D4E" w:rsidR="00477BF1" w:rsidTr="00A973B4" w14:paraId="28489915" w14:textId="77777777"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477BF1" w:rsidP="007D2E40" w:rsidRDefault="00477BF1" w14:paraId="29A07E12" w14:textId="44130D1F">
            <w:pPr>
              <w:rPr>
                <w:rFonts w:ascii="Calibri" w:hAnsi="Calibri" w:cs="Calibri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477BF1" w:rsidP="007D2E40" w:rsidRDefault="00477BF1" w14:paraId="0D114FFC" w14:textId="0A1AE014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477BF1" w:rsidP="007D2E40" w:rsidRDefault="00477BF1" w14:paraId="6C36290C" w14:textId="52CFD493">
            <w:pPr>
              <w:rPr>
                <w:rFonts w:ascii="Calibri" w:hAnsi="Calibri" w:cs="Calibri"/>
                <w:lang w:val="de-DE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7D4E" w:rsidR="00477BF1" w:rsidP="007D2E40" w:rsidRDefault="00477BF1" w14:paraId="74D19B88" w14:textId="01D7E744">
            <w:pPr>
              <w:rPr>
                <w:rFonts w:ascii="Calibri" w:hAnsi="Calibri" w:cs="Calibri"/>
                <w:lang w:val="de-DE"/>
              </w:rPr>
            </w:pPr>
          </w:p>
        </w:tc>
      </w:tr>
    </w:tbl>
    <w:p w:rsidRPr="00F57D4E" w:rsidR="00762D56" w:rsidP="00583E00" w:rsidRDefault="00762D56" w14:paraId="5439C28E" w14:textId="77777777">
      <w:pPr>
        <w:pStyle w:val="StandardWeb"/>
        <w:ind w:left="357"/>
        <w:rPr>
          <w:rFonts w:ascii="Calibri" w:hAnsi="Calibri" w:cs="Calibri"/>
          <w:bCs/>
          <w:sz w:val="20"/>
          <w:szCs w:val="20"/>
        </w:rPr>
      </w:pPr>
    </w:p>
    <w:p w:rsidRPr="00F57D4E" w:rsidR="00A973B4" w:rsidP="00583E00" w:rsidRDefault="00A973B4" w14:paraId="46E99488" w14:textId="77777777">
      <w:pPr>
        <w:pStyle w:val="StandardWeb"/>
        <w:ind w:left="357"/>
        <w:rPr>
          <w:rFonts w:ascii="Calibri" w:hAnsi="Calibri" w:cs="Calibri"/>
          <w:bCs/>
          <w:sz w:val="20"/>
          <w:szCs w:val="20"/>
        </w:rPr>
      </w:pPr>
    </w:p>
    <w:p w:rsidRPr="00F57D4E" w:rsidR="00A973B4" w:rsidP="00583E00" w:rsidRDefault="00A973B4" w14:paraId="09F4022C" w14:textId="77777777">
      <w:pPr>
        <w:pStyle w:val="StandardWeb"/>
        <w:ind w:left="357"/>
        <w:rPr>
          <w:rFonts w:ascii="Calibri" w:hAnsi="Calibri" w:cs="Calibri"/>
          <w:b/>
          <w:bCs/>
        </w:rPr>
      </w:pPr>
    </w:p>
    <w:p w:rsidRPr="00F57D4E" w:rsidR="00A973B4" w:rsidP="00A973B4" w:rsidRDefault="00A973B4" w14:paraId="71040083" w14:textId="77777777">
      <w:pPr>
        <w:pStyle w:val="StandardWeb"/>
        <w:rPr>
          <w:rFonts w:ascii="Calibri" w:hAnsi="Calibri" w:cs="Calibri"/>
          <w:b/>
          <w:bCs/>
        </w:rPr>
      </w:pPr>
      <w:r w:rsidRPr="00F57D4E">
        <w:rPr>
          <w:rFonts w:ascii="Calibri" w:hAnsi="Calibri" w:cs="Calibri"/>
          <w:b/>
          <w:bCs/>
        </w:rPr>
        <w:t xml:space="preserve">ANLAGE: </w:t>
      </w:r>
    </w:p>
    <w:p w:rsidRPr="00F57D4E" w:rsidR="00A973B4" w:rsidP="00583E00" w:rsidRDefault="00A973B4" w14:paraId="41949A13" w14:textId="77777777">
      <w:pPr>
        <w:pStyle w:val="StandardWeb"/>
        <w:ind w:left="357"/>
        <w:rPr>
          <w:rFonts w:ascii="Calibri" w:hAnsi="Calibri" w:cs="Calibri"/>
          <w:b/>
          <w:bCs/>
        </w:rPr>
      </w:pPr>
    </w:p>
    <w:p w:rsidRPr="00F57D4E" w:rsidR="00B80471" w:rsidP="00A973B4" w:rsidRDefault="00B80471" w14:paraId="7CE7A7BC" w14:textId="77777777">
      <w:pPr>
        <w:pStyle w:val="StandardWeb"/>
        <w:numPr>
          <w:ilvl w:val="0"/>
          <w:numId w:val="9"/>
        </w:numPr>
        <w:rPr>
          <w:rFonts w:ascii="Calibri" w:hAnsi="Calibri" w:cs="Calibri"/>
          <w:bCs/>
          <w:sz w:val="20"/>
          <w:szCs w:val="20"/>
        </w:rPr>
      </w:pPr>
      <w:r w:rsidRPr="00F57D4E">
        <w:rPr>
          <w:rFonts w:ascii="Calibri" w:hAnsi="Calibri" w:cs="Calibri"/>
          <w:bCs/>
          <w:sz w:val="20"/>
          <w:szCs w:val="20"/>
        </w:rPr>
        <w:t>Praktikumsverträge der Betriebe</w:t>
      </w:r>
    </w:p>
    <w:p w:rsidRPr="00F57D4E" w:rsidR="00B80471" w:rsidP="00583E00" w:rsidRDefault="00B80471" w14:paraId="5E1AD985" w14:textId="77777777">
      <w:pPr>
        <w:pStyle w:val="StandardWeb"/>
        <w:ind w:left="357"/>
        <w:rPr>
          <w:rFonts w:ascii="Calibri" w:hAnsi="Calibri" w:cs="Calibri"/>
          <w:bCs/>
          <w:sz w:val="20"/>
          <w:szCs w:val="20"/>
        </w:rPr>
      </w:pPr>
    </w:p>
    <w:p w:rsidRPr="00F57D4E" w:rsidR="00065132" w:rsidP="00A973B4" w:rsidRDefault="00B80471" w14:paraId="4717B7D4" w14:textId="78FE864A">
      <w:pPr>
        <w:pStyle w:val="StandardWeb"/>
        <w:numPr>
          <w:ilvl w:val="0"/>
          <w:numId w:val="9"/>
        </w:numPr>
        <w:rPr>
          <w:rFonts w:ascii="Calibri" w:hAnsi="Calibri" w:cs="Calibri"/>
          <w:bCs/>
          <w:sz w:val="20"/>
          <w:szCs w:val="20"/>
        </w:rPr>
      </w:pPr>
      <w:bookmarkStart w:name="_Hlk214000646" w:id="8"/>
      <w:r w:rsidRPr="00F57D4E">
        <w:rPr>
          <w:rFonts w:ascii="Calibri" w:hAnsi="Calibri" w:cs="Calibri"/>
          <w:bCs/>
          <w:sz w:val="20"/>
          <w:szCs w:val="20"/>
        </w:rPr>
        <w:t>Feedbackbogen zu den erworbenen Kompetenzen</w:t>
      </w:r>
    </w:p>
    <w:bookmarkEnd w:id="8"/>
    <w:p w:rsidRPr="00F57D4E" w:rsidR="00065132" w:rsidRDefault="00065132" w14:paraId="5772CD07" w14:textId="2CC88FE6">
      <w:pPr>
        <w:rPr>
          <w:rFonts w:ascii="Calibri" w:hAnsi="Calibri" w:cs="Calibri"/>
          <w:bCs/>
          <w:noProof w:val="0"/>
          <w:lang w:val="de-DE" w:eastAsia="de-DE"/>
        </w:rPr>
      </w:pPr>
    </w:p>
    <w:sectPr w:rsidRPr="00F57D4E" w:rsidR="00065132" w:rsidSect="00325202">
      <w:headerReference w:type="default" r:id="rId8"/>
      <w:footerReference w:type="default" r:id="rId9"/>
      <w:headerReference w:type="first" r:id="rId10"/>
      <w:footerReference w:type="first" r:id="rId11"/>
      <w:pgSz w:w="11906" w:h="16838" w:orient="portrait" w:code="9"/>
      <w:pgMar w:top="1560" w:right="1134" w:bottom="1418" w:left="1134" w:header="426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1FA0" w:rsidRDefault="00C51FA0" w14:paraId="327E4A79" w14:textId="77777777">
      <w:r>
        <w:separator/>
      </w:r>
    </w:p>
  </w:endnote>
  <w:endnote w:type="continuationSeparator" w:id="0">
    <w:p w:rsidR="00C51FA0" w:rsidRDefault="00C51FA0" w14:paraId="24CF3FE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Calibri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center" w:tblpY="15253"/>
      <w:tblOverlap w:val="never"/>
      <w:tblW w:w="963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1"/>
      <w:gridCol w:w="227"/>
      <w:gridCol w:w="3061"/>
      <w:gridCol w:w="227"/>
      <w:gridCol w:w="3061"/>
    </w:tblGrid>
    <w:tr w:rsidRPr="00B26A06" w:rsidR="00E766DB" w:rsidTr="00CB26AE" w14:paraId="0B34E7E0" w14:textId="77777777">
      <w:tc>
        <w:tcPr>
          <w:tcW w:w="3061" w:type="dxa"/>
          <w:noWrap/>
        </w:tcPr>
        <w:p w:rsidRPr="00B26A06" w:rsidR="00E766DB" w:rsidP="00E766DB" w:rsidRDefault="00E766DB" w14:paraId="3552CBEB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</w:pPr>
          <w:r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  <w:t>Bezeichnung Schule</w:t>
          </w:r>
        </w:p>
      </w:tc>
      <w:tc>
        <w:tcPr>
          <w:tcW w:w="227" w:type="dxa"/>
          <w:vMerge w:val="restart"/>
          <w:noWrap/>
        </w:tcPr>
        <w:p w:rsidRPr="00B26A06" w:rsidR="00E766DB" w:rsidP="00E766DB" w:rsidRDefault="00E766DB" w14:paraId="4465C74B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  <w:lang w:val="de-DE"/>
            </w:rPr>
          </w:pPr>
        </w:p>
      </w:tc>
      <w:tc>
        <w:tcPr>
          <w:tcW w:w="3061" w:type="dxa"/>
          <w:noWrap/>
        </w:tcPr>
        <w:p w:rsidRPr="00B26A06" w:rsidR="00E766DB" w:rsidP="00E766DB" w:rsidRDefault="00E766DB" w14:paraId="0F9B68AF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</w:p>
      </w:tc>
      <w:tc>
        <w:tcPr>
          <w:tcW w:w="227" w:type="dxa"/>
          <w:vMerge w:val="restart"/>
          <w:noWrap/>
        </w:tcPr>
        <w:p w:rsidRPr="00942914" w:rsidR="00E766DB" w:rsidP="00E766DB" w:rsidRDefault="00E766DB" w14:paraId="580BAC48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B26A06" w:rsidR="00E766DB" w:rsidP="00E766DB" w:rsidRDefault="00E766DB" w14:paraId="52DD3486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</w:p>
      </w:tc>
    </w:tr>
    <w:tr w:rsidRPr="00942914" w:rsidR="00E766DB" w:rsidTr="00CB26AE" w14:paraId="103A9355" w14:textId="77777777">
      <w:tc>
        <w:tcPr>
          <w:tcW w:w="3061" w:type="dxa"/>
          <w:noWrap/>
        </w:tcPr>
        <w:p w:rsidRPr="00942914" w:rsidR="00E766DB" w:rsidP="00E766DB" w:rsidRDefault="00E766DB" w14:paraId="07B04522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  <w:r>
            <w:rPr>
              <w:rFonts w:cs="Calibri"/>
              <w:color w:val="595959"/>
              <w:sz w:val="14"/>
              <w:szCs w:val="18"/>
              <w:lang w:val="en-GB"/>
            </w:rPr>
            <w:t>Adresse</w:t>
          </w:r>
        </w:p>
      </w:tc>
      <w:tc>
        <w:tcPr>
          <w:tcW w:w="227" w:type="dxa"/>
          <w:vMerge/>
          <w:noWrap/>
        </w:tcPr>
        <w:p w:rsidRPr="00942914" w:rsidR="00E766DB" w:rsidP="00E766DB" w:rsidRDefault="00E766DB" w14:paraId="1058EB24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D85E93" w:rsidR="00E766DB" w:rsidP="00E766DB" w:rsidRDefault="00E766DB" w14:paraId="3E4189FD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</w:p>
      </w:tc>
      <w:tc>
        <w:tcPr>
          <w:tcW w:w="227" w:type="dxa"/>
          <w:vMerge/>
          <w:noWrap/>
        </w:tcPr>
        <w:p w:rsidRPr="00942914" w:rsidR="00E766DB" w:rsidP="00E766DB" w:rsidRDefault="00E766DB" w14:paraId="73577471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E766DB" w:rsidP="00E766DB" w:rsidRDefault="00E766DB" w14:paraId="7D1B0277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</w:p>
      </w:tc>
    </w:tr>
    <w:tr w:rsidRPr="00942914" w:rsidR="00E766DB" w:rsidTr="00CB26AE" w14:paraId="175D8507" w14:textId="77777777">
      <w:tc>
        <w:tcPr>
          <w:tcW w:w="3061" w:type="dxa"/>
          <w:noWrap/>
        </w:tcPr>
        <w:p w:rsidRPr="00FF16E2" w:rsidR="00E766DB" w:rsidP="00E766DB" w:rsidRDefault="00E766DB" w14:paraId="3232E059" w14:textId="77777777">
          <w:pPr>
            <w:spacing w:line="0" w:lineRule="atLeast"/>
            <w:rPr>
              <w:rFonts w:cs="Calibri"/>
              <w:color w:val="595959"/>
              <w:sz w:val="14"/>
              <w:szCs w:val="18"/>
            </w:rPr>
          </w:pPr>
          <w:r>
            <w:rPr>
              <w:rFonts w:cs="Calibri"/>
              <w:color w:val="595959"/>
              <w:sz w:val="14"/>
              <w:szCs w:val="18"/>
            </w:rPr>
            <w:t>E-Mail-Adresse</w:t>
          </w:r>
        </w:p>
      </w:tc>
      <w:tc>
        <w:tcPr>
          <w:tcW w:w="227" w:type="dxa"/>
          <w:vMerge/>
          <w:noWrap/>
        </w:tcPr>
        <w:p w:rsidRPr="00FF16E2" w:rsidR="00E766DB" w:rsidP="00E766DB" w:rsidRDefault="00E766DB" w14:paraId="64D58036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FF16E2" w:rsidR="00E766DB" w:rsidP="00E766DB" w:rsidRDefault="00E766DB" w14:paraId="6DA47533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</w:p>
      </w:tc>
      <w:tc>
        <w:tcPr>
          <w:tcW w:w="227" w:type="dxa"/>
          <w:vMerge/>
          <w:noWrap/>
        </w:tcPr>
        <w:p w:rsidRPr="00FF16E2" w:rsidR="00E766DB" w:rsidP="00E766DB" w:rsidRDefault="00E766DB" w14:paraId="593120B5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FF16E2" w:rsidR="00E766DB" w:rsidP="00E766DB" w:rsidRDefault="00E766DB" w14:paraId="4CC0B145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</w:p>
      </w:tc>
    </w:tr>
    <w:tr w:rsidRPr="00942914" w:rsidR="00E766DB" w:rsidTr="00CB26AE" w14:paraId="607C2293" w14:textId="77777777">
      <w:tc>
        <w:tcPr>
          <w:tcW w:w="3061" w:type="dxa"/>
          <w:noWrap/>
        </w:tcPr>
        <w:p w:rsidRPr="00B00F82" w:rsidR="00E766DB" w:rsidP="00E766DB" w:rsidRDefault="00E766DB" w14:paraId="79C512AA" w14:textId="77777777">
          <w:pPr>
            <w:spacing w:line="0" w:lineRule="atLeast"/>
            <w:contextualSpacing/>
            <w:rPr>
              <w:rFonts w:cs="Calibri"/>
              <w:color w:val="595959"/>
              <w:sz w:val="14"/>
              <w:szCs w:val="18"/>
            </w:rPr>
          </w:pPr>
          <w:r>
            <w:rPr>
              <w:rFonts w:cs="Calibri"/>
              <w:color w:val="595959"/>
              <w:sz w:val="14"/>
              <w:szCs w:val="18"/>
              <w:lang w:val="en-GB"/>
            </w:rPr>
            <w:t>Webseite</w:t>
          </w:r>
        </w:p>
      </w:tc>
      <w:tc>
        <w:tcPr>
          <w:tcW w:w="227" w:type="dxa"/>
          <w:vMerge/>
          <w:noWrap/>
        </w:tcPr>
        <w:p w:rsidRPr="00942914" w:rsidR="00E766DB" w:rsidP="00E766DB" w:rsidRDefault="00E766DB" w14:paraId="1869FBA5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E766DB" w:rsidP="00E766DB" w:rsidRDefault="00E766DB" w14:paraId="34E7B465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</w:p>
      </w:tc>
      <w:tc>
        <w:tcPr>
          <w:tcW w:w="227" w:type="dxa"/>
          <w:vMerge/>
          <w:noWrap/>
        </w:tcPr>
        <w:p w:rsidRPr="00942914" w:rsidR="00E766DB" w:rsidP="00E766DB" w:rsidRDefault="00E766DB" w14:paraId="38005D29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E766DB" w:rsidP="00E766DB" w:rsidRDefault="00E766DB" w14:paraId="0102B8E7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</w:p>
      </w:tc>
    </w:tr>
    <w:tr w:rsidRPr="00FF16E2" w:rsidR="00E766DB" w:rsidTr="00CB26AE" w14:paraId="6A340596" w14:textId="77777777">
      <w:trPr>
        <w:trHeight w:val="15"/>
      </w:trPr>
      <w:tc>
        <w:tcPr>
          <w:tcW w:w="9637" w:type="dxa"/>
          <w:gridSpan w:val="5"/>
          <w:noWrap/>
          <w:tcMar>
            <w:top w:w="113" w:type="dxa"/>
            <w:left w:w="0" w:type="dxa"/>
            <w:bottom w:w="397" w:type="dxa"/>
            <w:right w:w="0" w:type="dxa"/>
          </w:tcMar>
        </w:tcPr>
        <w:p w:rsidRPr="00942914" w:rsidR="00E766DB" w:rsidP="00E766DB" w:rsidRDefault="00E766DB" w14:paraId="15474523" w14:textId="77777777">
          <w:pPr>
            <w:spacing w:after="160" w:line="16" w:lineRule="atLeast"/>
            <w:rPr>
              <w:color w:val="595959"/>
              <w:sz w:val="14"/>
              <w:szCs w:val="18"/>
              <w:lang w:val="en-GB"/>
            </w:rPr>
          </w:pPr>
          <w:r>
            <w:rPr>
              <w:color w:val="595959"/>
              <w:sz w:val="14"/>
              <w:szCs w:val="18"/>
              <w:lang w:val="en-GB"/>
            </w:rPr>
            <w:t>Tel. ,,,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     St.-Nr.</w:t>
          </w:r>
          <w:r>
            <w:rPr>
              <w:color w:val="595959"/>
              <w:sz w:val="14"/>
              <w:szCs w:val="18"/>
              <w:lang w:val="en-GB"/>
            </w:rPr>
            <w:t xml:space="preserve"> 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– </w:t>
          </w:r>
          <w:r>
            <w:rPr>
              <w:color w:val="595959"/>
              <w:sz w:val="14"/>
              <w:szCs w:val="18"/>
              <w:lang w:val="en-GB"/>
            </w:rPr>
            <w:t xml:space="preserve"> Mwst.Nr. … 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     </w:t>
          </w:r>
          <w:r>
            <w:rPr>
              <w:color w:val="595959"/>
              <w:sz w:val="14"/>
              <w:szCs w:val="18"/>
              <w:lang w:val="en-GB"/>
            </w:rPr>
            <w:t>PEC-Adresse</w:t>
          </w:r>
        </w:p>
      </w:tc>
    </w:tr>
  </w:tbl>
  <w:p w:rsidRPr="00E766DB" w:rsidR="008D7A7F" w:rsidP="00E766DB" w:rsidRDefault="008D7A7F" w14:paraId="4095886B" w14:textId="255271E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center" w:tblpY="15253"/>
      <w:tblOverlap w:val="never"/>
      <w:tblW w:w="963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1"/>
      <w:gridCol w:w="227"/>
      <w:gridCol w:w="3061"/>
      <w:gridCol w:w="227"/>
      <w:gridCol w:w="3061"/>
    </w:tblGrid>
    <w:tr w:rsidRPr="00B26A06" w:rsidR="007A3F8C" w:rsidTr="00CB26AE" w14:paraId="15F636F1" w14:textId="77777777">
      <w:tc>
        <w:tcPr>
          <w:tcW w:w="3061" w:type="dxa"/>
          <w:noWrap/>
        </w:tcPr>
        <w:p w:rsidRPr="00B26A06" w:rsidR="007A3F8C" w:rsidP="007A3F8C" w:rsidRDefault="007A3F8C" w14:paraId="4D2A7C20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</w:pPr>
          <w:r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  <w:t>Bezeichnung Schule</w:t>
          </w:r>
        </w:p>
      </w:tc>
      <w:tc>
        <w:tcPr>
          <w:tcW w:w="227" w:type="dxa"/>
          <w:vMerge w:val="restart"/>
          <w:noWrap/>
        </w:tcPr>
        <w:p w:rsidRPr="00B26A06" w:rsidR="007A3F8C" w:rsidP="007A3F8C" w:rsidRDefault="007A3F8C" w14:paraId="71E8B6C8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  <w:lang w:val="de-DE"/>
            </w:rPr>
          </w:pPr>
        </w:p>
      </w:tc>
      <w:tc>
        <w:tcPr>
          <w:tcW w:w="3061" w:type="dxa"/>
          <w:noWrap/>
        </w:tcPr>
        <w:p w:rsidRPr="00B26A06" w:rsidR="007A3F8C" w:rsidP="007A3F8C" w:rsidRDefault="007A3F8C" w14:paraId="07B90AB9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</w:p>
      </w:tc>
      <w:tc>
        <w:tcPr>
          <w:tcW w:w="227" w:type="dxa"/>
          <w:vMerge w:val="restart"/>
          <w:noWrap/>
        </w:tcPr>
        <w:p w:rsidRPr="00942914" w:rsidR="007A3F8C" w:rsidP="007A3F8C" w:rsidRDefault="007A3F8C" w14:paraId="60DD1C9E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B26A06" w:rsidR="007A3F8C" w:rsidP="007A3F8C" w:rsidRDefault="007A3F8C" w14:paraId="1D9FC932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</w:p>
      </w:tc>
    </w:tr>
    <w:tr w:rsidRPr="00942914" w:rsidR="007A3F8C" w:rsidTr="00CB26AE" w14:paraId="5CCA9EE1" w14:textId="77777777">
      <w:tc>
        <w:tcPr>
          <w:tcW w:w="3061" w:type="dxa"/>
          <w:noWrap/>
        </w:tcPr>
        <w:p w:rsidRPr="00942914" w:rsidR="007A3F8C" w:rsidP="007A3F8C" w:rsidRDefault="007A3F8C" w14:paraId="21A682BC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  <w:r>
            <w:rPr>
              <w:rFonts w:cs="Calibri"/>
              <w:color w:val="595959"/>
              <w:sz w:val="14"/>
              <w:szCs w:val="18"/>
              <w:lang w:val="en-GB"/>
            </w:rPr>
            <w:t>Adresse</w:t>
          </w:r>
        </w:p>
      </w:tc>
      <w:tc>
        <w:tcPr>
          <w:tcW w:w="227" w:type="dxa"/>
          <w:vMerge/>
          <w:noWrap/>
        </w:tcPr>
        <w:p w:rsidRPr="00942914" w:rsidR="007A3F8C" w:rsidP="007A3F8C" w:rsidRDefault="007A3F8C" w14:paraId="0BF22F35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D85E93" w:rsidR="007A3F8C" w:rsidP="007A3F8C" w:rsidRDefault="007A3F8C" w14:paraId="6509AD9D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</w:p>
      </w:tc>
      <w:tc>
        <w:tcPr>
          <w:tcW w:w="227" w:type="dxa"/>
          <w:vMerge/>
          <w:noWrap/>
        </w:tcPr>
        <w:p w:rsidRPr="00942914" w:rsidR="007A3F8C" w:rsidP="007A3F8C" w:rsidRDefault="007A3F8C" w14:paraId="3F564411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7A3F8C" w:rsidP="007A3F8C" w:rsidRDefault="007A3F8C" w14:paraId="6B7E0675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</w:p>
      </w:tc>
    </w:tr>
    <w:tr w:rsidRPr="00942914" w:rsidR="007A3F8C" w:rsidTr="00CB26AE" w14:paraId="7CC04173" w14:textId="77777777">
      <w:tc>
        <w:tcPr>
          <w:tcW w:w="3061" w:type="dxa"/>
          <w:noWrap/>
        </w:tcPr>
        <w:p w:rsidRPr="00FF16E2" w:rsidR="007A3F8C" w:rsidP="007A3F8C" w:rsidRDefault="007A3F8C" w14:paraId="643DF8A0" w14:textId="77777777">
          <w:pPr>
            <w:spacing w:line="0" w:lineRule="atLeast"/>
            <w:rPr>
              <w:rFonts w:cs="Calibri"/>
              <w:color w:val="595959"/>
              <w:sz w:val="14"/>
              <w:szCs w:val="18"/>
            </w:rPr>
          </w:pPr>
          <w:r>
            <w:rPr>
              <w:rFonts w:cs="Calibri"/>
              <w:color w:val="595959"/>
              <w:sz w:val="14"/>
              <w:szCs w:val="18"/>
            </w:rPr>
            <w:t>E-Mail-Adresse</w:t>
          </w:r>
        </w:p>
      </w:tc>
      <w:tc>
        <w:tcPr>
          <w:tcW w:w="227" w:type="dxa"/>
          <w:vMerge/>
          <w:noWrap/>
        </w:tcPr>
        <w:p w:rsidRPr="00FF16E2" w:rsidR="007A3F8C" w:rsidP="007A3F8C" w:rsidRDefault="007A3F8C" w14:paraId="3877F8A1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FF16E2" w:rsidR="007A3F8C" w:rsidP="007A3F8C" w:rsidRDefault="007A3F8C" w14:paraId="6D89FE8B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</w:p>
      </w:tc>
      <w:tc>
        <w:tcPr>
          <w:tcW w:w="227" w:type="dxa"/>
          <w:vMerge/>
          <w:noWrap/>
        </w:tcPr>
        <w:p w:rsidRPr="00FF16E2" w:rsidR="007A3F8C" w:rsidP="007A3F8C" w:rsidRDefault="007A3F8C" w14:paraId="61F71454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FF16E2" w:rsidR="007A3F8C" w:rsidP="007A3F8C" w:rsidRDefault="007A3F8C" w14:paraId="5ED3C1D7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</w:p>
      </w:tc>
    </w:tr>
    <w:tr w:rsidRPr="00942914" w:rsidR="007A3F8C" w:rsidTr="00CB26AE" w14:paraId="0768CB9B" w14:textId="77777777">
      <w:tc>
        <w:tcPr>
          <w:tcW w:w="3061" w:type="dxa"/>
          <w:noWrap/>
        </w:tcPr>
        <w:p w:rsidRPr="00B00F82" w:rsidR="007A3F8C" w:rsidP="007A3F8C" w:rsidRDefault="007A3F8C" w14:paraId="769BCBA4" w14:textId="77777777">
          <w:pPr>
            <w:spacing w:line="0" w:lineRule="atLeast"/>
            <w:contextualSpacing/>
            <w:rPr>
              <w:rFonts w:cs="Calibri"/>
              <w:color w:val="595959"/>
              <w:sz w:val="14"/>
              <w:szCs w:val="18"/>
            </w:rPr>
          </w:pPr>
          <w:r>
            <w:rPr>
              <w:rFonts w:cs="Calibri"/>
              <w:color w:val="595959"/>
              <w:sz w:val="14"/>
              <w:szCs w:val="18"/>
              <w:lang w:val="en-GB"/>
            </w:rPr>
            <w:t>Webseite</w:t>
          </w:r>
        </w:p>
      </w:tc>
      <w:tc>
        <w:tcPr>
          <w:tcW w:w="227" w:type="dxa"/>
          <w:vMerge/>
          <w:noWrap/>
        </w:tcPr>
        <w:p w:rsidRPr="00942914" w:rsidR="007A3F8C" w:rsidP="007A3F8C" w:rsidRDefault="007A3F8C" w14:paraId="51E03DF3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7A3F8C" w:rsidP="007A3F8C" w:rsidRDefault="007A3F8C" w14:paraId="22B5785C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</w:p>
      </w:tc>
      <w:tc>
        <w:tcPr>
          <w:tcW w:w="227" w:type="dxa"/>
          <w:vMerge/>
          <w:noWrap/>
        </w:tcPr>
        <w:p w:rsidRPr="00942914" w:rsidR="007A3F8C" w:rsidP="007A3F8C" w:rsidRDefault="007A3F8C" w14:paraId="26D7162C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7A3F8C" w:rsidP="007A3F8C" w:rsidRDefault="007A3F8C" w14:paraId="247A6B08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</w:p>
      </w:tc>
    </w:tr>
    <w:tr w:rsidRPr="00FF16E2" w:rsidR="007A3F8C" w:rsidTr="00CB26AE" w14:paraId="6FC335BE" w14:textId="77777777">
      <w:trPr>
        <w:trHeight w:val="15"/>
      </w:trPr>
      <w:tc>
        <w:tcPr>
          <w:tcW w:w="9637" w:type="dxa"/>
          <w:gridSpan w:val="5"/>
          <w:noWrap/>
          <w:tcMar>
            <w:top w:w="113" w:type="dxa"/>
            <w:left w:w="0" w:type="dxa"/>
            <w:bottom w:w="397" w:type="dxa"/>
            <w:right w:w="0" w:type="dxa"/>
          </w:tcMar>
        </w:tcPr>
        <w:p w:rsidRPr="00942914" w:rsidR="007A3F8C" w:rsidP="007A3F8C" w:rsidRDefault="007A3F8C" w14:paraId="5A57A78A" w14:textId="77777777">
          <w:pPr>
            <w:spacing w:after="160" w:line="16" w:lineRule="atLeast"/>
            <w:rPr>
              <w:color w:val="595959"/>
              <w:sz w:val="14"/>
              <w:szCs w:val="18"/>
              <w:lang w:val="en-GB"/>
            </w:rPr>
          </w:pPr>
          <w:r>
            <w:rPr>
              <w:color w:val="595959"/>
              <w:sz w:val="14"/>
              <w:szCs w:val="18"/>
              <w:lang w:val="en-GB"/>
            </w:rPr>
            <w:t>Tel. ,,,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     St.-Nr.</w:t>
          </w:r>
          <w:r>
            <w:rPr>
              <w:color w:val="595959"/>
              <w:sz w:val="14"/>
              <w:szCs w:val="18"/>
              <w:lang w:val="en-GB"/>
            </w:rPr>
            <w:t xml:space="preserve"> 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– </w:t>
          </w:r>
          <w:r>
            <w:rPr>
              <w:color w:val="595959"/>
              <w:sz w:val="14"/>
              <w:szCs w:val="18"/>
              <w:lang w:val="en-GB"/>
            </w:rPr>
            <w:t xml:space="preserve"> Mwst.Nr. … 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     </w:t>
          </w:r>
          <w:r>
            <w:rPr>
              <w:color w:val="595959"/>
              <w:sz w:val="14"/>
              <w:szCs w:val="18"/>
              <w:lang w:val="en-GB"/>
            </w:rPr>
            <w:t>PEC-Adresse</w:t>
          </w:r>
        </w:p>
      </w:tc>
    </w:tr>
  </w:tbl>
  <w:p w:rsidRPr="007A3F8C" w:rsidR="008D7A7F" w:rsidP="007A3F8C" w:rsidRDefault="008D7A7F" w14:paraId="68125B64" w14:textId="77777777">
    <w:pPr>
      <w:pStyle w:val="Fuzeil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1FA0" w:rsidRDefault="00C51FA0" w14:paraId="6F0A15DE" w14:textId="77777777">
      <w:r>
        <w:separator/>
      </w:r>
    </w:p>
  </w:footnote>
  <w:footnote w:type="continuationSeparator" w:id="0">
    <w:p w:rsidR="00C51FA0" w:rsidRDefault="00C51FA0" w14:paraId="2246878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8D7A7F" w:rsidRDefault="008C12F7" w14:paraId="52B8A20C" w14:textId="43A54716">
    <w:pPr>
      <w:pStyle w:val="Kopfzeile"/>
      <w:tabs>
        <w:tab w:val="clear" w:pos="4536"/>
        <w:tab w:val="clear" w:pos="9072"/>
      </w:tabs>
      <w:rPr>
        <w:sz w:val="16"/>
      </w:rPr>
    </w:pPr>
    <w:r>
      <mc:AlternateContent>
        <mc:Choice Requires="wps">
          <w:drawing>
            <wp:anchor distT="0" distB="0" distL="114300" distR="114300" simplePos="0" relativeHeight="251661312" behindDoc="0" locked="1" layoutInCell="1" allowOverlap="1" wp14:anchorId="36A4F3C1" wp14:editId="783FA667">
              <wp:simplePos x="0" y="0"/>
              <wp:positionH relativeFrom="margin">
                <wp:align>right</wp:align>
              </wp:positionH>
              <wp:positionV relativeFrom="page">
                <wp:posOffset>385445</wp:posOffset>
              </wp:positionV>
              <wp:extent cx="492760" cy="359410"/>
              <wp:effectExtent l="0" t="0" r="0" b="2540"/>
              <wp:wrapNone/>
              <wp:docPr id="342106419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76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2704B9" w:rsidR="008C12F7" w:rsidP="00FC1B10" w:rsidRDefault="008C12F7" w14:paraId="35CE3A74" w14:textId="77777777">
                          <w:pPr>
                            <w:spacing w:after="100" w:afterAutospacing="1"/>
                            <w:rPr>
                              <w:rFonts w:ascii="Calibri regular" w:hAnsi="Calibri regular"/>
                            </w:rPr>
                          </w:pP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 w:rsidRPr="002704B9">
                            <w:t>/</w:t>
                          </w:r>
                          <w:r>
                            <w:fldChar w:fldCharType="begin"/>
                          </w:r>
                          <w:r>
                            <w:instrText> NUMPAGES 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1A16785">
            <v:shapetype id="_x0000_t202" coordsize="21600,21600" o:spt="202" path="m,l,21600r21600,l21600,xe" w14:anchorId="36A4F3C1">
              <v:stroke joinstyle="miter"/>
              <v:path gradientshapeok="t" o:connecttype="rect"/>
            </v:shapetype>
            <v:shape id="Casella di testo 2" style="position:absolute;margin-left:-12.4pt;margin-top:30.35pt;width:38.8pt;height:28.3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">
              <v:textbox>
                <w:txbxContent>
                  <w:p w:rsidRPr="002704B9" w:rsidR="008C12F7" w:rsidP="00FC1B10" w:rsidRDefault="008C12F7" w14:paraId="712F4E48" w14:textId="77777777">
                    <w:pPr>
                      <w:spacing w:after="100" w:afterAutospacing="1"/>
                      <w:rPr>
                        <w:rFonts w:ascii="Calibri regular" w:hAnsi="Calibri regular"/>
                      </w:rPr>
                    </w:pP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 w:rsidRPr="002704B9">
                      <w:t>/</w:t>
                    </w:r>
                    <w:r>
                      <w:fldChar w:fldCharType="begin"/>
                    </w:r>
                    <w:r>
                      <w:instrText> NUMPAGES 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40030" w:rsidR="00160444" w:rsidRDefault="007A3F8C" w14:paraId="60A4A765" w14:textId="0FAC78D3">
    <w:pPr>
      <w:pStyle w:val="Kopfzeile"/>
      <w:tabs>
        <w:tab w:val="clear" w:pos="4536"/>
        <w:tab w:val="clear" w:pos="9072"/>
      </w:tabs>
      <w:spacing w:line="140" w:lineRule="exact"/>
      <w:rPr>
        <w:sz w:val="22"/>
        <w:szCs w:val="24"/>
        <w:lang w:val="it-IT"/>
      </w:rPr>
    </w:pPr>
    <w:r>
      <w:drawing>
        <wp:anchor distT="0" distB="0" distL="114300" distR="114300" simplePos="0" relativeHeight="251659264" behindDoc="0" locked="0" layoutInCell="1" allowOverlap="1" wp14:anchorId="66A3EC73" wp14:editId="39B2E1A7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304415" cy="594360"/>
          <wp:effectExtent l="0" t="0" r="635" b="0"/>
          <wp:wrapNone/>
          <wp:docPr id="569289078" name="Immagine 2" descr="Immagine che contiene testo, Carattere, ner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testo, Carattere, ner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4415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73B6A"/>
    <w:multiLevelType w:val="hybridMultilevel"/>
    <w:tmpl w:val="4094D07C"/>
    <w:lvl w:ilvl="0" w:tplc="798420CA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hint="default" w:ascii="Symbol" w:hAnsi="Symbol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hint="default" w:ascii="Wingdings" w:hAnsi="Wingdings"/>
      </w:rPr>
    </w:lvl>
  </w:abstractNum>
  <w:abstractNum w:abstractNumId="1" w15:restartNumberingAfterBreak="0">
    <w:nsid w:val="1B7B7091"/>
    <w:multiLevelType w:val="hybridMultilevel"/>
    <w:tmpl w:val="890859F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7D1C39"/>
    <w:multiLevelType w:val="singleLevel"/>
    <w:tmpl w:val="C4DE16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3" w15:restartNumberingAfterBreak="0">
    <w:nsid w:val="229D21D1"/>
    <w:multiLevelType w:val="hybridMultilevel"/>
    <w:tmpl w:val="2F1468E8"/>
    <w:lvl w:ilvl="0" w:tplc="6644A684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8227D1"/>
    <w:multiLevelType w:val="hybridMultilevel"/>
    <w:tmpl w:val="674A139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C0464D"/>
    <w:multiLevelType w:val="hybridMultilevel"/>
    <w:tmpl w:val="757A5502"/>
    <w:lvl w:ilvl="0" w:tplc="0407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6" w15:restartNumberingAfterBreak="0">
    <w:nsid w:val="2F132204"/>
    <w:multiLevelType w:val="hybridMultilevel"/>
    <w:tmpl w:val="9BF6C6BC"/>
    <w:lvl w:ilvl="0" w:tplc="6644A684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21B03B4"/>
    <w:multiLevelType w:val="hybridMultilevel"/>
    <w:tmpl w:val="D5800BEE"/>
    <w:lvl w:ilvl="0" w:tplc="3CEEF0CE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9BA7F12"/>
    <w:multiLevelType w:val="hybridMultilevel"/>
    <w:tmpl w:val="1EE815E2"/>
    <w:lvl w:ilvl="0" w:tplc="449EB284">
      <w:start w:val="1"/>
      <w:numFmt w:val="lowerLetter"/>
      <w:lvlText w:val="%1."/>
      <w:lvlJc w:val="left"/>
      <w:pPr>
        <w:ind w:left="720" w:hanging="360"/>
      </w:pPr>
      <w:rPr>
        <w:rFonts w:hint="default" w:ascii="Arial" w:hAnsi="Arial" w:cs="Arial"/>
        <w:b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104E9"/>
    <w:multiLevelType w:val="hybridMultilevel"/>
    <w:tmpl w:val="4B5468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8746A"/>
    <w:multiLevelType w:val="hybridMultilevel"/>
    <w:tmpl w:val="ACE8F510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4E6614B"/>
    <w:multiLevelType w:val="hybridMultilevel"/>
    <w:tmpl w:val="455417C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010306"/>
    <w:multiLevelType w:val="hybridMultilevel"/>
    <w:tmpl w:val="CD9C8128"/>
    <w:lvl w:ilvl="0" w:tplc="7984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DD966C14">
      <w:start w:val="1"/>
      <w:numFmt w:val="decimal"/>
      <w:lvlText w:val="%2."/>
      <w:legacy w:legacy="1" w:legacySpace="360" w:legacyIndent="283"/>
      <w:lvlJc w:val="left"/>
      <w:pPr>
        <w:ind w:left="1363" w:hanging="283"/>
      </w:pPr>
      <w:rPr>
        <w:rFonts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D0E5EBB"/>
    <w:multiLevelType w:val="hybridMultilevel"/>
    <w:tmpl w:val="ED765840"/>
    <w:lvl w:ilvl="0" w:tplc="04070001">
      <w:start w:val="1"/>
      <w:numFmt w:val="bullet"/>
      <w:lvlText w:val=""/>
      <w:lvlJc w:val="left"/>
      <w:pPr>
        <w:ind w:left="1003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hint="default" w:ascii="Wingdings" w:hAnsi="Wingdings"/>
      </w:rPr>
    </w:lvl>
  </w:abstractNum>
  <w:num w:numId="1" w16cid:durableId="935597259">
    <w:abstractNumId w:val="2"/>
  </w:num>
  <w:num w:numId="2" w16cid:durableId="1170365407">
    <w:abstractNumId w:val="12"/>
  </w:num>
  <w:num w:numId="3" w16cid:durableId="1969437101">
    <w:abstractNumId w:val="0"/>
  </w:num>
  <w:num w:numId="4" w16cid:durableId="958220811">
    <w:abstractNumId w:val="13"/>
  </w:num>
  <w:num w:numId="5" w16cid:durableId="791704307">
    <w:abstractNumId w:val="4"/>
  </w:num>
  <w:num w:numId="6" w16cid:durableId="495387098">
    <w:abstractNumId w:val="8"/>
  </w:num>
  <w:num w:numId="7" w16cid:durableId="2112505045">
    <w:abstractNumId w:val="11"/>
  </w:num>
  <w:num w:numId="8" w16cid:durableId="848562635">
    <w:abstractNumId w:val="5"/>
  </w:num>
  <w:num w:numId="9" w16cid:durableId="1045325388">
    <w:abstractNumId w:val="1"/>
  </w:num>
  <w:num w:numId="10" w16cid:durableId="1625312216">
    <w:abstractNumId w:val="11"/>
  </w:num>
  <w:num w:numId="11" w16cid:durableId="1160199341">
    <w:abstractNumId w:val="9"/>
  </w:num>
  <w:num w:numId="12" w16cid:durableId="856122006">
    <w:abstractNumId w:val="7"/>
  </w:num>
  <w:num w:numId="13" w16cid:durableId="1384594145">
    <w:abstractNumId w:val="6"/>
  </w:num>
  <w:num w:numId="14" w16cid:durableId="1706559137">
    <w:abstractNumId w:val="3"/>
  </w:num>
  <w:num w:numId="15" w16cid:durableId="1747065603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844"/>
    <w:rsid w:val="00035677"/>
    <w:rsid w:val="00062F7E"/>
    <w:rsid w:val="00065132"/>
    <w:rsid w:val="000C6D03"/>
    <w:rsid w:val="000E4775"/>
    <w:rsid w:val="000F29DB"/>
    <w:rsid w:val="00106126"/>
    <w:rsid w:val="00115669"/>
    <w:rsid w:val="001436C5"/>
    <w:rsid w:val="0015524F"/>
    <w:rsid w:val="00160444"/>
    <w:rsid w:val="00162BBB"/>
    <w:rsid w:val="0016769B"/>
    <w:rsid w:val="001770F3"/>
    <w:rsid w:val="00221DD3"/>
    <w:rsid w:val="00234443"/>
    <w:rsid w:val="002417C7"/>
    <w:rsid w:val="00252A8E"/>
    <w:rsid w:val="00293550"/>
    <w:rsid w:val="002938AF"/>
    <w:rsid w:val="002B17BC"/>
    <w:rsid w:val="002B5E27"/>
    <w:rsid w:val="002B6DC1"/>
    <w:rsid w:val="002E7D13"/>
    <w:rsid w:val="00310EE0"/>
    <w:rsid w:val="00325202"/>
    <w:rsid w:val="00325B8E"/>
    <w:rsid w:val="00333F78"/>
    <w:rsid w:val="0036716C"/>
    <w:rsid w:val="00381CA5"/>
    <w:rsid w:val="00385A18"/>
    <w:rsid w:val="00390D53"/>
    <w:rsid w:val="003C3D82"/>
    <w:rsid w:val="003C6D8A"/>
    <w:rsid w:val="00401444"/>
    <w:rsid w:val="00406F27"/>
    <w:rsid w:val="0040797A"/>
    <w:rsid w:val="00414C19"/>
    <w:rsid w:val="00415798"/>
    <w:rsid w:val="0042346C"/>
    <w:rsid w:val="00442A64"/>
    <w:rsid w:val="00447E22"/>
    <w:rsid w:val="004535FE"/>
    <w:rsid w:val="004563BB"/>
    <w:rsid w:val="00456C61"/>
    <w:rsid w:val="00477BF1"/>
    <w:rsid w:val="004B74A6"/>
    <w:rsid w:val="004D231A"/>
    <w:rsid w:val="004E469F"/>
    <w:rsid w:val="00502209"/>
    <w:rsid w:val="00520790"/>
    <w:rsid w:val="00521C7D"/>
    <w:rsid w:val="00522CF1"/>
    <w:rsid w:val="00532280"/>
    <w:rsid w:val="00536E8E"/>
    <w:rsid w:val="005402C5"/>
    <w:rsid w:val="005544F4"/>
    <w:rsid w:val="00582C2D"/>
    <w:rsid w:val="00583E00"/>
    <w:rsid w:val="005870F7"/>
    <w:rsid w:val="0059787F"/>
    <w:rsid w:val="005A7143"/>
    <w:rsid w:val="005D387C"/>
    <w:rsid w:val="005D5CF7"/>
    <w:rsid w:val="005E1D3E"/>
    <w:rsid w:val="005F6285"/>
    <w:rsid w:val="00602C11"/>
    <w:rsid w:val="006244BE"/>
    <w:rsid w:val="00640030"/>
    <w:rsid w:val="00646F33"/>
    <w:rsid w:val="00653390"/>
    <w:rsid w:val="00653F24"/>
    <w:rsid w:val="00682655"/>
    <w:rsid w:val="006C47CC"/>
    <w:rsid w:val="006D175F"/>
    <w:rsid w:val="006F20DB"/>
    <w:rsid w:val="007515F2"/>
    <w:rsid w:val="00762D56"/>
    <w:rsid w:val="00785599"/>
    <w:rsid w:val="007A3F8C"/>
    <w:rsid w:val="007A74FF"/>
    <w:rsid w:val="007C0D4E"/>
    <w:rsid w:val="007C49CE"/>
    <w:rsid w:val="007D2554"/>
    <w:rsid w:val="007D2E40"/>
    <w:rsid w:val="007E4ECB"/>
    <w:rsid w:val="007F64A7"/>
    <w:rsid w:val="007F6E16"/>
    <w:rsid w:val="008137D1"/>
    <w:rsid w:val="00856810"/>
    <w:rsid w:val="008725BC"/>
    <w:rsid w:val="00882CA0"/>
    <w:rsid w:val="0088762A"/>
    <w:rsid w:val="008B139A"/>
    <w:rsid w:val="008C12F7"/>
    <w:rsid w:val="008D35D3"/>
    <w:rsid w:val="008D7A7F"/>
    <w:rsid w:val="008E4C1B"/>
    <w:rsid w:val="008E70FC"/>
    <w:rsid w:val="008F123D"/>
    <w:rsid w:val="00901AC8"/>
    <w:rsid w:val="00916111"/>
    <w:rsid w:val="009217F6"/>
    <w:rsid w:val="00930099"/>
    <w:rsid w:val="00932AC6"/>
    <w:rsid w:val="00970118"/>
    <w:rsid w:val="009D2B96"/>
    <w:rsid w:val="009F3235"/>
    <w:rsid w:val="009F71B4"/>
    <w:rsid w:val="00A35FBB"/>
    <w:rsid w:val="00A62195"/>
    <w:rsid w:val="00A71A43"/>
    <w:rsid w:val="00A8750D"/>
    <w:rsid w:val="00A973B4"/>
    <w:rsid w:val="00AA1E7F"/>
    <w:rsid w:val="00AB0880"/>
    <w:rsid w:val="00AC534B"/>
    <w:rsid w:val="00AE6DF0"/>
    <w:rsid w:val="00AF0CF1"/>
    <w:rsid w:val="00B01BA7"/>
    <w:rsid w:val="00B03FC5"/>
    <w:rsid w:val="00B0542D"/>
    <w:rsid w:val="00B12ADB"/>
    <w:rsid w:val="00B4674B"/>
    <w:rsid w:val="00B67146"/>
    <w:rsid w:val="00B80471"/>
    <w:rsid w:val="00B82CE4"/>
    <w:rsid w:val="00B90F77"/>
    <w:rsid w:val="00B934BE"/>
    <w:rsid w:val="00B96F39"/>
    <w:rsid w:val="00BA2352"/>
    <w:rsid w:val="00BB4888"/>
    <w:rsid w:val="00BB6FFE"/>
    <w:rsid w:val="00BD22AB"/>
    <w:rsid w:val="00C00258"/>
    <w:rsid w:val="00C145E0"/>
    <w:rsid w:val="00C35180"/>
    <w:rsid w:val="00C4047B"/>
    <w:rsid w:val="00C51FA0"/>
    <w:rsid w:val="00C52320"/>
    <w:rsid w:val="00C6791C"/>
    <w:rsid w:val="00C841FE"/>
    <w:rsid w:val="00C95BB7"/>
    <w:rsid w:val="00CA1F6F"/>
    <w:rsid w:val="00CB5394"/>
    <w:rsid w:val="00D13362"/>
    <w:rsid w:val="00D424EE"/>
    <w:rsid w:val="00D51FD5"/>
    <w:rsid w:val="00D54FDF"/>
    <w:rsid w:val="00D5639A"/>
    <w:rsid w:val="00D57347"/>
    <w:rsid w:val="00DA29F5"/>
    <w:rsid w:val="00DC4582"/>
    <w:rsid w:val="00DF64D5"/>
    <w:rsid w:val="00DF64D8"/>
    <w:rsid w:val="00E02844"/>
    <w:rsid w:val="00E53ED6"/>
    <w:rsid w:val="00E62CD3"/>
    <w:rsid w:val="00E6544E"/>
    <w:rsid w:val="00E766DB"/>
    <w:rsid w:val="00E95DFE"/>
    <w:rsid w:val="00EA0126"/>
    <w:rsid w:val="00EB05A3"/>
    <w:rsid w:val="00EC3993"/>
    <w:rsid w:val="00EC4357"/>
    <w:rsid w:val="00EC75C3"/>
    <w:rsid w:val="00ED014D"/>
    <w:rsid w:val="00ED4D2C"/>
    <w:rsid w:val="00ED500A"/>
    <w:rsid w:val="00EE6BA8"/>
    <w:rsid w:val="00F01A28"/>
    <w:rsid w:val="00F15B1D"/>
    <w:rsid w:val="00F15B8C"/>
    <w:rsid w:val="00F26E18"/>
    <w:rsid w:val="00F57D4E"/>
    <w:rsid w:val="00F6514A"/>
    <w:rsid w:val="00F66AA5"/>
    <w:rsid w:val="00F71032"/>
    <w:rsid w:val="00F913DE"/>
    <w:rsid w:val="00F91E46"/>
    <w:rsid w:val="00F97E24"/>
    <w:rsid w:val="00FB38A5"/>
    <w:rsid w:val="00FC1B10"/>
    <w:rsid w:val="00FD27D8"/>
    <w:rsid w:val="00FE44E9"/>
    <w:rsid w:val="03C72CC2"/>
    <w:rsid w:val="0479B559"/>
    <w:rsid w:val="23F9DE24"/>
    <w:rsid w:val="29C3394C"/>
    <w:rsid w:val="42BB44DC"/>
    <w:rsid w:val="458A5060"/>
    <w:rsid w:val="567BA16B"/>
    <w:rsid w:val="59D835A6"/>
    <w:rsid w:val="6203D714"/>
    <w:rsid w:val="643F9069"/>
    <w:rsid w:val="7158A8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676F8D"/>
  <w15:docId w15:val="{9333D6A9-1A98-4A8A-A983-5FB955E081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5870F7"/>
    <w:rPr>
      <w:rFonts w:ascii="Arial" w:hAnsi="Arial"/>
      <w:noProof/>
      <w:sz w:val="20"/>
      <w:szCs w:val="20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5870F7"/>
    <w:pPr>
      <w:keepNext/>
      <w:spacing w:line="240" w:lineRule="exact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5870F7"/>
    <w:pPr>
      <w:keepNext/>
      <w:spacing w:line="240" w:lineRule="exact"/>
      <w:jc w:val="right"/>
      <w:outlineLvl w:val="1"/>
    </w:pPr>
    <w:rPr>
      <w:sz w:val="24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9"/>
    <w:locked/>
    <w:rsid w:val="005870F7"/>
    <w:rPr>
      <w:rFonts w:ascii="Cambria" w:hAnsi="Cambria"/>
      <w:b/>
      <w:noProof/>
      <w:kern w:val="32"/>
      <w:sz w:val="32"/>
      <w:lang w:val="en-US" w:eastAsia="en-US"/>
    </w:rPr>
  </w:style>
  <w:style w:type="character" w:styleId="berschrift2Zchn" w:customStyle="1">
    <w:name w:val="Überschrift 2 Zchn"/>
    <w:basedOn w:val="Absatz-Standardschriftart"/>
    <w:link w:val="berschrift2"/>
    <w:uiPriority w:val="99"/>
    <w:semiHidden/>
    <w:locked/>
    <w:rsid w:val="005870F7"/>
    <w:rPr>
      <w:rFonts w:ascii="Cambria" w:hAnsi="Cambria"/>
      <w:b/>
      <w:i/>
      <w:noProof/>
      <w:sz w:val="28"/>
      <w:lang w:val="en-US" w:eastAsia="en-US"/>
    </w:rPr>
  </w:style>
  <w:style w:type="paragraph" w:styleId="Kopfzeile">
    <w:name w:val="header"/>
    <w:basedOn w:val="Standard"/>
    <w:link w:val="KopfzeileZchn"/>
    <w:rsid w:val="005870F7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locked/>
    <w:rsid w:val="005870F7"/>
    <w:rPr>
      <w:rFonts w:ascii="Arial" w:hAnsi="Arial"/>
      <w:noProof/>
      <w:lang w:val="en-US" w:eastAsia="en-US"/>
    </w:rPr>
  </w:style>
  <w:style w:type="paragraph" w:styleId="Fuzeile">
    <w:name w:val="footer"/>
    <w:basedOn w:val="Standard"/>
    <w:link w:val="FuzeileZchn"/>
    <w:uiPriority w:val="99"/>
    <w:rsid w:val="005870F7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semiHidden/>
    <w:locked/>
    <w:rsid w:val="005870F7"/>
    <w:rPr>
      <w:rFonts w:ascii="Arial" w:hAnsi="Arial"/>
      <w:noProof/>
      <w:lang w:val="en-US" w:eastAsia="en-US"/>
    </w:rPr>
  </w:style>
  <w:style w:type="character" w:styleId="Hyperlink">
    <w:name w:val="Hyperlink"/>
    <w:basedOn w:val="Absatz-Standardschriftart"/>
    <w:uiPriority w:val="99"/>
    <w:rsid w:val="005870F7"/>
    <w:rPr>
      <w:rFonts w:cs="Times New Roman"/>
      <w:color w:val="0000FF"/>
      <w:u w:val="single"/>
    </w:rPr>
  </w:style>
  <w:style w:type="character" w:styleId="Seitenzahl">
    <w:name w:val="page number"/>
    <w:basedOn w:val="Absatz-Standardschriftart"/>
    <w:uiPriority w:val="99"/>
    <w:rsid w:val="005870F7"/>
    <w:rPr>
      <w:rFonts w:cs="Times New Roman"/>
    </w:rPr>
  </w:style>
  <w:style w:type="paragraph" w:styleId="DeutscherText" w:customStyle="1">
    <w:name w:val="Deutscher Text"/>
    <w:basedOn w:val="Standard"/>
    <w:uiPriority w:val="99"/>
    <w:rsid w:val="005870F7"/>
    <w:pPr>
      <w:spacing w:line="240" w:lineRule="exact"/>
      <w:jc w:val="both"/>
    </w:pPr>
  </w:style>
  <w:style w:type="paragraph" w:styleId="Testoitaliano" w:customStyle="1">
    <w:name w:val="Testo italiano"/>
    <w:basedOn w:val="Standard"/>
    <w:uiPriority w:val="99"/>
    <w:rsid w:val="005870F7"/>
    <w:pPr>
      <w:spacing w:line="240" w:lineRule="exact"/>
      <w:jc w:val="both"/>
    </w:pPr>
    <w:rPr>
      <w:noProof w:val="0"/>
      <w:lang w:val="it-IT"/>
    </w:rPr>
  </w:style>
  <w:style w:type="paragraph" w:styleId="Oggettodellalettera" w:customStyle="1">
    <w:name w:val="Oggetto della lettera"/>
    <w:basedOn w:val="Standard"/>
    <w:uiPriority w:val="99"/>
    <w:rsid w:val="005870F7"/>
    <w:pPr>
      <w:spacing w:line="240" w:lineRule="exact"/>
      <w:jc w:val="both"/>
    </w:pPr>
    <w:rPr>
      <w:b/>
      <w:noProof w:val="0"/>
      <w:lang w:val="it-IT"/>
    </w:rPr>
  </w:style>
  <w:style w:type="paragraph" w:styleId="ProtNr" w:customStyle="1">
    <w:name w:val="Prot. Nr."/>
    <w:basedOn w:val="Standard"/>
    <w:uiPriority w:val="99"/>
    <w:rsid w:val="005870F7"/>
    <w:pPr>
      <w:spacing w:line="200" w:lineRule="exact"/>
    </w:pPr>
    <w:rPr>
      <w:sz w:val="16"/>
    </w:rPr>
  </w:style>
  <w:style w:type="paragraph" w:styleId="ThemadesSchreibens" w:customStyle="1">
    <w:name w:val="Thema des Schreibens"/>
    <w:basedOn w:val="Standard"/>
    <w:uiPriority w:val="99"/>
    <w:rsid w:val="005870F7"/>
    <w:pPr>
      <w:spacing w:line="240" w:lineRule="exact"/>
      <w:jc w:val="both"/>
    </w:pPr>
    <w:rPr>
      <w:b/>
    </w:rPr>
  </w:style>
  <w:style w:type="paragraph" w:styleId="DatumOrtDataluogo" w:customStyle="1">
    <w:name w:val="Datum (Ort) / Data (luogo)"/>
    <w:basedOn w:val="Standard"/>
    <w:uiPriority w:val="99"/>
    <w:rsid w:val="005870F7"/>
    <w:pPr>
      <w:spacing w:line="220" w:lineRule="exact"/>
    </w:pPr>
    <w:rPr>
      <w:sz w:val="16"/>
    </w:rPr>
  </w:style>
  <w:style w:type="paragraph" w:styleId="NameNomeBearbeitetvonredattoda" w:customStyle="1">
    <w:name w:val="Name / Nome (Bearbeitet von / redatto da)"/>
    <w:basedOn w:val="Standard"/>
    <w:uiPriority w:val="99"/>
    <w:rsid w:val="005870F7"/>
    <w:pPr>
      <w:spacing w:line="200" w:lineRule="exact"/>
    </w:pPr>
    <w:rPr>
      <w:sz w:val="18"/>
    </w:rPr>
  </w:style>
  <w:style w:type="paragraph" w:styleId="TelBearbeitetvonredattoda" w:customStyle="1">
    <w:name w:val="Tel. (Bearbeitet von / redatto da)"/>
    <w:basedOn w:val="Standard"/>
    <w:uiPriority w:val="99"/>
    <w:rsid w:val="005870F7"/>
    <w:pPr>
      <w:spacing w:line="200" w:lineRule="exact"/>
    </w:pPr>
    <w:rPr>
      <w:sz w:val="16"/>
    </w:rPr>
  </w:style>
  <w:style w:type="paragraph" w:styleId="E-MailBearbeitetvonredattoda" w:customStyle="1">
    <w:name w:val="E-Mail (Bearbeitet von / redatto da)"/>
    <w:basedOn w:val="Standard"/>
    <w:uiPriority w:val="99"/>
    <w:rsid w:val="005870F7"/>
    <w:pPr>
      <w:spacing w:line="200" w:lineRule="exact"/>
    </w:pPr>
    <w:rPr>
      <w:sz w:val="16"/>
    </w:rPr>
  </w:style>
  <w:style w:type="paragraph" w:styleId="ZurKenntnisPerconoscenza" w:customStyle="1">
    <w:name w:val="Zur Kenntnis / Per conoscenza"/>
    <w:basedOn w:val="Standard"/>
    <w:uiPriority w:val="99"/>
    <w:rsid w:val="005870F7"/>
    <w:pPr>
      <w:spacing w:line="200" w:lineRule="exact"/>
    </w:pPr>
    <w:rPr>
      <w:sz w:val="16"/>
    </w:rPr>
  </w:style>
  <w:style w:type="paragraph" w:styleId="VersandformundAdresseDescrizionedispedizioneedindirizzo" w:customStyle="1">
    <w:name w:val="Versandform und Adresse / Descrizione di spedizione ed indirizzo"/>
    <w:basedOn w:val="Standard"/>
    <w:uiPriority w:val="99"/>
    <w:rsid w:val="005870F7"/>
    <w:pPr>
      <w:spacing w:line="240" w:lineRule="exact"/>
    </w:pPr>
  </w:style>
  <w:style w:type="paragraph" w:styleId="NameNachnameNomeCognome" w:customStyle="1">
    <w:name w:val="Name Nachname / Nome Cognome"/>
    <w:basedOn w:val="Standard"/>
    <w:uiPriority w:val="99"/>
    <w:rsid w:val="005870F7"/>
    <w:pPr>
      <w:spacing w:line="240" w:lineRule="exact"/>
      <w:jc w:val="center"/>
    </w:pPr>
  </w:style>
  <w:style w:type="paragraph" w:styleId="DatumOrt" w:customStyle="1">
    <w:name w:val="Datum (Ort)"/>
    <w:basedOn w:val="Standard"/>
    <w:uiPriority w:val="99"/>
    <w:rsid w:val="005870F7"/>
    <w:pPr>
      <w:spacing w:line="220" w:lineRule="exact"/>
    </w:pPr>
    <w:rPr>
      <w:sz w:val="16"/>
    </w:rPr>
  </w:style>
  <w:style w:type="paragraph" w:styleId="VersandformundAdresse" w:customStyle="1">
    <w:name w:val="Versandform und Adresse"/>
    <w:basedOn w:val="Standard"/>
    <w:uiPriority w:val="99"/>
    <w:rsid w:val="005870F7"/>
    <w:pPr>
      <w:spacing w:line="240" w:lineRule="exact"/>
    </w:pPr>
  </w:style>
  <w:style w:type="paragraph" w:styleId="NameBearbeitetvon" w:customStyle="1">
    <w:name w:val="Name (Bearbeitet von)"/>
    <w:basedOn w:val="Standard"/>
    <w:uiPriority w:val="99"/>
    <w:rsid w:val="005870F7"/>
    <w:pPr>
      <w:spacing w:line="200" w:lineRule="exact"/>
    </w:pPr>
    <w:rPr>
      <w:sz w:val="18"/>
    </w:rPr>
  </w:style>
  <w:style w:type="paragraph" w:styleId="TelBearbeitetvon" w:customStyle="1">
    <w:name w:val="Tel. (Bearbeitet von)"/>
    <w:basedOn w:val="Standard"/>
    <w:uiPriority w:val="99"/>
    <w:rsid w:val="005870F7"/>
    <w:pPr>
      <w:spacing w:line="200" w:lineRule="exact"/>
    </w:pPr>
    <w:rPr>
      <w:sz w:val="16"/>
    </w:rPr>
  </w:style>
  <w:style w:type="paragraph" w:styleId="E-MailBearbeitetvon" w:customStyle="1">
    <w:name w:val="E-Mail (Bearbeitet von)"/>
    <w:basedOn w:val="Standard"/>
    <w:uiPriority w:val="99"/>
    <w:rsid w:val="005870F7"/>
    <w:pPr>
      <w:spacing w:line="200" w:lineRule="exact"/>
    </w:pPr>
    <w:rPr>
      <w:sz w:val="16"/>
    </w:rPr>
  </w:style>
  <w:style w:type="paragraph" w:styleId="ZurKenntnis" w:customStyle="1">
    <w:name w:val="Zur Kenntnis"/>
    <w:basedOn w:val="Standard"/>
    <w:uiPriority w:val="99"/>
    <w:rsid w:val="005870F7"/>
    <w:pPr>
      <w:spacing w:line="200" w:lineRule="exact"/>
    </w:pPr>
    <w:rPr>
      <w:sz w:val="16"/>
    </w:rPr>
  </w:style>
  <w:style w:type="paragraph" w:styleId="NameNachname" w:customStyle="1">
    <w:name w:val="Name Nachname"/>
    <w:basedOn w:val="Standard"/>
    <w:uiPriority w:val="99"/>
    <w:rsid w:val="005870F7"/>
    <w:pPr>
      <w:spacing w:line="240" w:lineRule="exact"/>
      <w:jc w:val="right"/>
    </w:pPr>
  </w:style>
  <w:style w:type="paragraph" w:styleId="Sprechblasentext">
    <w:name w:val="Balloon Text"/>
    <w:basedOn w:val="Standard"/>
    <w:link w:val="SprechblasentextZchn"/>
    <w:uiPriority w:val="99"/>
    <w:rsid w:val="005870F7"/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locked/>
    <w:rsid w:val="005870F7"/>
    <w:rPr>
      <w:rFonts w:ascii="Tahoma" w:hAnsi="Tahoma"/>
      <w:noProof/>
      <w:sz w:val="16"/>
    </w:rPr>
  </w:style>
  <w:style w:type="paragraph" w:styleId="StandardWeb">
    <w:name w:val="Normal (Web)"/>
    <w:basedOn w:val="Standard"/>
    <w:uiPriority w:val="99"/>
    <w:rsid w:val="00B4674B"/>
    <w:rPr>
      <w:rFonts w:ascii="Times New Roman" w:hAnsi="Times New Roman"/>
      <w:noProof w:val="0"/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653F24"/>
    <w:pPr>
      <w:ind w:left="708"/>
    </w:pPr>
  </w:style>
  <w:style w:type="table" w:styleId="Tabellenraster">
    <w:name w:val="Table Grid"/>
    <w:basedOn w:val="NormaleTabelle"/>
    <w:uiPriority w:val="39"/>
    <w:rsid w:val="00583E00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ssgtrh56\AppData\Local\Temp\Temp1_DocumentTemplates.zip\764-22.Land-forst-undhauswirtschaftliche_\1707-FachschulenfrHauswirtschaft_\Brief-Lettera-Abt-d-ner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0E92E9A2841D54C9CDE1EF1532A27FF" ma:contentTypeVersion="19" ma:contentTypeDescription="Creare un nuovo documento." ma:contentTypeScope="" ma:versionID="7995b8f382f643944dbf49e714a47ba6">
  <xsd:schema xmlns:xsd="http://www.w3.org/2001/XMLSchema" xmlns:xs="http://www.w3.org/2001/XMLSchema" xmlns:p="http://schemas.microsoft.com/office/2006/metadata/properties" xmlns:ns2="0e0c6df5-7e5d-4d29-9c9e-f511097a8ed1" xmlns:ns3="a05f6def-2858-4067-b991-c8986376a768" targetNamespace="http://schemas.microsoft.com/office/2006/metadata/properties" ma:root="true" ma:fieldsID="c5f42574f773c7c8c6bf30c2800663c4" ns2:_="" ns3:_="">
    <xsd:import namespace="0e0c6df5-7e5d-4d29-9c9e-f511097a8ed1"/>
    <xsd:import namespace="a05f6def-2858-4067-b991-c8986376a7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c6df5-7e5d-4d29-9c9e-f511097a8e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e5e32e91-e282-4ae8-add1-730c2c706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f6def-2858-4067-b991-c8986376a7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fa2d4e-7ee8-400b-955f-0990ad1c4088}" ma:internalName="TaxCatchAll" ma:showField="CatchAllData" ma:web="a05f6def-2858-4067-b991-c8986376a7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5f6def-2858-4067-b991-c8986376a768" xsi:nil="true"/>
    <lcf76f155ced4ddcb4097134ff3c332f xmlns="0e0c6df5-7e5d-4d29-9c9e-f511097a8ed1">
      <Terms xmlns="http://schemas.microsoft.com/office/infopath/2007/PartnerControls"/>
    </lcf76f155ced4ddcb4097134ff3c332f>
    <SharedWithUsers xmlns="a05f6def-2858-4067-b991-c8986376a768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08A6BBC-BC7E-480A-82B2-8EE6392B96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5A7CE2-8DB7-4466-939F-1E81131A8DA8}"/>
</file>

<file path=customXml/itemProps3.xml><?xml version="1.0" encoding="utf-8"?>
<ds:datastoreItem xmlns:ds="http://schemas.openxmlformats.org/officeDocument/2006/customXml" ds:itemID="{FC60E224-4EB3-4EDC-BB41-B45CAE399C93}"/>
</file>

<file path=customXml/itemProps4.xml><?xml version="1.0" encoding="utf-8"?>
<ds:datastoreItem xmlns:ds="http://schemas.openxmlformats.org/officeDocument/2006/customXml" ds:itemID="{E1D77AC4-DB7A-4361-8639-CBD1982D26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Brief-Lettera-Abt-d-nero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Gertrud Nussbaumer</dc:creator>
  <cp:lastModifiedBy>Kuppelwieser, Marina</cp:lastModifiedBy>
  <cp:revision>5</cp:revision>
  <cp:lastPrinted>2021-05-03T10:04:00Z</cp:lastPrinted>
  <dcterms:created xsi:type="dcterms:W3CDTF">2026-05-26T09:52:00Z</dcterms:created>
  <dcterms:modified xsi:type="dcterms:W3CDTF">2026-09-15T08:15:40Z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0x010100C0E92E9A2841D54C9CDE1EF1532A27FF</vt:lpwstr>
  </property>
  <property fmtid="{D5CDD505-2E9C-101B-9397-08002B2CF9AE}" pid="3" name="docLang">
    <vt:lpwstr>de</vt:lpwstr>
  </property>
  <property fmtid="{D5CDD505-2E9C-101B-9397-08002B2CF9AE}" pid="4" name="Order">
    <vt:r8>720800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