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96" w:rsidRPr="001B6362" w:rsidRDefault="006138C1" w:rsidP="001B6362">
      <w:pPr>
        <w:rPr>
          <w:rFonts w:asciiTheme="majorHAnsi" w:hAnsiTheme="majorHAnsi" w:cstheme="majorHAnsi"/>
          <w:color w:val="auto"/>
          <w:sz w:val="24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0</wp:posOffset>
            </wp:positionV>
            <wp:extent cx="2505710" cy="1485900"/>
            <wp:effectExtent l="0" t="0" r="8890" b="0"/>
            <wp:wrapTight wrapText="bothSides">
              <wp:wrapPolygon edited="0">
                <wp:start x="0" y="0"/>
                <wp:lineTo x="0" y="21323"/>
                <wp:lineTo x="21512" y="21323"/>
                <wp:lineTo x="21512" y="0"/>
                <wp:lineTo x="0" y="0"/>
              </wp:wrapPolygon>
            </wp:wrapTight>
            <wp:docPr id="4" name="Grafik 4" descr="Schülerlabor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ülerlabor logo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74B" w:rsidRDefault="008E474B">
      <w:pPr>
        <w:pStyle w:val="Titel"/>
        <w:rPr>
          <w:lang w:val="de-DE"/>
        </w:rPr>
      </w:pPr>
    </w:p>
    <w:p w:rsidR="008E474B" w:rsidRDefault="008E474B">
      <w:pPr>
        <w:pStyle w:val="Titel"/>
        <w:rPr>
          <w:lang w:val="de-DE"/>
        </w:rPr>
      </w:pPr>
    </w:p>
    <w:p w:rsidR="008E474B" w:rsidRDefault="008E474B">
      <w:pPr>
        <w:pStyle w:val="Titel"/>
        <w:rPr>
          <w:lang w:val="de-DE"/>
        </w:rPr>
      </w:pPr>
    </w:p>
    <w:p w:rsidR="00314596" w:rsidRPr="003B7244" w:rsidRDefault="00494B15" w:rsidP="00F81926">
      <w:pPr>
        <w:pStyle w:val="Titel"/>
        <w:jc w:val="center"/>
        <w:rPr>
          <w:rFonts w:ascii="Corbel" w:hAnsi="Corbel"/>
          <w:lang w:val="de-DE"/>
        </w:rPr>
      </w:pPr>
      <w:r w:rsidRPr="003B7244">
        <w:rPr>
          <w:rFonts w:ascii="Corbel" w:hAnsi="Corbel"/>
          <w:lang w:val="de-DE"/>
        </w:rPr>
        <w:t>Dr</w:t>
      </w:r>
      <w:r w:rsidR="005F0746" w:rsidRPr="003B7244">
        <w:rPr>
          <w:rFonts w:ascii="Corbel" w:hAnsi="Corbel"/>
          <w:lang w:val="de-DE"/>
        </w:rPr>
        <w:t>ü</w:t>
      </w:r>
      <w:r w:rsidRPr="003B7244">
        <w:rPr>
          <w:rFonts w:ascii="Corbel" w:hAnsi="Corbel"/>
          <w:lang w:val="de-DE"/>
        </w:rPr>
        <w:t>ck aufs</w:t>
      </w:r>
      <w:r w:rsidR="008E474B" w:rsidRPr="003B7244">
        <w:rPr>
          <w:rFonts w:ascii="Corbel" w:hAnsi="Corbel"/>
          <w:lang w:val="de-DE"/>
        </w:rPr>
        <w:t xml:space="preserve"> Gas!</w:t>
      </w:r>
    </w:p>
    <w:p w:rsidR="002B364F" w:rsidRDefault="00167143">
      <w:pPr>
        <w:pStyle w:val="Titel"/>
        <w:rPr>
          <w:lang w:val="de-DE"/>
        </w:rPr>
      </w:pPr>
      <w:r>
        <w:rPr>
          <w:noProof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252730</wp:posOffset>
            </wp:positionV>
            <wp:extent cx="3133725" cy="2649855"/>
            <wp:effectExtent l="0" t="0" r="0" b="0"/>
            <wp:wrapTight wrapText="bothSides">
              <wp:wrapPolygon edited="0">
                <wp:start x="14050" y="932"/>
                <wp:lineTo x="8929" y="3261"/>
                <wp:lineTo x="2364" y="8541"/>
                <wp:lineTo x="1182" y="11180"/>
                <wp:lineTo x="788" y="13665"/>
                <wp:lineTo x="1313" y="16150"/>
                <wp:lineTo x="3020" y="18945"/>
                <wp:lineTo x="5515" y="20187"/>
                <wp:lineTo x="6303" y="20497"/>
                <wp:lineTo x="7484" y="20497"/>
                <wp:lineTo x="8404" y="20187"/>
                <wp:lineTo x="15100" y="16460"/>
                <wp:lineTo x="15232" y="16150"/>
                <wp:lineTo x="18514" y="13665"/>
                <wp:lineTo x="20090" y="11180"/>
                <wp:lineTo x="20615" y="8696"/>
                <wp:lineTo x="20484" y="6211"/>
                <wp:lineTo x="19565" y="4193"/>
                <wp:lineTo x="19433" y="3106"/>
                <wp:lineTo x="16413" y="1398"/>
                <wp:lineTo x="15100" y="932"/>
                <wp:lineTo x="14050" y="932"/>
              </wp:wrapPolygon>
            </wp:wrapTight>
            <wp:docPr id="254" name="Grafik 254" descr="Space-filling model of carbon diox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ace-filling model of carbon dioxi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143" w:rsidRDefault="00167143">
      <w:pPr>
        <w:pStyle w:val="Titel"/>
        <w:rPr>
          <w:lang w:val="de-DE"/>
        </w:rPr>
      </w:pPr>
    </w:p>
    <w:p w:rsidR="002B364F" w:rsidRDefault="002B364F">
      <w:pPr>
        <w:pStyle w:val="Titel"/>
        <w:rPr>
          <w:lang w:val="de-DE"/>
        </w:rPr>
      </w:pPr>
    </w:p>
    <w:p w:rsidR="00314596" w:rsidRDefault="00314596">
      <w:pPr>
        <w:pStyle w:val="Titel"/>
        <w:rPr>
          <w:lang w:val="de-DE"/>
        </w:rPr>
      </w:pPr>
    </w:p>
    <w:p w:rsidR="002B364F" w:rsidRDefault="002B364F">
      <w:pPr>
        <w:pStyle w:val="Titel"/>
        <w:rPr>
          <w:lang w:val="de-DE"/>
        </w:rPr>
      </w:pPr>
    </w:p>
    <w:p w:rsidR="002B364F" w:rsidRDefault="00167143">
      <w:pPr>
        <w:pStyle w:val="Titel"/>
        <w:rPr>
          <w:lang w:val="de-DE"/>
        </w:rPr>
      </w:pPr>
      <w:r w:rsidRPr="00167143">
        <w:rPr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492125</wp:posOffset>
                </wp:positionV>
                <wp:extent cx="2019300" cy="314325"/>
                <wp:effectExtent l="0" t="0" r="0" b="9525"/>
                <wp:wrapSquare wrapText="bothSides"/>
                <wp:docPr id="2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143" w:rsidRPr="00167143" w:rsidRDefault="00167143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67143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 xml:space="preserve">Modell </w:t>
                            </w:r>
                            <w:proofErr w:type="spellStart"/>
                            <w:r w:rsidRPr="00167143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eines</w:t>
                            </w:r>
                            <w:proofErr w:type="spellEnd"/>
                            <w:r w:rsidRPr="00167143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 xml:space="preserve"> CO2-Moleküls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4.75pt;margin-top:38.75pt;width:159pt;height:24.75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" stroked="f">
                <v:textbox>
                  <w:txbxContent>
                    <w:p w:rsidR="00167143" w:rsidRPr="00167143" w:rsidRDefault="00167143">
                      <w:pPr>
                        <w:rPr>
                          <w:rFonts w:ascii="Corbel" w:hAnsi="Corbel"/>
                          <w:sz w:val="24"/>
                          <w:szCs w:val="24"/>
                          <w:lang w:val="de-DE"/>
                        </w:rPr>
                      </w:pPr>
                      <w:r w:rsidRPr="00167143">
                        <w:rPr>
                          <w:rFonts w:ascii="Corbel" w:hAnsi="Corbel"/>
                          <w:sz w:val="24"/>
                          <w:szCs w:val="24"/>
                        </w:rPr>
                        <w:t xml:space="preserve">Modell </w:t>
                      </w:r>
                      <w:proofErr w:type="spellStart"/>
                      <w:r w:rsidRPr="00167143">
                        <w:rPr>
                          <w:rFonts w:ascii="Corbel" w:hAnsi="Corbel"/>
                          <w:sz w:val="24"/>
                          <w:szCs w:val="24"/>
                        </w:rPr>
                        <w:t>eines</w:t>
                      </w:r>
                      <w:proofErr w:type="spellEnd"/>
                      <w:r w:rsidRPr="00167143">
                        <w:rPr>
                          <w:rFonts w:ascii="Corbel" w:hAnsi="Corbel"/>
                          <w:sz w:val="24"/>
                          <w:szCs w:val="24"/>
                        </w:rPr>
                        <w:t xml:space="preserve"> CO2-Moleküls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364F" w:rsidRDefault="002B364F">
      <w:pPr>
        <w:pStyle w:val="Titel"/>
        <w:rPr>
          <w:lang w:val="de-DE"/>
        </w:rPr>
      </w:pPr>
    </w:p>
    <w:p w:rsidR="002B364F" w:rsidRDefault="002B364F">
      <w:pPr>
        <w:pStyle w:val="Titel"/>
        <w:rPr>
          <w:lang w:val="de-DE"/>
        </w:rPr>
      </w:pPr>
    </w:p>
    <w:p w:rsidR="00B60C81" w:rsidRPr="00B47FEB" w:rsidRDefault="00A24EE8" w:rsidP="00FA7EBB">
      <w:pPr>
        <w:pStyle w:val="Untertitel"/>
        <w:jc w:val="center"/>
        <w:rPr>
          <w:sz w:val="36"/>
          <w:szCs w:val="36"/>
          <w:lang w:val="de-DE"/>
        </w:rPr>
      </w:pPr>
      <w:r w:rsidRPr="00B47FEB">
        <w:rPr>
          <w:rFonts w:ascii="Corbel" w:hAnsi="Corbel"/>
          <w:b/>
          <w:bCs/>
          <w:caps/>
          <w:color w:val="404040" w:themeColor="text1" w:themeTint="BF"/>
          <w:kern w:val="28"/>
          <w:sz w:val="36"/>
          <w:szCs w:val="36"/>
          <w:lang w:val="de-DE"/>
        </w:rPr>
        <w:t>C</w:t>
      </w:r>
      <w:r w:rsidR="00DF2C6B" w:rsidRPr="00B47FEB">
        <w:rPr>
          <w:rFonts w:ascii="Corbel" w:hAnsi="Corbel"/>
          <w:b/>
          <w:bCs/>
          <w:caps/>
          <w:color w:val="404040" w:themeColor="text1" w:themeTint="BF"/>
          <w:kern w:val="28"/>
          <w:sz w:val="36"/>
          <w:szCs w:val="36"/>
          <w:lang w:val="de-DE"/>
        </w:rPr>
        <w:t>O2</w:t>
      </w:r>
      <w:r w:rsidR="00ED7A51" w:rsidRPr="00B47FEB">
        <w:rPr>
          <w:rFonts w:ascii="Corbel" w:hAnsi="Corbel"/>
          <w:b/>
          <w:bCs/>
          <w:caps/>
          <w:color w:val="404040" w:themeColor="text1" w:themeTint="BF"/>
          <w:kern w:val="28"/>
          <w:sz w:val="36"/>
          <w:szCs w:val="36"/>
          <w:lang w:val="de-DE"/>
        </w:rPr>
        <w:t xml:space="preserve"> – </w:t>
      </w:r>
      <w:r w:rsidR="002B364F" w:rsidRPr="00B47FEB">
        <w:rPr>
          <w:rFonts w:ascii="Corbel" w:hAnsi="Corbel"/>
          <w:b/>
          <w:bCs/>
          <w:caps/>
          <w:color w:val="404040" w:themeColor="text1" w:themeTint="BF"/>
          <w:kern w:val="28"/>
          <w:sz w:val="36"/>
          <w:szCs w:val="36"/>
          <w:lang w:val="de-DE"/>
        </w:rPr>
        <w:t>K</w:t>
      </w:r>
      <w:r w:rsidR="00D3175B" w:rsidRPr="00B47FEB">
        <w:rPr>
          <w:rFonts w:ascii="Corbel" w:hAnsi="Corbel"/>
          <w:b/>
          <w:bCs/>
          <w:caps/>
          <w:color w:val="404040" w:themeColor="text1" w:themeTint="BF"/>
          <w:kern w:val="28"/>
          <w:sz w:val="36"/>
          <w:szCs w:val="36"/>
          <w:lang w:val="de-DE"/>
        </w:rPr>
        <w:t>ohlenstoffdioxid</w:t>
      </w:r>
      <w:r w:rsidR="00B47FEB">
        <w:rPr>
          <w:rFonts w:ascii="Corbel" w:hAnsi="Corbel"/>
          <w:b/>
          <w:bCs/>
          <w:caps/>
          <w:color w:val="404040" w:themeColor="text1" w:themeTint="BF"/>
          <w:kern w:val="28"/>
          <w:sz w:val="36"/>
          <w:szCs w:val="36"/>
          <w:lang w:val="de-DE"/>
        </w:rPr>
        <w:t xml:space="preserve">: </w:t>
      </w:r>
      <w:r w:rsidR="00ED7A51" w:rsidRPr="00B47FEB">
        <w:rPr>
          <w:rFonts w:ascii="Corbel" w:hAnsi="Corbel"/>
          <w:bCs/>
          <w:caps/>
          <w:color w:val="404040" w:themeColor="text1" w:themeTint="BF"/>
          <w:kern w:val="28"/>
          <w:sz w:val="36"/>
          <w:szCs w:val="36"/>
          <w:lang w:val="de-DE"/>
        </w:rPr>
        <w:t xml:space="preserve">ein </w:t>
      </w:r>
      <w:r w:rsidR="00C514D7" w:rsidRPr="00B47FEB">
        <w:rPr>
          <w:rFonts w:ascii="Corbel" w:hAnsi="Corbel"/>
          <w:bCs/>
          <w:caps/>
          <w:color w:val="404040" w:themeColor="text1" w:themeTint="BF"/>
          <w:kern w:val="28"/>
          <w:sz w:val="36"/>
          <w:szCs w:val="36"/>
          <w:lang w:val="de-DE"/>
        </w:rPr>
        <w:t xml:space="preserve">ganz </w:t>
      </w:r>
      <w:r w:rsidR="00ED7A51" w:rsidRPr="00B47FEB">
        <w:rPr>
          <w:rFonts w:ascii="Corbel" w:hAnsi="Corbel"/>
          <w:bCs/>
          <w:caps/>
          <w:color w:val="404040" w:themeColor="text1" w:themeTint="BF"/>
          <w:kern w:val="28"/>
          <w:sz w:val="36"/>
          <w:szCs w:val="36"/>
          <w:lang w:val="de-DE"/>
        </w:rPr>
        <w:t>besonderes</w:t>
      </w:r>
      <w:r w:rsidR="00B47FEB">
        <w:rPr>
          <w:rFonts w:ascii="Corbel" w:hAnsi="Corbel"/>
          <w:bCs/>
          <w:caps/>
          <w:color w:val="404040" w:themeColor="text1" w:themeTint="BF"/>
          <w:kern w:val="28"/>
          <w:sz w:val="36"/>
          <w:szCs w:val="36"/>
          <w:lang w:val="de-DE"/>
        </w:rPr>
        <w:t xml:space="preserve"> </w:t>
      </w:r>
      <w:r w:rsidR="00ED7A51" w:rsidRPr="00B47FEB">
        <w:rPr>
          <w:rFonts w:ascii="Corbel" w:hAnsi="Corbel"/>
          <w:bCs/>
          <w:caps/>
          <w:color w:val="404040" w:themeColor="text1" w:themeTint="BF"/>
          <w:kern w:val="28"/>
          <w:sz w:val="36"/>
          <w:szCs w:val="36"/>
          <w:lang w:val="de-DE"/>
        </w:rPr>
        <w:t>G</w:t>
      </w:r>
      <w:r w:rsidR="001D16C4" w:rsidRPr="00B47FEB">
        <w:rPr>
          <w:rFonts w:ascii="Corbel" w:hAnsi="Corbel"/>
          <w:bCs/>
          <w:caps/>
          <w:color w:val="404040" w:themeColor="text1" w:themeTint="BF"/>
          <w:kern w:val="28"/>
          <w:sz w:val="36"/>
          <w:szCs w:val="36"/>
          <w:lang w:val="de-DE"/>
        </w:rPr>
        <w:t>a</w:t>
      </w:r>
      <w:r w:rsidR="00315CCA" w:rsidRPr="00B47FEB">
        <w:rPr>
          <w:rFonts w:ascii="Corbel" w:hAnsi="Corbel"/>
          <w:bCs/>
          <w:caps/>
          <w:color w:val="404040" w:themeColor="text1" w:themeTint="BF"/>
          <w:kern w:val="28"/>
          <w:sz w:val="36"/>
          <w:szCs w:val="36"/>
          <w:lang w:val="de-DE"/>
        </w:rPr>
        <w:t>s</w:t>
      </w:r>
    </w:p>
    <w:p w:rsidR="00B14108" w:rsidRDefault="00B14108" w:rsidP="00B14108">
      <w:pPr>
        <w:rPr>
          <w:lang w:val="de-DE"/>
        </w:rPr>
      </w:pPr>
    </w:p>
    <w:p w:rsidR="00CC7ECF" w:rsidRDefault="00CC7ECF" w:rsidP="00B14108">
      <w:pPr>
        <w:rPr>
          <w:lang w:val="de-DE"/>
        </w:rPr>
      </w:pPr>
    </w:p>
    <w:p w:rsidR="00CC7ECF" w:rsidRDefault="00161911" w:rsidP="00B14108">
      <w:pPr>
        <w:rPr>
          <w:lang w:val="de-DE"/>
        </w:rPr>
      </w:pPr>
      <w:r>
        <w:rPr>
          <w:rFonts w:asciiTheme="majorHAnsi" w:hAnsiTheme="majorHAnsi" w:cstheme="majorHAnsi"/>
          <w:sz w:val="28"/>
          <w:szCs w:val="28"/>
          <w:lang w:val="de-DE"/>
        </w:rPr>
        <w:t>Name: ……………………………………</w:t>
      </w:r>
      <w:proofErr w:type="gramStart"/>
      <w:r>
        <w:rPr>
          <w:rFonts w:asciiTheme="majorHAnsi" w:hAnsiTheme="majorHAnsi" w:cstheme="majorHAnsi"/>
          <w:sz w:val="28"/>
          <w:szCs w:val="28"/>
          <w:lang w:val="de-DE"/>
        </w:rPr>
        <w:t>…….</w:t>
      </w:r>
      <w:proofErr w:type="gramEnd"/>
      <w:r>
        <w:rPr>
          <w:rFonts w:asciiTheme="majorHAnsi" w:hAnsiTheme="majorHAnsi" w:cstheme="majorHAnsi"/>
          <w:sz w:val="28"/>
          <w:szCs w:val="28"/>
          <w:lang w:val="de-DE"/>
        </w:rPr>
        <w:t>.</w:t>
      </w:r>
    </w:p>
    <w:p w:rsidR="009778E5" w:rsidRDefault="00161911" w:rsidP="00B14108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161911">
        <w:rPr>
          <w:rFonts w:asciiTheme="majorHAnsi" w:hAnsiTheme="majorHAnsi" w:cstheme="majorHAnsi"/>
          <w:sz w:val="28"/>
          <w:szCs w:val="28"/>
          <w:lang w:val="de-DE"/>
        </w:rPr>
        <w:t xml:space="preserve">Datum: </w:t>
      </w:r>
      <w:r>
        <w:rPr>
          <w:rFonts w:asciiTheme="majorHAnsi" w:hAnsiTheme="majorHAnsi" w:cstheme="majorHAnsi"/>
          <w:sz w:val="28"/>
          <w:szCs w:val="28"/>
          <w:lang w:val="de-DE"/>
        </w:rPr>
        <w:t>…………………………………………</w:t>
      </w:r>
    </w:p>
    <w:p w:rsidR="00FA3F98" w:rsidRDefault="00FA3F98" w:rsidP="00B14108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FA3F98" w:rsidRDefault="00FA3F98" w:rsidP="00B14108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FA3F98" w:rsidRPr="00161911" w:rsidRDefault="00FA3F98" w:rsidP="00B14108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C31F3A" w:rsidRPr="006F4A68" w:rsidRDefault="00C31F3A" w:rsidP="00AD3824">
      <w:pPr>
        <w:pStyle w:val="Listenabsatz"/>
        <w:numPr>
          <w:ilvl w:val="0"/>
          <w:numId w:val="26"/>
        </w:numPr>
        <w:tabs>
          <w:tab w:val="left" w:pos="3119"/>
        </w:tabs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  <w:r w:rsidRPr="006F4A68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lastRenderedPageBreak/>
        <w:t xml:space="preserve">Flüssiges und Festes Gas, wie geht das? </w:t>
      </w:r>
    </w:p>
    <w:p w:rsidR="00C31F3A" w:rsidRPr="001D453A" w:rsidRDefault="00C31F3A" w:rsidP="00C31F3A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sz w:val="28"/>
          <w:szCs w:val="28"/>
          <w:lang w:val="de-DE"/>
        </w:rPr>
        <w:t>Wenn CO</w:t>
      </w:r>
      <w:r w:rsidRPr="001D453A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-Gas stark abgekühlt wird (Temperatur von -78°C), wird es </w:t>
      </w:r>
      <w:r w:rsidRPr="001D453A">
        <w:rPr>
          <w:rFonts w:asciiTheme="majorHAnsi" w:hAnsiTheme="majorHAnsi" w:cstheme="majorHAnsi"/>
          <w:b/>
          <w:sz w:val="28"/>
          <w:szCs w:val="28"/>
          <w:lang w:val="de-DE"/>
        </w:rPr>
        <w:t>fest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. Es entsteht </w:t>
      </w:r>
      <w:r w:rsidRPr="001D453A">
        <w:rPr>
          <w:rFonts w:asciiTheme="majorHAnsi" w:hAnsiTheme="majorHAnsi" w:cstheme="majorHAnsi"/>
          <w:b/>
          <w:sz w:val="28"/>
          <w:szCs w:val="28"/>
          <w:lang w:val="de-DE"/>
        </w:rPr>
        <w:t>Trockeneis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. </w:t>
      </w:r>
    </w:p>
    <w:p w:rsidR="00C31F3A" w:rsidRPr="001D453A" w:rsidRDefault="00FA3F98" w:rsidP="00C31F3A">
      <w:pPr>
        <w:rPr>
          <w:rFonts w:asciiTheme="majorHAnsi" w:hAnsiTheme="majorHAnsi" w:cstheme="majorHAnsi"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142875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12" y="21150"/>
                <wp:lineTo x="21312" y="0"/>
                <wp:lineTo x="0" y="0"/>
              </wp:wrapPolygon>
            </wp:wrapTight>
            <wp:docPr id="259" name="Grafi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F3A"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Trockeneis </w:t>
      </w:r>
      <w:r w:rsidR="00C31F3A" w:rsidRPr="001D453A">
        <w:rPr>
          <w:rFonts w:asciiTheme="majorHAnsi" w:hAnsiTheme="majorHAnsi" w:cstheme="majorHAnsi"/>
          <w:b/>
          <w:sz w:val="28"/>
          <w:szCs w:val="28"/>
          <w:lang w:val="de-DE"/>
        </w:rPr>
        <w:t>sublimiert</w:t>
      </w:r>
      <w:r w:rsidR="00C31F3A"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, </w:t>
      </w:r>
      <w:proofErr w:type="spellStart"/>
      <w:r w:rsidR="00C31F3A" w:rsidRPr="001D453A">
        <w:rPr>
          <w:rFonts w:asciiTheme="majorHAnsi" w:hAnsiTheme="majorHAnsi" w:cstheme="majorHAnsi"/>
          <w:sz w:val="28"/>
          <w:szCs w:val="28"/>
          <w:lang w:val="de-DE"/>
        </w:rPr>
        <w:t>d.h</w:t>
      </w:r>
      <w:proofErr w:type="spellEnd"/>
      <w:r w:rsidR="00C31F3A"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 es geht vom festen in den gasförmigen Zustand über.</w:t>
      </w:r>
    </w:p>
    <w:p w:rsidR="00C31F3A" w:rsidRPr="00E97DEE" w:rsidRDefault="00C31F3A" w:rsidP="00C31F3A">
      <w:pPr>
        <w:rPr>
          <w:i/>
          <w:iCs/>
          <w:color w:val="auto"/>
          <w:sz w:val="24"/>
          <w:szCs w:val="24"/>
          <w:lang w:val="de-DE"/>
        </w:rPr>
      </w:pPr>
      <w:r w:rsidRPr="00E97DEE">
        <w:rPr>
          <w:i/>
          <w:iCs/>
          <w:color w:val="auto"/>
          <w:sz w:val="24"/>
          <w:szCs w:val="24"/>
          <w:lang w:val="de-DE"/>
        </w:rPr>
        <w:t xml:space="preserve">Der zu beobachtende weiße Nebel ist nicht CO2, sondern besteht aus feinen </w:t>
      </w:r>
      <w:proofErr w:type="spellStart"/>
      <w:r w:rsidRPr="00E97DEE">
        <w:rPr>
          <w:i/>
          <w:iCs/>
          <w:color w:val="auto"/>
          <w:sz w:val="24"/>
          <w:szCs w:val="24"/>
          <w:lang w:val="de-DE"/>
        </w:rPr>
        <w:t>Wassertröpfchen</w:t>
      </w:r>
      <w:proofErr w:type="spellEnd"/>
      <w:r w:rsidRPr="00E97DEE">
        <w:rPr>
          <w:i/>
          <w:iCs/>
          <w:color w:val="auto"/>
          <w:sz w:val="24"/>
          <w:szCs w:val="24"/>
          <w:lang w:val="de-DE"/>
        </w:rPr>
        <w:t xml:space="preserve">. Sie entstehen durch das Kondensieren der Luftfeuchtigkeit am kalten, gasförmigen Kohlendioxid-Gemisch. </w:t>
      </w:r>
    </w:p>
    <w:p w:rsidR="00C31F3A" w:rsidRDefault="00C31F3A" w:rsidP="00C31F3A">
      <w:pPr>
        <w:pStyle w:val="Beschriftung"/>
        <w:rPr>
          <w:color w:val="auto"/>
          <w:sz w:val="24"/>
          <w:szCs w:val="24"/>
          <w:lang w:val="de-DE"/>
        </w:rPr>
      </w:pPr>
      <w:r w:rsidRPr="00E97DEE">
        <w:rPr>
          <w:color w:val="auto"/>
          <w:sz w:val="24"/>
          <w:szCs w:val="24"/>
          <w:lang w:val="de-DE"/>
        </w:rPr>
        <w:t xml:space="preserve">(Nebel ist kondensierter Wasserdampf, Rauch ist ein </w:t>
      </w:r>
      <w:hyperlink r:id="rId12" w:tooltip="Gemisch" w:history="1">
        <w:r w:rsidRPr="00E97DEE">
          <w:rPr>
            <w:color w:val="auto"/>
            <w:sz w:val="24"/>
            <w:szCs w:val="24"/>
            <w:lang w:val="de-DE"/>
          </w:rPr>
          <w:t>Gemisch</w:t>
        </w:r>
      </w:hyperlink>
      <w:r w:rsidRPr="00E97DEE">
        <w:rPr>
          <w:color w:val="auto"/>
          <w:sz w:val="24"/>
          <w:szCs w:val="24"/>
          <w:lang w:val="de-DE"/>
        </w:rPr>
        <w:t xml:space="preserve"> aus einer festen in einer gasförmigen Phase, z.B. Ruß- oder Staubpartikel)</w:t>
      </w:r>
    </w:p>
    <w:p w:rsidR="00C31F3A" w:rsidRPr="00514F95" w:rsidRDefault="003056D8" w:rsidP="00C31F3A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218440</wp:posOffset>
            </wp:positionV>
            <wp:extent cx="970280" cy="866775"/>
            <wp:effectExtent l="0" t="0" r="1270" b="9525"/>
            <wp:wrapTight wrapText="bothSides">
              <wp:wrapPolygon edited="0">
                <wp:start x="0" y="0"/>
                <wp:lineTo x="0" y="21363"/>
                <wp:lineTo x="21204" y="21363"/>
                <wp:lineTo x="21204" y="0"/>
                <wp:lineTo x="0" y="0"/>
              </wp:wrapPolygon>
            </wp:wrapTight>
            <wp:docPr id="260" name="Grafik 260" descr="File:100 Yen l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100 Yen light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F3A" w:rsidRPr="001D453A" w:rsidRDefault="00C31F3A" w:rsidP="00C31F3A">
      <w:pPr>
        <w:spacing w:after="120"/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Wenn Gas stark zusammengedrückt wird, wie z.B. im Feuerzeug, dann wird es </w:t>
      </w:r>
      <w:r w:rsidRPr="001D453A">
        <w:rPr>
          <w:rFonts w:asciiTheme="majorHAnsi" w:hAnsiTheme="majorHAnsi" w:cstheme="majorHAnsi"/>
          <w:b/>
          <w:sz w:val="28"/>
          <w:szCs w:val="28"/>
          <w:lang w:val="de-DE"/>
        </w:rPr>
        <w:t>flüssig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>. Wenn du das Feuerzeug schüttelst, kannst du es hören. Das Gas im Feuerzeug ist ein Gemisch von Propan und Butan.</w:t>
      </w:r>
    </w:p>
    <w:p w:rsidR="00C31F3A" w:rsidRPr="001D453A" w:rsidRDefault="00C31F3A" w:rsidP="00C31F3A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Den Übergang von flüssig zu gasförmig nennt man </w:t>
      </w:r>
      <w:r w:rsidRPr="001D453A">
        <w:rPr>
          <w:rFonts w:asciiTheme="majorHAnsi" w:hAnsiTheme="majorHAnsi" w:cstheme="majorHAnsi"/>
          <w:b/>
          <w:sz w:val="28"/>
          <w:szCs w:val="28"/>
          <w:lang w:val="de-DE"/>
        </w:rPr>
        <w:t>Verdampfen.</w:t>
      </w:r>
    </w:p>
    <w:p w:rsidR="00C31F3A" w:rsidRPr="001D453A" w:rsidRDefault="003056D8" w:rsidP="00C31F3A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4060DC57" wp14:editId="5EF1CCD2">
                <wp:simplePos x="0" y="0"/>
                <wp:positionH relativeFrom="column">
                  <wp:posOffset>1428750</wp:posOffset>
                </wp:positionH>
                <wp:positionV relativeFrom="paragraph">
                  <wp:posOffset>32385</wp:posOffset>
                </wp:positionV>
                <wp:extent cx="5067300" cy="1095375"/>
                <wp:effectExtent l="0" t="0" r="19050" b="2857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F3A" w:rsidRPr="0080749E" w:rsidRDefault="00C31F3A" w:rsidP="00C31F3A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0749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 xml:space="preserve">Aus unserem Alltag kennen wir 3 Zustandsformen von Materie: </w:t>
                            </w:r>
                            <w:r w:rsidRPr="0080749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fest, flüssig, gasförmig</w:t>
                            </w:r>
                            <w:r w:rsidRPr="0080749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 xml:space="preserve">. Diese Zustandsformen heißen </w:t>
                            </w:r>
                            <w:r w:rsidRPr="00FC6A1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cyan"/>
                                <w:lang w:val="de-DE"/>
                              </w:rPr>
                              <w:t>Aggregatzustände</w:t>
                            </w:r>
                            <w:r w:rsidRPr="0080749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 xml:space="preserve">. Sie ändern sich durch Druck und Temperatur.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DC57" id="_x0000_s1027" type="#_x0000_t202" style="position:absolute;margin-left:112.5pt;margin-top:2.55pt;width:399pt;height:86.2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">
                <v:textbox>
                  <w:txbxContent>
                    <w:p w:rsidR="00C31F3A" w:rsidRPr="0080749E" w:rsidRDefault="00C31F3A" w:rsidP="00C31F3A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</w:pPr>
                      <w:r w:rsidRPr="0080749E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 xml:space="preserve">Aus unserem Alltag kennen wir 3 Zustandsformen von Materie: </w:t>
                      </w:r>
                      <w:r w:rsidRPr="0080749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fest, flüssig, gasförmig</w:t>
                      </w:r>
                      <w:r w:rsidRPr="0080749E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 xml:space="preserve">. Diese Zustandsformen heißen </w:t>
                      </w:r>
                      <w:r w:rsidRPr="00FC6A1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cyan"/>
                          <w:lang w:val="de-DE"/>
                        </w:rPr>
                        <w:t>Aggregatzustände</w:t>
                      </w:r>
                      <w:r w:rsidRPr="0080749E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 xml:space="preserve">. Sie ändern sich durch Druck und Temperatur.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1F3A" w:rsidRDefault="00C31F3A" w:rsidP="00AD3824">
      <w:pPr>
        <w:tabs>
          <w:tab w:val="left" w:pos="3544"/>
          <w:tab w:val="left" w:pos="3686"/>
          <w:tab w:val="left" w:pos="4522"/>
          <w:tab w:val="left" w:pos="4820"/>
          <w:tab w:val="left" w:pos="8647"/>
        </w:tabs>
        <w:spacing w:line="240" w:lineRule="auto"/>
        <w:rPr>
          <w:rFonts w:asciiTheme="majorHAnsi" w:hAnsiTheme="majorHAnsi" w:cstheme="majorHAnsi"/>
          <w:b/>
          <w:lang w:val="de-DE"/>
        </w:rPr>
      </w:pPr>
    </w:p>
    <w:p w:rsidR="003056D8" w:rsidRDefault="003056D8" w:rsidP="00AD3824">
      <w:pPr>
        <w:tabs>
          <w:tab w:val="left" w:pos="3544"/>
          <w:tab w:val="left" w:pos="3686"/>
          <w:tab w:val="left" w:pos="4522"/>
          <w:tab w:val="left" w:pos="4820"/>
          <w:tab w:val="left" w:pos="8647"/>
        </w:tabs>
        <w:spacing w:line="240" w:lineRule="auto"/>
        <w:rPr>
          <w:rFonts w:asciiTheme="majorHAnsi" w:hAnsiTheme="majorHAnsi" w:cstheme="majorHAnsi"/>
          <w:b/>
          <w:lang w:val="de-DE"/>
        </w:rPr>
      </w:pPr>
    </w:p>
    <w:p w:rsidR="003056D8" w:rsidRPr="0080749E" w:rsidRDefault="003056D8" w:rsidP="00AD3824">
      <w:pPr>
        <w:tabs>
          <w:tab w:val="left" w:pos="3544"/>
          <w:tab w:val="left" w:pos="3686"/>
          <w:tab w:val="left" w:pos="4522"/>
          <w:tab w:val="left" w:pos="4820"/>
          <w:tab w:val="left" w:pos="8647"/>
        </w:tabs>
        <w:spacing w:line="240" w:lineRule="auto"/>
        <w:rPr>
          <w:rFonts w:asciiTheme="majorHAnsi" w:hAnsiTheme="majorHAnsi" w:cstheme="majorHAnsi"/>
          <w:b/>
          <w:lang w:val="de-DE"/>
        </w:rPr>
      </w:pPr>
    </w:p>
    <w:p w:rsidR="0080749E" w:rsidRPr="00AD3824" w:rsidRDefault="0080749E" w:rsidP="00AD3824">
      <w:pPr>
        <w:spacing w:after="120"/>
        <w:rPr>
          <w:rFonts w:asciiTheme="majorHAnsi" w:hAnsiTheme="majorHAnsi" w:cstheme="majorHAnsi"/>
          <w:color w:val="0070C0"/>
          <w:sz w:val="16"/>
          <w:szCs w:val="16"/>
          <w:lang w:val="de-DE"/>
        </w:rPr>
      </w:pPr>
    </w:p>
    <w:p w:rsidR="00C31F3A" w:rsidRPr="001D453A" w:rsidRDefault="009949FE" w:rsidP="00C31F3A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13A5697" wp14:editId="3618957B">
                <wp:simplePos x="0" y="0"/>
                <wp:positionH relativeFrom="column">
                  <wp:posOffset>1390650</wp:posOffset>
                </wp:positionH>
                <wp:positionV relativeFrom="paragraph">
                  <wp:posOffset>344170</wp:posOffset>
                </wp:positionV>
                <wp:extent cx="3590925" cy="323850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FE" w:rsidRPr="00D43740" w:rsidRDefault="009949FE" w:rsidP="009949F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4374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de-DE"/>
                              </w:rPr>
                              <w:t>Teilchen bewegen sich schneller (Energiezugabe)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A5697" id="_x0000_s1028" type="#_x0000_t202" style="position:absolute;margin-left:109.5pt;margin-top:27.1pt;width:282.75pt;height:25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" stroked="f">
                <v:textbox>
                  <w:txbxContent>
                    <w:p w:rsidR="009949FE" w:rsidRPr="00D43740" w:rsidRDefault="009949FE" w:rsidP="009949F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de-DE"/>
                        </w:rPr>
                      </w:pPr>
                      <w:r w:rsidRPr="00D43740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de-DE"/>
                        </w:rPr>
                        <w:t>Teilchen bewegen sich schneller (Energiezugabe)</w:t>
                      </w:r>
                    </w:p>
                  </w:txbxContent>
                </v:textbox>
              </v:shape>
            </w:pict>
          </mc:Fallback>
        </mc:AlternateContent>
      </w:r>
      <w:r w:rsidR="00C31F3A"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Trage die Übergänge zwischen den Aggregatzuständen in die Grafik ein. </w:t>
      </w:r>
    </w:p>
    <w:p w:rsidR="00C31F3A" w:rsidRPr="001D453A" w:rsidRDefault="009949FE" w:rsidP="00C31F3A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24765</wp:posOffset>
                </wp:positionV>
                <wp:extent cx="3952875" cy="2800350"/>
                <wp:effectExtent l="0" t="0" r="9525" b="0"/>
                <wp:wrapNone/>
                <wp:docPr id="236" name="Gruppieren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2800350"/>
                          <a:chOff x="0" y="0"/>
                          <a:chExt cx="3695700" cy="2400300"/>
                        </a:xfrm>
                      </wpg:grpSpPr>
                      <wps:wsp>
                        <wps:cNvPr id="23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76450"/>
                            <a:ext cx="36957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49FE" w:rsidRPr="00D43740" w:rsidRDefault="009949FE" w:rsidP="009949FE">
                              <w:pP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D43740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de-DE"/>
                                </w:rPr>
                                <w:t xml:space="preserve">Teilchen bewegen sich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de-DE"/>
                                </w:rPr>
                                <w:t>langsamer</w:t>
                              </w:r>
                              <w:r w:rsidRPr="00D43740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de-DE"/>
                                </w:rPr>
                                <w:t xml:space="preserve"> (Energie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de-DE"/>
                                </w:rPr>
                                <w:t>ab</w:t>
                              </w:r>
                              <w:r w:rsidRPr="00D43740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de-DE"/>
                                </w:rPr>
                                <w:t>gabe)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5" name="Gruppieren 235"/>
                        <wpg:cNvGrpSpPr/>
                        <wpg:grpSpPr>
                          <a:xfrm>
                            <a:off x="190500" y="0"/>
                            <a:ext cx="3133725" cy="2216150"/>
                            <a:chOff x="-9525" y="0"/>
                            <a:chExt cx="3133725" cy="2216150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 descr="undefin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525" y="0"/>
                              <a:ext cx="3133725" cy="221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75" y="533400"/>
                              <a:ext cx="86677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49FE" w:rsidRPr="005D0A4D" w:rsidRDefault="009949FE" w:rsidP="009949FE">
                                <w:pPr>
                                  <w:rPr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0" y="1485900"/>
                              <a:ext cx="7715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49FE" w:rsidRPr="005D0A4D" w:rsidRDefault="009949FE" w:rsidP="009949FE">
                                <w:pPr>
                                  <w:rPr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36" o:spid="_x0000_s1029" style="position:absolute;margin-left:80.95pt;margin-top:1.95pt;width:311.25pt;height:220.5pt;z-index:252171264;mso-width-relative:margin;mso-height-relative:margin" coordsize="36957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">
                <v:shape id="_x0000_s1030" type="#_x0000_t202" style="position:absolute;top:20764;width:369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" stroked="f">
                  <v:textbox>
                    <w:txbxContent>
                      <w:p w:rsidR="009949FE" w:rsidRPr="00D43740" w:rsidRDefault="009949FE" w:rsidP="009949FE">
                        <w:pP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de-DE"/>
                          </w:rPr>
                        </w:pPr>
                        <w:r w:rsidRPr="00D43740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de-DE"/>
                          </w:rPr>
                          <w:t xml:space="preserve">Teilchen bewegen sich 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de-DE"/>
                          </w:rPr>
                          <w:t>langsamer</w:t>
                        </w:r>
                        <w:r w:rsidRPr="00D43740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de-DE"/>
                          </w:rPr>
                          <w:t xml:space="preserve"> (Energie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de-DE"/>
                          </w:rPr>
                          <w:t>ab</w:t>
                        </w:r>
                        <w:r w:rsidRPr="00D43740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de-DE"/>
                          </w:rPr>
                          <w:t>gabe)</w:t>
                        </w:r>
                      </w:p>
                    </w:txbxContent>
                  </v:textbox>
                </v:shape>
                <v:group id="Gruppieren 235" o:spid="_x0000_s1031" style="position:absolute;left:1905;width:31337;height:22161" coordorigin="-95" coordsize="3133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Grafik 2" o:spid="_x0000_s1032" type="#_x0000_t75" alt="undefined" style="position:absolute;left:-95;width:31337;height:2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">
                    <v:imagedata r:id="rId15" o:title="undefined"/>
                  </v:shape>
                  <v:shape id="_x0000_s1033" type="#_x0000_t202" style="position:absolute;left:7524;top:5334;width:866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:rsidR="009949FE" w:rsidRPr="005D0A4D" w:rsidRDefault="009949FE" w:rsidP="009949FE">
                          <w:pPr>
                            <w:rPr>
                              <w:lang w:val="de-DE"/>
                            </w:rPr>
                          </w:pPr>
                        </w:p>
                      </w:txbxContent>
                    </v:textbox>
                  </v:shape>
                  <v:shape id="_x0000_s1034" type="#_x0000_t202" style="position:absolute;left:20002;top:14859;width:771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<v:textbox>
                      <w:txbxContent>
                        <w:p w:rsidR="009949FE" w:rsidRPr="005D0A4D" w:rsidRDefault="009949FE" w:rsidP="009949FE">
                          <w:pPr>
                            <w:rPr>
                              <w:lang w:val="de-DE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31F3A" w:rsidRDefault="00C31F3A" w:rsidP="00C31F3A">
      <w:pPr>
        <w:rPr>
          <w:lang w:val="de-DE"/>
        </w:rPr>
      </w:pPr>
    </w:p>
    <w:p w:rsidR="00C31F3A" w:rsidRDefault="00C31F3A" w:rsidP="00C31F3A">
      <w:pPr>
        <w:rPr>
          <w:lang w:val="de-DE"/>
        </w:rPr>
      </w:pPr>
    </w:p>
    <w:p w:rsidR="00C31F3A" w:rsidRDefault="00C31F3A" w:rsidP="00C31F3A">
      <w:pPr>
        <w:rPr>
          <w:lang w:val="de-DE"/>
        </w:rPr>
      </w:pPr>
    </w:p>
    <w:p w:rsidR="00C31F3A" w:rsidRDefault="00C31F3A" w:rsidP="00C31F3A">
      <w:pPr>
        <w:rPr>
          <w:lang w:val="de-DE"/>
        </w:rPr>
      </w:pPr>
    </w:p>
    <w:p w:rsidR="00C31F3A" w:rsidRDefault="00C31F3A" w:rsidP="00C31F3A">
      <w:pPr>
        <w:rPr>
          <w:lang w:val="de-DE"/>
        </w:rPr>
      </w:pPr>
    </w:p>
    <w:p w:rsidR="00C31F3A" w:rsidRPr="009949FE" w:rsidRDefault="00C31F3A" w:rsidP="009949FE">
      <w:pPr>
        <w:rPr>
          <w:lang w:val="de-DE"/>
        </w:rPr>
      </w:pPr>
    </w:p>
    <w:p w:rsidR="009949FE" w:rsidRDefault="009949FE" w:rsidP="009949FE">
      <w:pPr>
        <w:pStyle w:val="Listenabsatz"/>
        <w:tabs>
          <w:tab w:val="left" w:pos="3544"/>
          <w:tab w:val="left" w:pos="3686"/>
          <w:tab w:val="left" w:pos="4522"/>
          <w:tab w:val="left" w:pos="4820"/>
          <w:tab w:val="left" w:pos="8647"/>
        </w:tabs>
        <w:rPr>
          <w:rFonts w:asciiTheme="majorHAnsi" w:hAnsiTheme="majorHAnsi" w:cstheme="majorHAnsi"/>
          <w:lang w:val="de-DE"/>
        </w:rPr>
      </w:pPr>
    </w:p>
    <w:p w:rsidR="009949FE" w:rsidRDefault="009949FE" w:rsidP="009949FE">
      <w:pPr>
        <w:pStyle w:val="Listenabsatz"/>
        <w:tabs>
          <w:tab w:val="left" w:pos="3544"/>
          <w:tab w:val="left" w:pos="3686"/>
          <w:tab w:val="left" w:pos="4522"/>
          <w:tab w:val="left" w:pos="4820"/>
          <w:tab w:val="left" w:pos="8647"/>
        </w:tabs>
        <w:rPr>
          <w:rFonts w:asciiTheme="majorHAnsi" w:hAnsiTheme="majorHAnsi" w:cstheme="majorHAnsi"/>
          <w:lang w:val="de-DE"/>
        </w:rPr>
      </w:pPr>
    </w:p>
    <w:p w:rsidR="009949FE" w:rsidRDefault="009949FE" w:rsidP="009949FE">
      <w:pPr>
        <w:pStyle w:val="Listenabsatz"/>
        <w:tabs>
          <w:tab w:val="left" w:pos="3544"/>
          <w:tab w:val="left" w:pos="3686"/>
          <w:tab w:val="left" w:pos="4522"/>
          <w:tab w:val="left" w:pos="4820"/>
          <w:tab w:val="left" w:pos="8647"/>
        </w:tabs>
        <w:rPr>
          <w:rFonts w:asciiTheme="majorHAnsi" w:hAnsiTheme="majorHAnsi" w:cstheme="majorHAnsi"/>
          <w:lang w:val="de-DE"/>
        </w:rPr>
      </w:pPr>
    </w:p>
    <w:p w:rsidR="009949FE" w:rsidRDefault="009949FE" w:rsidP="009949FE">
      <w:pPr>
        <w:pStyle w:val="Listenabsatz"/>
        <w:tabs>
          <w:tab w:val="left" w:pos="3544"/>
          <w:tab w:val="left" w:pos="3686"/>
          <w:tab w:val="left" w:pos="4522"/>
          <w:tab w:val="left" w:pos="4820"/>
          <w:tab w:val="left" w:pos="8647"/>
        </w:tabs>
        <w:rPr>
          <w:rFonts w:asciiTheme="majorHAnsi" w:hAnsiTheme="majorHAnsi" w:cstheme="majorHAnsi"/>
          <w:lang w:val="de-DE"/>
        </w:rPr>
      </w:pPr>
    </w:p>
    <w:p w:rsidR="009949FE" w:rsidRDefault="009949FE" w:rsidP="009949FE">
      <w:pPr>
        <w:pStyle w:val="Listenabsatz"/>
        <w:tabs>
          <w:tab w:val="left" w:pos="3544"/>
          <w:tab w:val="left" w:pos="3686"/>
          <w:tab w:val="left" w:pos="4522"/>
          <w:tab w:val="left" w:pos="4820"/>
          <w:tab w:val="left" w:pos="8647"/>
        </w:tabs>
        <w:rPr>
          <w:rFonts w:asciiTheme="majorHAnsi" w:hAnsiTheme="majorHAnsi" w:cstheme="majorHAnsi"/>
          <w:sz w:val="24"/>
          <w:szCs w:val="24"/>
          <w:lang w:val="de-DE"/>
        </w:rPr>
      </w:pPr>
      <w:r w:rsidRPr="009949FE">
        <w:rPr>
          <w:rFonts w:asciiTheme="majorHAnsi" w:hAnsiTheme="majorHAnsi" w:cstheme="majorHAnsi"/>
          <w:lang w:val="de-DE"/>
        </w:rPr>
        <w:t>http://commons.wikimedia.org/w</w:t>
      </w:r>
      <w:r>
        <w:rPr>
          <w:rFonts w:asciiTheme="majorHAnsi" w:hAnsiTheme="majorHAnsi" w:cstheme="majorHAnsi"/>
          <w:lang w:val="de-DE"/>
        </w:rPr>
        <w:t xml:space="preserve">iki/File:Aggregatzustaende.png </w:t>
      </w:r>
    </w:p>
    <w:p w:rsidR="009949FE" w:rsidRDefault="009949FE" w:rsidP="009949FE">
      <w:pPr>
        <w:pStyle w:val="Listenabsatz"/>
        <w:tabs>
          <w:tab w:val="left" w:pos="3544"/>
          <w:tab w:val="left" w:pos="3686"/>
          <w:tab w:val="left" w:pos="4522"/>
          <w:tab w:val="left" w:pos="4820"/>
          <w:tab w:val="left" w:pos="8647"/>
        </w:tabs>
        <w:rPr>
          <w:rFonts w:asciiTheme="majorHAnsi" w:hAnsiTheme="majorHAnsi" w:cstheme="majorHAnsi"/>
          <w:sz w:val="24"/>
          <w:szCs w:val="24"/>
          <w:lang w:val="de-DE"/>
        </w:rPr>
      </w:pPr>
    </w:p>
    <w:p w:rsidR="009949FE" w:rsidRPr="001D453A" w:rsidRDefault="009949FE" w:rsidP="009949FE">
      <w:pPr>
        <w:pStyle w:val="berschrift1"/>
        <w:numPr>
          <w:ilvl w:val="0"/>
          <w:numId w:val="26"/>
        </w:numPr>
        <w:ind w:left="567" w:hanging="567"/>
        <w:rPr>
          <w:sz w:val="28"/>
          <w:szCs w:val="28"/>
          <w:lang w:val="de-DE"/>
        </w:rPr>
      </w:pPr>
      <w:r w:rsidRPr="001D453A">
        <w:rPr>
          <w:sz w:val="28"/>
          <w:szCs w:val="28"/>
          <w:lang w:val="de-DE"/>
        </w:rPr>
        <w:lastRenderedPageBreak/>
        <w:t>Luftballon und Co</w:t>
      </w:r>
      <w:r w:rsidRPr="001D453A">
        <w:rPr>
          <w:sz w:val="28"/>
          <w:szCs w:val="28"/>
          <w:vertAlign w:val="subscript"/>
          <w:lang w:val="de-DE"/>
        </w:rPr>
        <w:t>2</w:t>
      </w:r>
      <w:r>
        <w:rPr>
          <w:sz w:val="28"/>
          <w:szCs w:val="28"/>
          <w:lang w:val="de-DE"/>
        </w:rPr>
        <w:t xml:space="preserve">-BAllon: </w:t>
      </w:r>
      <w:r w:rsidRPr="00BB1DFF">
        <w:rPr>
          <w:b w:val="0"/>
          <w:color w:val="auto"/>
          <w:sz w:val="28"/>
          <w:szCs w:val="28"/>
          <w:lang w:val="de-DE"/>
        </w:rPr>
        <w:t>welcher ist Schwerer?</w:t>
      </w:r>
    </w:p>
    <w:p w:rsidR="00BD0AB1" w:rsidRPr="001D453A" w:rsidRDefault="009949FE" w:rsidP="00BD0AB1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sz w:val="28"/>
          <w:szCs w:val="28"/>
          <w:lang w:val="de-DE"/>
        </w:rPr>
        <w:t>Wir fangen CO</w:t>
      </w:r>
      <w:r w:rsidRPr="001D453A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 in einem Luftballon auf. Dann heißt er nicht mehr „Luftballon“, sondern „CO</w:t>
      </w:r>
      <w:r w:rsidRPr="001D453A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 -Ballon“. </w:t>
      </w:r>
      <w:r w:rsidR="00BD0AB1" w:rsidRPr="001D453A">
        <w:rPr>
          <w:rFonts w:asciiTheme="majorHAnsi" w:hAnsiTheme="majorHAnsi" w:cstheme="maj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2088320" behindDoc="1" locked="0" layoutInCell="1" allowOverlap="1" wp14:anchorId="69718BB6" wp14:editId="4409C086">
            <wp:simplePos x="0" y="0"/>
            <wp:positionH relativeFrom="column">
              <wp:posOffset>-114300</wp:posOffset>
            </wp:positionH>
            <wp:positionV relativeFrom="paragraph">
              <wp:posOffset>76835</wp:posOffset>
            </wp:positionV>
            <wp:extent cx="1076325" cy="1435735"/>
            <wp:effectExtent l="0" t="0" r="9525" b="0"/>
            <wp:wrapTight wrapText="bothSides">
              <wp:wrapPolygon edited="0">
                <wp:start x="0" y="0"/>
                <wp:lineTo x="0" y="21208"/>
                <wp:lineTo x="21409" y="21208"/>
                <wp:lineTo x="21409" y="0"/>
                <wp:lineTo x="0" y="0"/>
              </wp:wrapPolygon>
            </wp:wrapTight>
            <wp:docPr id="328" name="Grafik 328" descr="C:\Users\co131\AppData\Local\Microsoft\Windows\Temporary Internet FilesContent.Word\IMG_20171115_1117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131\AppData\Local\Microsoft\Windows\Temporary Internet FilesContent.Word\IMG_20171115_11172512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AB1" w:rsidRPr="001D453A" w:rsidRDefault="00BD0AB1" w:rsidP="00BD0AB1">
      <w:pPr>
        <w:spacing w:after="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Wiege 2 Ballons ab und notiere die Masse: </w:t>
      </w:r>
    </w:p>
    <w:p w:rsidR="00BD0AB1" w:rsidRPr="00507188" w:rsidRDefault="00BD0AB1" w:rsidP="00BD0AB1">
      <w:pPr>
        <w:spacing w:after="0"/>
        <w:rPr>
          <w:rFonts w:asciiTheme="majorHAnsi" w:hAnsiTheme="majorHAnsi" w:cstheme="majorHAnsi"/>
          <w:color w:val="auto"/>
          <w:sz w:val="28"/>
          <w:szCs w:val="28"/>
          <w:lang w:val="it-IT"/>
        </w:rPr>
      </w:pPr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>Ballon 1 (</w:t>
      </w:r>
      <w:proofErr w:type="spellStart"/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>z.B</w:t>
      </w:r>
      <w:proofErr w:type="spellEnd"/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>. rosa): ……………………………</w:t>
      </w:r>
    </w:p>
    <w:p w:rsidR="00BD0AB1" w:rsidRPr="00507188" w:rsidRDefault="00BD0AB1" w:rsidP="00BD0AB1">
      <w:pPr>
        <w:spacing w:before="120" w:after="0"/>
        <w:rPr>
          <w:rFonts w:asciiTheme="majorHAnsi" w:hAnsiTheme="majorHAnsi" w:cstheme="majorHAnsi"/>
          <w:color w:val="auto"/>
          <w:sz w:val="28"/>
          <w:szCs w:val="28"/>
          <w:lang w:val="it-IT"/>
        </w:rPr>
      </w:pPr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>Ballon 2: (</w:t>
      </w:r>
      <w:proofErr w:type="spellStart"/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>z.B</w:t>
      </w:r>
      <w:proofErr w:type="spellEnd"/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 xml:space="preserve">. </w:t>
      </w:r>
      <w:proofErr w:type="spellStart"/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>violett</w:t>
      </w:r>
      <w:proofErr w:type="spellEnd"/>
      <w:r w:rsidRPr="00507188">
        <w:rPr>
          <w:rFonts w:asciiTheme="majorHAnsi" w:hAnsiTheme="majorHAnsi" w:cstheme="majorHAnsi"/>
          <w:color w:val="auto"/>
          <w:sz w:val="28"/>
          <w:szCs w:val="28"/>
          <w:lang w:val="it-IT"/>
        </w:rPr>
        <w:t>): ……………………………</w:t>
      </w:r>
    </w:p>
    <w:p w:rsidR="00BD0AB1" w:rsidRDefault="00BD0AB1" w:rsidP="00BD0AB1">
      <w:pPr>
        <w:spacing w:after="120" w:line="240" w:lineRule="auto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 w:rsidRPr="000C5EDA">
        <w:rPr>
          <w:rFonts w:asciiTheme="majorHAnsi" w:hAnsiTheme="majorHAnsi" w:cstheme="majorHAnsi"/>
          <w:noProof/>
          <w:color w:val="0070C0"/>
          <w:sz w:val="28"/>
          <w:szCs w:val="28"/>
          <w:lang w:val="de-DE" w:eastAsia="de-DE"/>
        </w:rPr>
        <w:drawing>
          <wp:anchor distT="0" distB="0" distL="114300" distR="114300" simplePos="0" relativeHeight="252090368" behindDoc="1" locked="0" layoutInCell="1" allowOverlap="1" wp14:anchorId="452BB4BD" wp14:editId="38C18B41">
            <wp:simplePos x="0" y="0"/>
            <wp:positionH relativeFrom="column">
              <wp:posOffset>5076825</wp:posOffset>
            </wp:positionH>
            <wp:positionV relativeFrom="paragraph">
              <wp:posOffset>351790</wp:posOffset>
            </wp:positionV>
            <wp:extent cx="18669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ight>
            <wp:docPr id="255" name="Grafik 255" descr="C:\Users\co131\AppData\Local\Microsoft\Windows\Temporary Internet Files\Content.Outlook\TC2CQT3N\IMG_20171120_09541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131\AppData\Local\Microsoft\Windows\Temporary Internet Files\Content.Outlook\TC2CQT3N\IMG_20171120_0954164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Fülle eine </w:t>
      </w: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Plastikflasche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bis zu 1/3 mit Wasser und gib c</w:t>
      </w: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a. 7 g Trockeneis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dazu.</w:t>
      </w:r>
    </w:p>
    <w:p w:rsidR="00BD0AB1" w:rsidRDefault="00BD0AB1" w:rsidP="00BD0AB1">
      <w:pPr>
        <w:spacing w:after="120" w:line="240" w:lineRule="auto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Ca. 15 Sekunden warten, damit die Luft </w:t>
      </w:r>
      <w:proofErr w:type="gramStart"/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hinaus geht</w:t>
      </w:r>
      <w:proofErr w:type="gramEnd"/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!</w:t>
      </w:r>
    </w:p>
    <w:p w:rsidR="00BD0AB1" w:rsidRPr="001D453A" w:rsidRDefault="00BD0AB1" w:rsidP="00BD0AB1">
      <w:pPr>
        <w:spacing w:after="120" w:line="240" w:lineRule="auto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>Ballon 1 darüberstülpen. Ballon bläht sich auf.</w:t>
      </w:r>
      <w:r w:rsidRPr="001D453A">
        <w:rPr>
          <w:noProof/>
          <w:sz w:val="28"/>
          <w:szCs w:val="28"/>
          <w:lang w:val="de-DE" w:eastAsia="de-DE"/>
        </w:rPr>
        <w:t xml:space="preserve"> </w:t>
      </w:r>
    </w:p>
    <w:p w:rsidR="00BD0AB1" w:rsidRPr="001D453A" w:rsidRDefault="00BD0AB1" w:rsidP="00BD0AB1">
      <w:pPr>
        <w:spacing w:after="12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>Pumpe einen 2. Ballon mit der Luftpumpe auf, bis er ca. gleich groß ist wie der CO</w:t>
      </w:r>
      <w:r w:rsidRPr="001D453A">
        <w:rPr>
          <w:rFonts w:asciiTheme="majorHAnsi" w:hAnsiTheme="majorHAnsi" w:cstheme="majorHAnsi"/>
          <w:color w:val="0070C0"/>
          <w:sz w:val="28"/>
          <w:szCs w:val="28"/>
          <w:vertAlign w:val="subscript"/>
          <w:lang w:val="de-DE"/>
        </w:rPr>
        <w:t>2</w:t>
      </w: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>-Ballon. Verknote ihn!</w:t>
      </w:r>
      <w:r w:rsidRPr="000C5E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D0AB1" w:rsidRDefault="00BD0AB1" w:rsidP="00BD0AB1">
      <w:pPr>
        <w:spacing w:after="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Steig auf einen Stuhl (jemand muss den Stuhl festhalten!!) und lass die Ballone gleichzeitig fallen. </w:t>
      </w:r>
    </w:p>
    <w:p w:rsidR="00BD0AB1" w:rsidRPr="0063582A" w:rsidRDefault="00BD0AB1" w:rsidP="00BD0AB1">
      <w:pPr>
        <w:spacing w:before="240" w:after="0"/>
        <w:rPr>
          <w:rFonts w:asciiTheme="majorHAnsi" w:hAnsiTheme="majorHAnsi" w:cstheme="majorHAnsi"/>
          <w:color w:val="auto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auto"/>
          <w:sz w:val="28"/>
          <w:szCs w:val="28"/>
          <w:lang w:val="de-DE"/>
        </w:rPr>
        <w:t>Was beobachtest du? ………………………………………………….</w:t>
      </w:r>
    </w:p>
    <w:p w:rsidR="00BD0AB1" w:rsidRPr="0063582A" w:rsidRDefault="00BD0AB1" w:rsidP="00BD0AB1">
      <w:pPr>
        <w:spacing w:before="120"/>
        <w:rPr>
          <w:rFonts w:asciiTheme="majorHAnsi" w:hAnsiTheme="majorHAnsi" w:cstheme="majorHAnsi"/>
          <w:color w:val="auto"/>
          <w:sz w:val="28"/>
          <w:szCs w:val="28"/>
          <w:lang w:val="de-DE"/>
        </w:rPr>
      </w:pPr>
      <w:r w:rsidRPr="0063582A">
        <w:rPr>
          <w:rFonts w:asciiTheme="majorHAnsi" w:hAnsiTheme="majorHAnsi" w:cstheme="majorHAnsi"/>
          <w:color w:val="auto"/>
          <w:sz w:val="28"/>
          <w:szCs w:val="28"/>
          <w:lang w:val="de-DE"/>
        </w:rPr>
        <w:t>Worin unterscheiden sich die beiden Gase?  ……………………………………………</w:t>
      </w:r>
      <w:r w:rsidRPr="0063582A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4081939" wp14:editId="75BC8D06">
                <wp:simplePos x="0" y="0"/>
                <wp:positionH relativeFrom="column">
                  <wp:posOffset>247650</wp:posOffset>
                </wp:positionH>
                <wp:positionV relativeFrom="paragraph">
                  <wp:posOffset>357505</wp:posOffset>
                </wp:positionV>
                <wp:extent cx="5648325" cy="619125"/>
                <wp:effectExtent l="0" t="0" r="28575" b="28575"/>
                <wp:wrapNone/>
                <wp:docPr id="204" name="Textfeld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AB1" w:rsidRPr="00B916C1" w:rsidRDefault="00BD0AB1" w:rsidP="00BD0AB1">
                            <w:pPr>
                              <w:spacing w:after="120" w:line="240" w:lineRule="auto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16C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 der Fachsprache sagt man: CO</w:t>
                            </w:r>
                            <w:r w:rsidRPr="00B916C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vertAlign w:val="subscript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916C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hat eine größere </w:t>
                            </w:r>
                            <w:r w:rsidRPr="00FC6A1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cyan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Dichte</w:t>
                            </w:r>
                            <w:r w:rsidRPr="00B916C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als Luft. </w:t>
                            </w:r>
                          </w:p>
                          <w:p w:rsidR="00BD0AB1" w:rsidRPr="00B916C1" w:rsidRDefault="00BD0AB1" w:rsidP="00BD0AB1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16C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D.h. die CO</w:t>
                            </w:r>
                            <w:r w:rsidRPr="00B916C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vertAlign w:val="subscript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916C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-Teilchen im Ballon sind schwerer als die Luftteilchen.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1939" id="Textfeld 204" o:spid="_x0000_s1035" type="#_x0000_t202" style="position:absolute;margin-left:19.5pt;margin-top:28.15pt;width:444.75pt;height:48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" fillcolor="white [3201]" strokeweight=".5pt">
                <v:textbox>
                  <w:txbxContent>
                    <w:p w:rsidR="00BD0AB1" w:rsidRPr="00B916C1" w:rsidRDefault="00BD0AB1" w:rsidP="00BD0AB1">
                      <w:pPr>
                        <w:spacing w:after="120" w:line="240" w:lineRule="auto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16C1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 der Fachsprache sagt man: CO</w:t>
                      </w:r>
                      <w:r w:rsidRPr="00B916C1">
                        <w:rPr>
                          <w:rFonts w:asciiTheme="majorHAnsi" w:hAnsiTheme="majorHAnsi" w:cstheme="majorHAnsi"/>
                          <w:sz w:val="28"/>
                          <w:szCs w:val="28"/>
                          <w:vertAlign w:val="subscript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916C1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hat eine größere </w:t>
                      </w:r>
                      <w:r w:rsidRPr="00FC6A1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cyan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Dichte</w:t>
                      </w:r>
                      <w:r w:rsidRPr="00B916C1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als Luft. </w:t>
                      </w:r>
                    </w:p>
                    <w:p w:rsidR="00BD0AB1" w:rsidRPr="00B916C1" w:rsidRDefault="00BD0AB1" w:rsidP="00BD0AB1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16C1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D.h. die CO</w:t>
                      </w:r>
                      <w:r w:rsidRPr="00B916C1">
                        <w:rPr>
                          <w:rFonts w:asciiTheme="majorHAnsi" w:hAnsiTheme="majorHAnsi" w:cstheme="majorHAnsi"/>
                          <w:sz w:val="28"/>
                          <w:szCs w:val="28"/>
                          <w:vertAlign w:val="subscript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916C1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-Teilchen im Ballon sind schwerer als die Luftteilchen. </w:t>
                      </w:r>
                    </w:p>
                  </w:txbxContent>
                </v:textbox>
              </v:shape>
            </w:pict>
          </mc:Fallback>
        </mc:AlternateContent>
      </w:r>
    </w:p>
    <w:p w:rsidR="00BD0AB1" w:rsidRPr="001D453A" w:rsidRDefault="00BD0AB1" w:rsidP="00BD0AB1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BD0AB1" w:rsidRPr="001D453A" w:rsidRDefault="00BD0AB1" w:rsidP="00BD0AB1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2087296" behindDoc="1" locked="0" layoutInCell="1" allowOverlap="1" wp14:anchorId="5D7B1FFB" wp14:editId="5786C350">
            <wp:simplePos x="0" y="0"/>
            <wp:positionH relativeFrom="column">
              <wp:posOffset>5753735</wp:posOffset>
            </wp:positionH>
            <wp:positionV relativeFrom="paragraph">
              <wp:posOffset>338455</wp:posOffset>
            </wp:positionV>
            <wp:extent cx="1135380" cy="1514475"/>
            <wp:effectExtent l="0" t="0" r="7620" b="9525"/>
            <wp:wrapTight wrapText="bothSides">
              <wp:wrapPolygon edited="0">
                <wp:start x="0" y="0"/>
                <wp:lineTo x="0" y="21464"/>
                <wp:lineTo x="21383" y="21464"/>
                <wp:lineTo x="21383" y="0"/>
                <wp:lineTo x="0" y="0"/>
              </wp:wrapPolygon>
            </wp:wrapTight>
            <wp:docPr id="14" name="Grafik 14" descr="C:\Users\co131\AppData\Local\Microsoft\Windows\Temporary Internet FilesContent.Word\IMG_20171115_11192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131\AppData\Local\Microsoft\Windows\Temporary Internet FilesContent.Word\IMG_20171115_11192928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AB1" w:rsidRPr="001D453A" w:rsidRDefault="00BD0AB1" w:rsidP="00BD0AB1">
      <w:pPr>
        <w:spacing w:line="240" w:lineRule="auto"/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>Vergleiche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: Masse </w:t>
      </w:r>
      <w:r>
        <w:rPr>
          <w:rFonts w:asciiTheme="majorHAnsi" w:hAnsiTheme="majorHAnsi" w:cstheme="majorHAnsi"/>
          <w:sz w:val="28"/>
          <w:szCs w:val="28"/>
          <w:lang w:val="de-DE"/>
        </w:rPr>
        <w:t>CO</w:t>
      </w:r>
      <w:r w:rsidRPr="007620A5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de-DE"/>
        </w:rPr>
        <w:t>im Ballon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>………………</w:t>
      </w:r>
      <w:r>
        <w:rPr>
          <w:rFonts w:asciiTheme="majorHAnsi" w:hAnsiTheme="majorHAnsi" w:cstheme="majorHAnsi"/>
          <w:sz w:val="28"/>
          <w:szCs w:val="28"/>
          <w:lang w:val="de-DE"/>
        </w:rPr>
        <w:t>……………….</w:t>
      </w:r>
    </w:p>
    <w:p w:rsidR="00BD0AB1" w:rsidRPr="001D453A" w:rsidRDefault="00BD0AB1" w:rsidP="00BD0AB1">
      <w:pPr>
        <w:spacing w:after="120"/>
        <w:ind w:left="1560" w:hanging="90"/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Masse </w:t>
      </w:r>
      <w:r>
        <w:rPr>
          <w:rFonts w:asciiTheme="majorHAnsi" w:hAnsiTheme="majorHAnsi" w:cstheme="majorHAnsi"/>
          <w:sz w:val="28"/>
          <w:szCs w:val="28"/>
          <w:lang w:val="de-DE"/>
        </w:rPr>
        <w:t>Luft im Ballon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 ……………</w:t>
      </w:r>
      <w:r>
        <w:rPr>
          <w:rFonts w:asciiTheme="majorHAnsi" w:hAnsiTheme="majorHAnsi" w:cstheme="majorHAnsi"/>
          <w:sz w:val="28"/>
          <w:szCs w:val="28"/>
          <w:lang w:val="de-DE"/>
        </w:rPr>
        <w:t>………………….</w:t>
      </w:r>
    </w:p>
    <w:p w:rsidR="00BD0AB1" w:rsidRDefault="00BD0AB1" w:rsidP="00BD0AB1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Berechne die Massendifferenz! 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>…………………………………</w:t>
      </w:r>
      <w:r w:rsidRPr="002B56EB">
        <w:rPr>
          <w:rFonts w:asciiTheme="majorHAnsi" w:hAnsiTheme="majorHAnsi" w:cstheme="majorHAnsi"/>
          <w:sz w:val="28"/>
          <w:szCs w:val="28"/>
          <w:lang w:val="de-DE"/>
        </w:rPr>
        <w:t xml:space="preserve"> </w:t>
      </w:r>
    </w:p>
    <w:p w:rsidR="00BD0AB1" w:rsidRPr="0060438A" w:rsidRDefault="00BD0AB1" w:rsidP="00BD0AB1">
      <w:pPr>
        <w:rPr>
          <w:rFonts w:asciiTheme="majorHAnsi" w:hAnsiTheme="majorHAnsi" w:cstheme="majorHAnsi"/>
          <w:sz w:val="24"/>
          <w:szCs w:val="24"/>
          <w:lang w:val="de-DE"/>
        </w:rPr>
      </w:pPr>
      <w:r w:rsidRPr="0060438A">
        <w:rPr>
          <w:rFonts w:asciiTheme="majorHAnsi" w:hAnsiTheme="majorHAnsi" w:cstheme="majorHAnsi"/>
          <w:sz w:val="28"/>
          <w:szCs w:val="28"/>
          <w:lang w:val="de-DE"/>
        </w:rPr>
        <w:t>Ich habe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 xml:space="preserve"> herausgefunden: Die CO</w:t>
      </w:r>
      <w:r w:rsidRPr="001D453A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1D453A">
        <w:rPr>
          <w:rFonts w:asciiTheme="majorHAnsi" w:hAnsiTheme="majorHAnsi" w:cstheme="majorHAnsi"/>
          <w:sz w:val="28"/>
          <w:szCs w:val="28"/>
          <w:lang w:val="de-DE"/>
        </w:rPr>
        <w:t>-Teilchen im Ballon sind schwerer als die Luftteilchen.</w:t>
      </w:r>
      <w:r>
        <w:rPr>
          <w:rFonts w:asciiTheme="majorHAnsi" w:hAnsiTheme="majorHAnsi" w:cstheme="majorHAnsi"/>
          <w:sz w:val="28"/>
          <w:szCs w:val="28"/>
          <w:lang w:val="de-DE"/>
        </w:rPr>
        <w:t xml:space="preserve"> </w:t>
      </w:r>
      <w:r w:rsidRPr="00CC5C70">
        <w:rPr>
          <w:rFonts w:asciiTheme="majorHAnsi" w:hAnsiTheme="majorHAnsi" w:cstheme="majorHAnsi"/>
          <w:color w:val="FF0000"/>
          <w:sz w:val="24"/>
          <w:szCs w:val="24"/>
          <w:lang w:val="de-DE"/>
        </w:rPr>
        <w:t>Aber Vorsicht, hier hat sich ein Fehler eingeschlichen. Du erkennst ihn, wenn du die geplatzten Luftballons untersuchst.</w:t>
      </w:r>
      <w:r>
        <w:rPr>
          <w:rFonts w:asciiTheme="majorHAnsi" w:hAnsiTheme="majorHAnsi" w:cstheme="majorHAnsi"/>
          <w:color w:val="FF0000"/>
          <w:sz w:val="24"/>
          <w:szCs w:val="24"/>
          <w:lang w:val="de-DE"/>
        </w:rPr>
        <w:t xml:space="preserve"> </w:t>
      </w:r>
      <w:r w:rsidR="000424F7" w:rsidRPr="000424F7">
        <w:rPr>
          <w:rFonts w:asciiTheme="majorHAnsi" w:hAnsiTheme="majorHAnsi" w:cstheme="majorHAnsi"/>
          <w:color w:val="FF0000"/>
          <w:lang w:val="de-DE"/>
        </w:rPr>
        <w:t>(Im Ballon ist auch Wasser)</w:t>
      </w:r>
    </w:p>
    <w:p w:rsidR="00BD0AB1" w:rsidRDefault="000424F7" w:rsidP="00BD0AB1">
      <w:pPr>
        <w:spacing w:after="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bookmarkStart w:id="0" w:name="_GoBack"/>
      <w:r w:rsidRPr="0060438A">
        <w:rPr>
          <w:rFonts w:asciiTheme="majorHAnsi" w:hAnsiTheme="majorHAnsi" w:cstheme="majorHAnsi"/>
          <w:noProof/>
          <w:sz w:val="28"/>
          <w:szCs w:val="28"/>
          <w:lang w:val="de-DE"/>
        </w:rPr>
        <w:drawing>
          <wp:anchor distT="0" distB="0" distL="114300" distR="114300" simplePos="0" relativeHeight="252091392" behindDoc="1" locked="0" layoutInCell="1" allowOverlap="1" wp14:anchorId="67FFB9D0" wp14:editId="58885407">
            <wp:simplePos x="0" y="0"/>
            <wp:positionH relativeFrom="column">
              <wp:posOffset>4629150</wp:posOffset>
            </wp:positionH>
            <wp:positionV relativeFrom="paragraph">
              <wp:posOffset>393700</wp:posOffset>
            </wp:positionV>
            <wp:extent cx="1266825" cy="1684655"/>
            <wp:effectExtent l="0" t="0" r="9525" b="0"/>
            <wp:wrapTight wrapText="bothSides">
              <wp:wrapPolygon edited="0">
                <wp:start x="0" y="0"/>
                <wp:lineTo x="0" y="21250"/>
                <wp:lineTo x="21438" y="21250"/>
                <wp:lineTo x="21438" y="0"/>
                <wp:lineTo x="0" y="0"/>
              </wp:wrapPolygon>
            </wp:wrapTight>
            <wp:docPr id="213" name="Grafik 213" descr="Bildergebnis für luftballon malvor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luftballon malvorl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0AB1"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>Übertrage nun die Teilchen des festen CO</w:t>
      </w:r>
      <w:r w:rsidR="00BD0AB1" w:rsidRPr="001D453A">
        <w:rPr>
          <w:rFonts w:asciiTheme="majorHAnsi" w:hAnsiTheme="majorHAnsi" w:cstheme="majorHAnsi"/>
          <w:color w:val="0070C0"/>
          <w:sz w:val="28"/>
          <w:szCs w:val="28"/>
          <w:vertAlign w:val="subscript"/>
          <w:lang w:val="de-DE"/>
        </w:rPr>
        <w:t>2</w:t>
      </w:r>
      <w:r w:rsidR="00BD0AB1" w:rsidRPr="001D453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zeichnerisch in den gasförmigen Zustand. Worauf musst du achten? </w:t>
      </w:r>
    </w:p>
    <w:p w:rsidR="00BD0AB1" w:rsidRPr="00A3626D" w:rsidRDefault="00BD0AB1" w:rsidP="00BD0AB1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A3626D">
        <w:rPr>
          <w:rFonts w:asciiTheme="majorHAnsi" w:hAnsiTheme="majorHAnsi" w:cstheme="majorHAnsi"/>
          <w:sz w:val="24"/>
          <w:szCs w:val="24"/>
          <w:lang w:val="de-DE"/>
        </w:rPr>
        <w:t xml:space="preserve">(Anzahl und Größe der Teilchen müssen </w:t>
      </w:r>
      <w:proofErr w:type="gramStart"/>
      <w:r w:rsidRPr="00A3626D">
        <w:rPr>
          <w:rFonts w:asciiTheme="majorHAnsi" w:hAnsiTheme="majorHAnsi" w:cstheme="majorHAnsi"/>
          <w:sz w:val="24"/>
          <w:szCs w:val="24"/>
          <w:lang w:val="de-DE"/>
        </w:rPr>
        <w:t>gleich bleiben</w:t>
      </w:r>
      <w:proofErr w:type="gramEnd"/>
      <w:r w:rsidRPr="00A3626D">
        <w:rPr>
          <w:rFonts w:asciiTheme="majorHAnsi" w:hAnsiTheme="majorHAnsi" w:cstheme="majorHAnsi"/>
          <w:sz w:val="24"/>
          <w:szCs w:val="24"/>
          <w:lang w:val="de-DE"/>
        </w:rPr>
        <w:t>)</w:t>
      </w:r>
    </w:p>
    <w:p w:rsidR="00BD0AB1" w:rsidRDefault="007E4DE6" w:rsidP="00BD0AB1">
      <w:pPr>
        <w:rPr>
          <w:rFonts w:asciiTheme="majorHAnsi" w:hAnsiTheme="majorHAnsi" w:cstheme="majorHAnsi"/>
          <w:sz w:val="28"/>
          <w:szCs w:val="28"/>
          <w:lang w:val="de-DE"/>
        </w:rPr>
      </w:pPr>
      <w:r>
        <w:rPr>
          <w:noProof/>
          <w:sz w:val="28"/>
          <w:szCs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135890</wp:posOffset>
                </wp:positionV>
                <wp:extent cx="904875" cy="802005"/>
                <wp:effectExtent l="0" t="0" r="9525" b="0"/>
                <wp:wrapNone/>
                <wp:docPr id="298" name="Gruppieren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802005"/>
                          <a:chOff x="0" y="0"/>
                          <a:chExt cx="904875" cy="802005"/>
                        </a:xfrm>
                      </wpg:grpSpPr>
                      <wpg:grpSp>
                        <wpg:cNvPr id="295" name="Gruppieren 295"/>
                        <wpg:cNvGrpSpPr/>
                        <wpg:grpSpPr>
                          <a:xfrm>
                            <a:off x="238125" y="0"/>
                            <a:ext cx="542925" cy="171450"/>
                            <a:chOff x="0" y="0"/>
                            <a:chExt cx="542925" cy="171450"/>
                          </a:xfrm>
                        </wpg:grpSpPr>
                        <wps:wsp>
                          <wps:cNvPr id="264" name="Ellipse 264"/>
                          <wps:cNvSpPr/>
                          <wps:spPr>
                            <a:xfrm>
                              <a:off x="361950" y="0"/>
                              <a:ext cx="180975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Ellipse 267"/>
                          <wps:cNvSpPr/>
                          <wps:spPr>
                            <a:xfrm>
                              <a:off x="0" y="0"/>
                              <a:ext cx="180975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Ellipse 269"/>
                          <wps:cNvSpPr/>
                          <wps:spPr>
                            <a:xfrm>
                              <a:off x="180975" y="0"/>
                              <a:ext cx="180975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7" name="Gruppieren 297"/>
                        <wpg:cNvGrpSpPr/>
                        <wpg:grpSpPr>
                          <a:xfrm>
                            <a:off x="0" y="0"/>
                            <a:ext cx="904875" cy="802005"/>
                            <a:chOff x="0" y="0"/>
                            <a:chExt cx="904875" cy="802005"/>
                          </a:xfrm>
                        </wpg:grpSpPr>
                        <wps:wsp>
                          <wps:cNvPr id="215" name="Textfeld 215"/>
                          <wps:cNvSpPr txBox="1"/>
                          <wps:spPr>
                            <a:xfrm>
                              <a:off x="0" y="552450"/>
                              <a:ext cx="904875" cy="24955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0AB1" w:rsidRPr="00267B0B" w:rsidRDefault="00BD0AB1" w:rsidP="00BD0AB1">
                                <w:pPr>
                                  <w:pStyle w:val="Beschriftung"/>
                                  <w:rPr>
                                    <w:noProof/>
                                    <w:color w:val="auto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267B0B">
                                  <w:rPr>
                                    <w:color w:val="auto"/>
                                    <w:sz w:val="24"/>
                                    <w:szCs w:val="24"/>
                                  </w:rPr>
                                  <w:t>Trockeneis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294" name="Gruppieren 294"/>
                          <wpg:cNvGrpSpPr/>
                          <wpg:grpSpPr>
                            <a:xfrm>
                              <a:off x="47625" y="0"/>
                              <a:ext cx="723900" cy="342900"/>
                              <a:chOff x="0" y="0"/>
                              <a:chExt cx="723900" cy="342900"/>
                            </a:xfrm>
                          </wpg:grpSpPr>
                          <wps:wsp>
                            <wps:cNvPr id="265" name="Ellipse 265"/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Ellipse 270"/>
                            <wps:cNvSpPr/>
                            <wps:spPr>
                              <a:xfrm>
                                <a:off x="0" y="17145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Ellipse 273"/>
                            <wps:cNvSpPr/>
                            <wps:spPr>
                              <a:xfrm>
                                <a:off x="180975" y="17145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Ellipse 275"/>
                            <wps:cNvSpPr/>
                            <wps:spPr>
                              <a:xfrm>
                                <a:off x="542925" y="17145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Ellipse 276"/>
                            <wps:cNvSpPr/>
                            <wps:spPr>
                              <a:xfrm>
                                <a:off x="361950" y="17145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6" name="Gruppieren 296"/>
                          <wpg:cNvGrpSpPr/>
                          <wpg:grpSpPr>
                            <a:xfrm>
                              <a:off x="47625" y="342900"/>
                              <a:ext cx="723900" cy="171450"/>
                              <a:chOff x="0" y="0"/>
                              <a:chExt cx="723900" cy="171450"/>
                            </a:xfrm>
                          </wpg:grpSpPr>
                          <wps:wsp>
                            <wps:cNvPr id="274" name="Ellipse 274"/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Ellipse 277"/>
                            <wps:cNvSpPr/>
                            <wps:spPr>
                              <a:xfrm>
                                <a:off x="190500" y="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Ellipse 279"/>
                            <wps:cNvSpPr/>
                            <wps:spPr>
                              <a:xfrm>
                                <a:off x="371475" y="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Ellipse 280"/>
                            <wps:cNvSpPr/>
                            <wps:spPr>
                              <a:xfrm>
                                <a:off x="542925" y="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98" o:spid="_x0000_s1036" style="position:absolute;margin-left:54.75pt;margin-top:10.7pt;width:71.25pt;height:63.15pt;z-index:252204032" coordsize="9048,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">
                <v:group id="Gruppieren 295" o:spid="_x0000_s1037" style="position:absolute;left:2381;width:5429;height:1714" coordsize="5429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oval id="Ellipse 264" o:spid="_x0000_s1038" style="position:absolute;left:3619;width:181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" fillcolor="#00b0f0" strokecolor="#74340c [1604]" strokeweight="1pt">
                    <v:stroke joinstyle="miter"/>
                  </v:oval>
                  <v:oval id="Ellipse 267" o:spid="_x0000_s1039" style="position:absolute;width:180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" fillcolor="#00b0f0" strokecolor="#74340c [1604]" strokeweight="1pt">
                    <v:stroke joinstyle="miter"/>
                  </v:oval>
                  <v:oval id="Ellipse 269" o:spid="_x0000_s1040" style="position:absolute;left:1809;width:181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" fillcolor="#00b0f0" strokecolor="#74340c [1604]" strokeweight="1pt">
                    <v:stroke joinstyle="miter"/>
                  </v:oval>
                </v:group>
                <v:group id="Gruppieren 297" o:spid="_x0000_s1041" style="position:absolute;width:9048;height:8020" coordsize="9048,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Textfeld 215" o:spid="_x0000_s1042" type="#_x0000_t202" style="position:absolute;top:5524;width:9048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" stroked="f">
                    <v:textbox style="mso-fit-shape-to-text:t" inset="0,0,0,0">
                      <w:txbxContent>
                        <w:p w:rsidR="00BD0AB1" w:rsidRPr="00267B0B" w:rsidRDefault="00BD0AB1" w:rsidP="00BD0AB1">
                          <w:pPr>
                            <w:pStyle w:val="Beschriftung"/>
                            <w:rPr>
                              <w:noProof/>
                              <w:color w:val="auto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267B0B">
                            <w:rPr>
                              <w:color w:val="auto"/>
                              <w:sz w:val="24"/>
                              <w:szCs w:val="24"/>
                            </w:rPr>
                            <w:t>Trockeneis</w:t>
                          </w:r>
                          <w:proofErr w:type="spellEnd"/>
                        </w:p>
                      </w:txbxContent>
                    </v:textbox>
                  </v:shape>
                  <v:group id="Gruppieren 294" o:spid="_x0000_s1043" style="position:absolute;left:476;width:7239;height:3429" coordsize="7239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oval id="Ellipse 265" o:spid="_x0000_s1044" style="position:absolute;width:180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" fillcolor="#00b0f0" strokecolor="#74340c [1604]" strokeweight="1pt">
                      <v:stroke joinstyle="miter"/>
                    </v:oval>
                    <v:oval id="Ellipse 270" o:spid="_x0000_s1045" style="position:absolute;top:1714;width:180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" fillcolor="#00b0f0" strokecolor="#74340c [1604]" strokeweight="1pt">
                      <v:stroke joinstyle="miter"/>
                    </v:oval>
                    <v:oval id="Ellipse 273" o:spid="_x0000_s1046" style="position:absolute;left:1809;top:1714;width:181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" fillcolor="#00b0f0" strokecolor="#74340c [1604]" strokeweight="1pt">
                      <v:stroke joinstyle="miter"/>
                    </v:oval>
                    <v:oval id="Ellipse 275" o:spid="_x0000_s1047" style="position:absolute;left:5429;top:1714;width:181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" fillcolor="#00b0f0" strokecolor="#74340c [1604]" strokeweight="1pt">
                      <v:stroke joinstyle="miter"/>
                    </v:oval>
                    <v:oval id="Ellipse 276" o:spid="_x0000_s1048" style="position:absolute;left:3619;top:1714;width:181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" fillcolor="#00b0f0" strokecolor="#74340c [1604]" strokeweight="1pt">
                      <v:stroke joinstyle="miter"/>
                    </v:oval>
                  </v:group>
                  <v:group id="Gruppieren 296" o:spid="_x0000_s1049" style="position:absolute;left:476;top:3429;width:7239;height:1714" coordsize="7239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oval id="Ellipse 274" o:spid="_x0000_s1050" style="position:absolute;width:180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" fillcolor="#00b0f0" strokecolor="#74340c [1604]" strokeweight="1pt">
                      <v:stroke joinstyle="miter"/>
                    </v:oval>
                    <v:oval id="Ellipse 277" o:spid="_x0000_s1051" style="position:absolute;left:1905;width:180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" fillcolor="#00b0f0" strokecolor="#74340c [1604]" strokeweight="1pt">
                      <v:stroke joinstyle="miter"/>
                    </v:oval>
                    <v:oval id="Ellipse 279" o:spid="_x0000_s1052" style="position:absolute;left:3714;width:181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" fillcolor="#00b0f0" strokecolor="#74340c [1604]" strokeweight="1pt">
                      <v:stroke joinstyle="miter"/>
                    </v:oval>
                    <v:oval id="Ellipse 280" o:spid="_x0000_s1053" style="position:absolute;left:5429;width:181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" fillcolor="#00b0f0" strokecolor="#74340c [1604]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  <w:r w:rsidR="00BD0AB1" w:rsidRPr="001D453A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D4EFCF5" wp14:editId="3A4B3173">
                <wp:simplePos x="0" y="0"/>
                <wp:positionH relativeFrom="column">
                  <wp:posOffset>2409825</wp:posOffset>
                </wp:positionH>
                <wp:positionV relativeFrom="paragraph">
                  <wp:posOffset>199390</wp:posOffset>
                </wp:positionV>
                <wp:extent cx="978408" cy="484632"/>
                <wp:effectExtent l="0" t="19050" r="31750" b="29845"/>
                <wp:wrapNone/>
                <wp:docPr id="214" name="Pfeil: nach recht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986F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214" o:spid="_x0000_s1026" type="#_x0000_t13" style="position:absolute;margin-left:189.75pt;margin-top:15.7pt;width:77.05pt;height:38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" adj="16250" fillcolor="#e76a1d [3204]" strokecolor="#74340c [1604]" strokeweight="1pt"/>
            </w:pict>
          </mc:Fallback>
        </mc:AlternateContent>
      </w:r>
    </w:p>
    <w:p w:rsidR="00BD0AB1" w:rsidRPr="001D453A" w:rsidRDefault="00BD0AB1" w:rsidP="00BD0AB1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lang w:val="de-DE"/>
        </w:rPr>
      </w:pPr>
    </w:p>
    <w:p w:rsidR="00803A4F" w:rsidRDefault="00803A4F" w:rsidP="00803A4F">
      <w:pPr>
        <w:pStyle w:val="berschrift1"/>
        <w:numPr>
          <w:ilvl w:val="0"/>
          <w:numId w:val="26"/>
        </w:numPr>
        <w:ind w:left="567" w:hanging="567"/>
        <w:rPr>
          <w:sz w:val="28"/>
          <w:szCs w:val="28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2104704" behindDoc="1" locked="0" layoutInCell="1" allowOverlap="1" wp14:anchorId="6193E6D6" wp14:editId="020B9562">
            <wp:simplePos x="0" y="0"/>
            <wp:positionH relativeFrom="column">
              <wp:posOffset>19050</wp:posOffset>
            </wp:positionH>
            <wp:positionV relativeFrom="paragraph">
              <wp:posOffset>1247775</wp:posOffset>
            </wp:positionV>
            <wp:extent cx="314325" cy="264795"/>
            <wp:effectExtent l="0" t="0" r="9525" b="1905"/>
            <wp:wrapTight wrapText="bothSides">
              <wp:wrapPolygon edited="0">
                <wp:start x="0" y="0"/>
                <wp:lineTo x="0" y="20201"/>
                <wp:lineTo x="20945" y="20201"/>
                <wp:lineTo x="20945" y="0"/>
                <wp:lineTo x="0" y="0"/>
              </wp:wrapPolygon>
            </wp:wrapTight>
            <wp:docPr id="258" name="Grafik 258" descr="Image result for ach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cht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E98">
        <w:rPr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2097536" behindDoc="1" locked="0" layoutInCell="1" allowOverlap="1" wp14:anchorId="116E8AD3" wp14:editId="58D0794D">
                <wp:simplePos x="0" y="0"/>
                <wp:positionH relativeFrom="margin">
                  <wp:posOffset>4643756</wp:posOffset>
                </wp:positionH>
                <wp:positionV relativeFrom="paragraph">
                  <wp:posOffset>873125</wp:posOffset>
                </wp:positionV>
                <wp:extent cx="1983105" cy="1524635"/>
                <wp:effectExtent l="0" t="0" r="0" b="0"/>
                <wp:wrapTight wrapText="bothSides">
                  <wp:wrapPolygon edited="0">
                    <wp:start x="0" y="0"/>
                    <wp:lineTo x="0" y="21321"/>
                    <wp:lineTo x="21372" y="21321"/>
                    <wp:lineTo x="21372" y="0"/>
                    <wp:lineTo x="0" y="0"/>
                  </wp:wrapPolygon>
                </wp:wrapTight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524635"/>
                          <a:chOff x="122350" y="-583541"/>
                          <a:chExt cx="2097405" cy="1572895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D:\co131\Mittelschule\didaktische Werkstätte\18.11.16\IMG_20160429_17212418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84605" y="-845796"/>
                            <a:ext cx="1572895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810" y="593933"/>
                            <a:ext cx="1308342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4F" w:rsidRPr="00BF5F11" w:rsidRDefault="00803A4F" w:rsidP="00803A4F">
                              <w:pP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proofErr w:type="spellStart"/>
                              <w:r w:rsidRPr="00BF5F11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</w:rPr>
                                <w:t>Marshmello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</w:rPr>
                                <w:t>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Gerade Verbindung mit Pfeil 9"/>
                        <wps:cNvCnPr/>
                        <wps:spPr>
                          <a:xfrm flipV="1">
                            <a:off x="828657" y="336825"/>
                            <a:ext cx="85725" cy="25717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E8AD3" id="Gruppieren 13" o:spid="_x0000_s1054" style="position:absolute;left:0;text-align:left;margin-left:365.65pt;margin-top:68.75pt;width:156.15pt;height:120.05pt;z-index:-251218944;mso-position-horizontal-relative:margin;mso-width-relative:margin;mso-height-relative:margin" coordorigin="1223,-5835" coordsize="20974,15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">
                <v:shape id="Grafik 5" o:spid="_x0000_s1055" type="#_x0000_t75" style="position:absolute;left:3846;top:-8458;width:15728;height:2097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">
                  <v:imagedata r:id="rId22" o:title="IMG_20160429_172124180"/>
                </v:shape>
                <v:shape id="_x0000_s1056" type="#_x0000_t202" style="position:absolute;left:2848;top:5939;width:1308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803A4F" w:rsidRPr="00BF5F11" w:rsidRDefault="00803A4F" w:rsidP="00803A4F">
                        <w:pP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de-DE"/>
                          </w:rPr>
                        </w:pPr>
                        <w:proofErr w:type="spellStart"/>
                        <w:r w:rsidRPr="00BF5F11">
                          <w:rPr>
                            <w:rFonts w:asciiTheme="majorHAnsi" w:hAnsiTheme="majorHAnsi" w:cstheme="majorHAnsi"/>
                            <w:sz w:val="24"/>
                            <w:szCs w:val="24"/>
                          </w:rPr>
                          <w:t>Marshmello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</w:rPr>
                          <w:t>w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9" o:spid="_x0000_s1057" type="#_x0000_t32" style="position:absolute;left:8286;top:3368;width:857;height:2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" strokecolor="black [3213]" strokeweight="1pt">
                  <v:stroke endarrow="block" joinstyle="miter"/>
                </v:shape>
                <w10:wrap type="tight" anchorx="margin"/>
              </v:group>
            </w:pict>
          </mc:Fallback>
        </mc:AlternateContent>
      </w:r>
      <w:r w:rsidRPr="00E97DEE">
        <w:rPr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50CA55BD" wp14:editId="7D481A89">
                <wp:simplePos x="0" y="0"/>
                <wp:positionH relativeFrom="margin">
                  <wp:posOffset>152400</wp:posOffset>
                </wp:positionH>
                <wp:positionV relativeFrom="paragraph">
                  <wp:posOffset>160019</wp:posOffset>
                </wp:positionV>
                <wp:extent cx="6164580" cy="611505"/>
                <wp:effectExtent l="0" t="0" r="26670" b="17145"/>
                <wp:wrapTopAndBottom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A4F" w:rsidRPr="00267B0B" w:rsidRDefault="00803A4F" w:rsidP="00803A4F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67B0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 xml:space="preserve">Eine wichtige Eigenschaft aller Gase: Man kann sie </w:t>
                            </w:r>
                            <w:r w:rsidRPr="00267B0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zusammendrücken</w:t>
                            </w:r>
                            <w:r w:rsidRPr="00267B0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 xml:space="preserve">. </w:t>
                            </w:r>
                          </w:p>
                          <w:p w:rsidR="00803A4F" w:rsidRPr="00267B0B" w:rsidRDefault="00803A4F" w:rsidP="00803A4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67B0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 xml:space="preserve">In der Fachsprache heißt das: Gase sind </w:t>
                            </w:r>
                            <w:r w:rsidRPr="00267B0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kompressibel</w:t>
                            </w:r>
                            <w:r w:rsidRPr="00267B0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55BD" id="_x0000_s1058" type="#_x0000_t202" style="position:absolute;left:0;text-align:left;margin-left:12pt;margin-top:12.6pt;width:485.4pt;height:48.1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">
                <v:textbox>
                  <w:txbxContent>
                    <w:p w:rsidR="00803A4F" w:rsidRPr="00267B0B" w:rsidRDefault="00803A4F" w:rsidP="00803A4F">
                      <w:pPr>
                        <w:spacing w:after="0"/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</w:pPr>
                      <w:r w:rsidRPr="00267B0B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 xml:space="preserve">Eine wichtige Eigenschaft aller Gase: Man kann sie </w:t>
                      </w:r>
                      <w:r w:rsidRPr="00267B0B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zusammendrücken</w:t>
                      </w:r>
                      <w:r w:rsidRPr="00267B0B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 xml:space="preserve">. </w:t>
                      </w:r>
                    </w:p>
                    <w:p w:rsidR="00803A4F" w:rsidRPr="00267B0B" w:rsidRDefault="00803A4F" w:rsidP="00803A4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</w:pPr>
                      <w:r w:rsidRPr="00267B0B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 xml:space="preserve">In der Fachsprache heißt das: Gase sind </w:t>
                      </w:r>
                      <w:r w:rsidRPr="00267B0B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de-DE"/>
                        </w:rPr>
                        <w:t>kompressibel</w:t>
                      </w:r>
                      <w:r w:rsidRPr="00267B0B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sz w:val="28"/>
          <w:szCs w:val="28"/>
          <w:lang w:val="de-DE"/>
        </w:rPr>
        <w:t>Marshmellow unter Druck!</w:t>
      </w:r>
    </w:p>
    <w:p w:rsidR="00803A4F" w:rsidRPr="00460567" w:rsidRDefault="00803A4F" w:rsidP="00803A4F">
      <w:pPr>
        <w:spacing w:after="12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106752" behindDoc="1" locked="0" layoutInCell="1" allowOverlap="1" wp14:anchorId="522EE2AB" wp14:editId="6BBA9F59">
            <wp:simplePos x="0" y="0"/>
            <wp:positionH relativeFrom="column">
              <wp:posOffset>19050</wp:posOffset>
            </wp:positionH>
            <wp:positionV relativeFrom="paragraph">
              <wp:posOffset>551180</wp:posOffset>
            </wp:positionV>
            <wp:extent cx="314325" cy="264795"/>
            <wp:effectExtent l="0" t="0" r="9525" b="1905"/>
            <wp:wrapTight wrapText="bothSides">
              <wp:wrapPolygon edited="0">
                <wp:start x="0" y="0"/>
                <wp:lineTo x="0" y="20201"/>
                <wp:lineTo x="20945" y="20201"/>
                <wp:lineTo x="20945" y="0"/>
                <wp:lineTo x="0" y="0"/>
              </wp:wrapPolygon>
            </wp:wrapTight>
            <wp:docPr id="3" name="Grafik 3" descr="Image result for ach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cht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567">
        <w:rPr>
          <w:rFonts w:asciiTheme="majorHAnsi" w:hAnsiTheme="majorHAnsi" w:cstheme="majorHAnsi"/>
          <w:color w:val="auto"/>
          <w:sz w:val="28"/>
          <w:szCs w:val="28"/>
          <w:lang w:val="de-DE"/>
        </w:rPr>
        <w:t>Die Spritze beim Zusammendrücken niemals auf Personen richten!</w:t>
      </w:r>
      <w:r w:rsidRPr="00460567">
        <w:rPr>
          <w:rFonts w:asciiTheme="majorHAnsi" w:hAnsiTheme="majorHAnsi" w:cstheme="majorHAnsi"/>
          <w:color w:val="auto"/>
          <w:sz w:val="24"/>
          <w:szCs w:val="24"/>
          <w:lang w:val="de-DE"/>
        </w:rPr>
        <w:t xml:space="preserve"> </w:t>
      </w:r>
    </w:p>
    <w:p w:rsidR="00803A4F" w:rsidRPr="00460567" w:rsidRDefault="00803A4F" w:rsidP="00803A4F">
      <w:pPr>
        <w:rPr>
          <w:rFonts w:asciiTheme="majorHAnsi" w:hAnsiTheme="majorHAnsi" w:cstheme="majorHAnsi"/>
          <w:color w:val="auto"/>
          <w:sz w:val="28"/>
          <w:szCs w:val="28"/>
          <w:lang w:val="de-DE"/>
        </w:rPr>
      </w:pPr>
      <w:proofErr w:type="spellStart"/>
      <w:r w:rsidRPr="00460567">
        <w:rPr>
          <w:rFonts w:asciiTheme="majorHAnsi" w:hAnsiTheme="majorHAnsi" w:cstheme="majorHAnsi"/>
          <w:color w:val="auto"/>
          <w:sz w:val="28"/>
          <w:szCs w:val="28"/>
          <w:lang w:val="de-DE"/>
        </w:rPr>
        <w:t>Marshmellow</w:t>
      </w:r>
      <w:proofErr w:type="spellEnd"/>
      <w:r w:rsidRPr="00460567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 nicht essen! </w:t>
      </w:r>
    </w:p>
    <w:p w:rsidR="00803A4F" w:rsidRDefault="00803A4F" w:rsidP="00803A4F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E8326E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Der </w:t>
      </w:r>
      <w:proofErr w:type="spellStart"/>
      <w:r w:rsidRPr="00E8326E">
        <w:rPr>
          <w:rFonts w:asciiTheme="majorHAnsi" w:hAnsiTheme="majorHAnsi" w:cstheme="majorHAnsi"/>
          <w:color w:val="auto"/>
          <w:sz w:val="28"/>
          <w:szCs w:val="28"/>
          <w:lang w:val="de-DE"/>
        </w:rPr>
        <w:t>Marshmellow</w:t>
      </w:r>
      <w:proofErr w:type="spellEnd"/>
      <w:r w:rsidRPr="00E8326E">
        <w:rPr>
          <w:rFonts w:asciiTheme="majorHAnsi" w:hAnsiTheme="majorHAnsi" w:cstheme="majorHAnsi"/>
          <w:color w:val="auto"/>
          <w:sz w:val="28"/>
          <w:szCs w:val="28"/>
          <w:lang w:val="de-DE"/>
        </w:rPr>
        <w:t>-Versuch</w:t>
      </w:r>
      <w:r w:rsidRPr="00E97DEE">
        <w:rPr>
          <w:rFonts w:asciiTheme="majorHAnsi" w:hAnsiTheme="majorHAnsi" w:cstheme="majorHAnsi"/>
          <w:sz w:val="28"/>
          <w:szCs w:val="28"/>
          <w:lang w:val="de-DE"/>
        </w:rPr>
        <w:t xml:space="preserve">: </w:t>
      </w: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 w:rsidRPr="00E97DEE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Gib ein Stück </w:t>
      </w:r>
      <w:proofErr w:type="spellStart"/>
      <w:r w:rsidRPr="00E97DEE">
        <w:rPr>
          <w:rFonts w:asciiTheme="majorHAnsi" w:hAnsiTheme="majorHAnsi" w:cstheme="majorHAnsi"/>
          <w:color w:val="0070C0"/>
          <w:sz w:val="28"/>
          <w:szCs w:val="28"/>
          <w:lang w:val="de-DE"/>
        </w:rPr>
        <w:t>Marshmellow</w:t>
      </w:r>
      <w:proofErr w:type="spellEnd"/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in eine Spritze</w:t>
      </w:r>
      <w:r w:rsidRPr="00E97DEE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Die Spritze vorne verschließen</w:t>
      </w:r>
      <w:r w:rsidRPr="00E97DEE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  <w:r w:rsidRPr="0063582A">
        <w:rPr>
          <w:rFonts w:asciiTheme="majorHAnsi" w:hAnsiTheme="majorHAnsi" w:cstheme="majorHAnsi"/>
          <w:color w:val="0070C0"/>
          <w:sz w:val="16"/>
          <w:szCs w:val="16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 w:rsidRPr="00E97DEE">
        <w:rPr>
          <w:rFonts w:asciiTheme="majorHAnsi" w:hAnsiTheme="majorHAnsi" w:cstheme="majorHAnsi"/>
          <w:color w:val="0070C0"/>
          <w:sz w:val="28"/>
          <w:szCs w:val="28"/>
          <w:lang w:val="de-DE"/>
        </w:rPr>
        <w:t>Kolben hinein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drücken</w:t>
      </w:r>
      <w:r w:rsidRPr="00E97DEE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</w:p>
    <w:p w:rsidR="00803A4F" w:rsidRPr="002B56EB" w:rsidRDefault="00803A4F" w:rsidP="00803A4F">
      <w:pPr>
        <w:jc w:val="center"/>
        <w:rPr>
          <w:rFonts w:asciiTheme="majorHAnsi" w:hAnsiTheme="majorHAnsi" w:cstheme="majorHAnsi"/>
          <w:sz w:val="28"/>
          <w:szCs w:val="28"/>
          <w:lang w:val="de-DE"/>
        </w:rPr>
      </w:pPr>
      <w:r w:rsidRPr="00430148">
        <w:rPr>
          <w:noProof/>
          <w:color w:val="auto"/>
          <w:sz w:val="32"/>
          <w:szCs w:val="32"/>
          <w:lang w:val="de-DE" w:eastAsia="de-DE"/>
        </w:rPr>
        <w:drawing>
          <wp:anchor distT="0" distB="0" distL="114300" distR="114300" simplePos="0" relativeHeight="252101632" behindDoc="0" locked="0" layoutInCell="1" allowOverlap="1" wp14:anchorId="71800261" wp14:editId="56E8368D">
            <wp:simplePos x="0" y="0"/>
            <wp:positionH relativeFrom="column">
              <wp:posOffset>864870</wp:posOffset>
            </wp:positionH>
            <wp:positionV relativeFrom="paragraph">
              <wp:posOffset>10160</wp:posOffset>
            </wp:positionV>
            <wp:extent cx="1170305" cy="3011805"/>
            <wp:effectExtent l="0" t="6350" r="4445" b="4445"/>
            <wp:wrapNone/>
            <wp:docPr id="245" name="Grafik 245" descr="D:\co131\Mittelschule\didaktische Werkstätte\18.11.16\IMG_20160429_17212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Grafik 245" descr="D:\co131\Mittelschule\didaktische Werkstätte\18.11.16\IMG_20160429_172124180.jpg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2"/>
                    <a:stretch/>
                  </pic:blipFill>
                  <pic:spPr bwMode="auto">
                    <a:xfrm rot="16200000">
                      <a:off x="0" y="0"/>
                      <a:ext cx="11703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148">
        <w:rPr>
          <w:rFonts w:asciiTheme="majorHAnsi" w:hAnsiTheme="majorHAnsi" w:cstheme="majorHAnsi"/>
          <w:color w:val="0070C0"/>
          <w:sz w:val="32"/>
          <w:szCs w:val="32"/>
          <w:lang w:val="de-DE"/>
        </w:rPr>
        <w:t xml:space="preserve">Beobachte nun das </w:t>
      </w:r>
      <w:proofErr w:type="spellStart"/>
      <w:r w:rsidRPr="00430148">
        <w:rPr>
          <w:rFonts w:asciiTheme="majorHAnsi" w:hAnsiTheme="majorHAnsi" w:cstheme="majorHAnsi"/>
          <w:color w:val="0070C0"/>
          <w:sz w:val="32"/>
          <w:szCs w:val="32"/>
          <w:lang w:val="de-DE"/>
        </w:rPr>
        <w:t>Marshmellow</w:t>
      </w:r>
      <w:proofErr w:type="spellEnd"/>
      <w:r w:rsidRPr="00430148">
        <w:rPr>
          <w:rFonts w:asciiTheme="majorHAnsi" w:hAnsiTheme="majorHAnsi" w:cstheme="majorHAnsi"/>
          <w:color w:val="0070C0"/>
          <w:sz w:val="32"/>
          <w:szCs w:val="32"/>
          <w:lang w:val="de-DE"/>
        </w:rPr>
        <w:t>!</w:t>
      </w:r>
    </w:p>
    <w:p w:rsidR="00803A4F" w:rsidRPr="00E97DEE" w:rsidRDefault="00803A4F" w:rsidP="00803A4F">
      <w:pPr>
        <w:rPr>
          <w:rFonts w:asciiTheme="majorHAnsi" w:hAnsiTheme="majorHAnsi" w:cstheme="majorHAnsi"/>
          <w:color w:val="auto"/>
          <w:sz w:val="28"/>
          <w:szCs w:val="28"/>
          <w:lang w:val="de-DE"/>
        </w:rPr>
      </w:pPr>
      <w:r w:rsidRPr="006F60ED"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2100608" behindDoc="1" locked="0" layoutInCell="1" allowOverlap="1" wp14:anchorId="2581AE0B" wp14:editId="7AFEA845">
            <wp:simplePos x="0" y="0"/>
            <wp:positionH relativeFrom="column">
              <wp:posOffset>3459480</wp:posOffset>
            </wp:positionH>
            <wp:positionV relativeFrom="paragraph">
              <wp:posOffset>552450</wp:posOffset>
            </wp:positionV>
            <wp:extent cx="305689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03" y="21240"/>
                <wp:lineTo x="21403" y="0"/>
                <wp:lineTo x="0" y="0"/>
              </wp:wrapPolygon>
            </wp:wrapTight>
            <wp:docPr id="231" name="Grafik 231" descr="C:\Users\co131\AppData\Local\Microsoft\Windows\Temporary Internet FilesContent.Word\IMG_20171110_1142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131\AppData\Local\Microsoft\Windows\Temporary Internet FilesContent.Word\IMG_20171110_114203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" r="-852" b="11980"/>
                    <a:stretch/>
                  </pic:blipFill>
                  <pic:spPr bwMode="auto">
                    <a:xfrm>
                      <a:off x="0" y="0"/>
                      <a:ext cx="30568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DEE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Die Teilchen werden in der Spritze näher </w:t>
      </w:r>
      <w:proofErr w:type="gramStart"/>
      <w:r w:rsidRPr="00E97DEE">
        <w:rPr>
          <w:rFonts w:asciiTheme="majorHAnsi" w:hAnsiTheme="majorHAnsi" w:cstheme="majorHAnsi"/>
          <w:color w:val="auto"/>
          <w:sz w:val="28"/>
          <w:szCs w:val="28"/>
          <w:lang w:val="de-DE"/>
        </w:rPr>
        <w:t>aneinander gepresst</w:t>
      </w:r>
      <w:proofErr w:type="gramEnd"/>
      <w:r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 und drücken auf das </w:t>
      </w:r>
      <w:proofErr w:type="spellStart"/>
      <w:r>
        <w:rPr>
          <w:rFonts w:asciiTheme="majorHAnsi" w:hAnsiTheme="majorHAnsi" w:cstheme="majorHAnsi"/>
          <w:color w:val="auto"/>
          <w:sz w:val="28"/>
          <w:szCs w:val="28"/>
          <w:lang w:val="de-DE"/>
        </w:rPr>
        <w:t>Marshmellow</w:t>
      </w:r>
      <w:proofErr w:type="spellEnd"/>
      <w:r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. Es wird nun ganz runzelig. </w:t>
      </w:r>
    </w:p>
    <w:p w:rsidR="00803A4F" w:rsidRPr="006F60ED" w:rsidRDefault="00803A4F" w:rsidP="00803A4F">
      <w:pPr>
        <w:rPr>
          <w:rFonts w:asciiTheme="majorHAnsi" w:hAnsiTheme="majorHAnsi" w:cstheme="majorHAnsi"/>
          <w:b/>
          <w:color w:val="auto"/>
          <w:sz w:val="24"/>
          <w:szCs w:val="24"/>
          <w:lang w:val="de-DE"/>
        </w:rPr>
      </w:pPr>
    </w:p>
    <w:p w:rsidR="00803A4F" w:rsidRPr="006F60ED" w:rsidRDefault="00803A4F" w:rsidP="00803A4F">
      <w:pPr>
        <w:spacing w:line="240" w:lineRule="auto"/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</w:p>
    <w:p w:rsidR="00803A4F" w:rsidRDefault="00803A4F" w:rsidP="00803A4F">
      <w:pPr>
        <w:spacing w:before="240" w:line="240" w:lineRule="auto"/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</w:p>
    <w:p w:rsidR="00803A4F" w:rsidRDefault="00803A4F" w:rsidP="00803A4F">
      <w:pPr>
        <w:spacing w:before="240" w:line="240" w:lineRule="auto"/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68A5BD3" wp14:editId="54F171C3">
                <wp:simplePos x="0" y="0"/>
                <wp:positionH relativeFrom="column">
                  <wp:posOffset>3648075</wp:posOffset>
                </wp:positionH>
                <wp:positionV relativeFrom="paragraph">
                  <wp:posOffset>118110</wp:posOffset>
                </wp:positionV>
                <wp:extent cx="3011805" cy="635"/>
                <wp:effectExtent l="0" t="0" r="0" b="18415"/>
                <wp:wrapNone/>
                <wp:docPr id="251" name="Textfel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3A4F" w:rsidRPr="00F224AE" w:rsidRDefault="00803A4F" w:rsidP="00803A4F">
                            <w:pPr>
                              <w:pStyle w:val="Beschriftung"/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224AE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  <w:t>Zeichne Luftteilchen in der Spritze ohne Druck.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A5BD3" id="Textfeld 251" o:spid="_x0000_s1059" type="#_x0000_t202" style="position:absolute;margin-left:287.25pt;margin-top:9.3pt;width:237.15pt;height: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" stroked="f">
                <v:textbox style="mso-fit-shape-to-text:t" inset="0,0,0,0">
                  <w:txbxContent>
                    <w:p w:rsidR="00803A4F" w:rsidRPr="00F224AE" w:rsidRDefault="00803A4F" w:rsidP="00803A4F">
                      <w:pPr>
                        <w:pStyle w:val="Beschriftung"/>
                        <w:rPr>
                          <w:rFonts w:asciiTheme="majorHAnsi" w:hAnsiTheme="majorHAnsi" w:cstheme="majorHAnsi"/>
                          <w:i w:val="0"/>
                          <w:iCs w:val="0"/>
                          <w:color w:val="0070C0"/>
                          <w:sz w:val="28"/>
                          <w:szCs w:val="28"/>
                          <w:lang w:val="de-DE"/>
                        </w:rPr>
                      </w:pPr>
                      <w:r w:rsidRPr="00F224AE">
                        <w:rPr>
                          <w:rFonts w:asciiTheme="majorHAnsi" w:hAnsiTheme="majorHAnsi" w:cstheme="majorHAnsi"/>
                          <w:i w:val="0"/>
                          <w:iCs w:val="0"/>
                          <w:color w:val="0070C0"/>
                          <w:sz w:val="28"/>
                          <w:szCs w:val="28"/>
                          <w:lang w:val="de-DE"/>
                        </w:rPr>
                        <w:t>Zeichne Luftteilchen in der Spritze ohne Druck.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DA623F3" wp14:editId="79BE0082">
                <wp:simplePos x="0" y="0"/>
                <wp:positionH relativeFrom="column">
                  <wp:posOffset>86360</wp:posOffset>
                </wp:positionH>
                <wp:positionV relativeFrom="paragraph">
                  <wp:posOffset>114935</wp:posOffset>
                </wp:positionV>
                <wp:extent cx="3011805" cy="635"/>
                <wp:effectExtent l="0" t="0" r="0" b="18415"/>
                <wp:wrapNone/>
                <wp:docPr id="249" name="Textfel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3A4F" w:rsidRPr="00F224AE" w:rsidRDefault="00803A4F" w:rsidP="00803A4F">
                            <w:pPr>
                              <w:pStyle w:val="Beschriftung"/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224AE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  <w:t>Zeichne Luftteilchen in der Spritze unter Druck.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623F3" id="Textfeld 249" o:spid="_x0000_s1060" type="#_x0000_t202" style="position:absolute;margin-left:6.8pt;margin-top:9.05pt;width:237.15pt;height: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" stroked="f">
                <v:textbox style="mso-fit-shape-to-text:t" inset="0,0,0,0">
                  <w:txbxContent>
                    <w:p w:rsidR="00803A4F" w:rsidRPr="00F224AE" w:rsidRDefault="00803A4F" w:rsidP="00803A4F">
                      <w:pPr>
                        <w:pStyle w:val="Beschriftung"/>
                        <w:rPr>
                          <w:rFonts w:asciiTheme="majorHAnsi" w:hAnsiTheme="majorHAnsi" w:cstheme="majorHAnsi"/>
                          <w:i w:val="0"/>
                          <w:iCs w:val="0"/>
                          <w:color w:val="0070C0"/>
                          <w:sz w:val="28"/>
                          <w:szCs w:val="28"/>
                          <w:lang w:val="de-DE"/>
                        </w:rPr>
                      </w:pPr>
                      <w:r w:rsidRPr="00F224AE">
                        <w:rPr>
                          <w:rFonts w:asciiTheme="majorHAnsi" w:hAnsiTheme="majorHAnsi" w:cstheme="majorHAnsi"/>
                          <w:i w:val="0"/>
                          <w:iCs w:val="0"/>
                          <w:color w:val="0070C0"/>
                          <w:sz w:val="28"/>
                          <w:szCs w:val="28"/>
                          <w:lang w:val="de-DE"/>
                        </w:rPr>
                        <w:t>Zeichne Luftteilchen in der Spritze unter Druck.</w:t>
                      </w:r>
                    </w:p>
                  </w:txbxContent>
                </v:textbox>
              </v:shape>
            </w:pict>
          </mc:Fallback>
        </mc:AlternateContent>
      </w:r>
    </w:p>
    <w:p w:rsidR="00803A4F" w:rsidRDefault="00803A4F" w:rsidP="00803A4F">
      <w:pPr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b/>
          <w:color w:val="auto"/>
          <w:sz w:val="24"/>
          <w:szCs w:val="24"/>
          <w:lang w:val="de-DE"/>
        </w:rPr>
      </w:pPr>
      <w:r w:rsidRPr="006F60ED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09267643" wp14:editId="2393A5B5">
                <wp:simplePos x="0" y="0"/>
                <wp:positionH relativeFrom="margin">
                  <wp:posOffset>333375</wp:posOffset>
                </wp:positionH>
                <wp:positionV relativeFrom="paragraph">
                  <wp:posOffset>39370</wp:posOffset>
                </wp:positionV>
                <wp:extent cx="5791200" cy="733425"/>
                <wp:effectExtent l="0" t="0" r="19050" b="28575"/>
                <wp:wrapTight wrapText="bothSides">
                  <wp:wrapPolygon edited="0">
                    <wp:start x="0" y="0"/>
                    <wp:lineTo x="0" y="21881"/>
                    <wp:lineTo x="21600" y="21881"/>
                    <wp:lineTo x="21600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33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03A4F" w:rsidRPr="00F224AE" w:rsidRDefault="00803A4F" w:rsidP="00803A4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224AE">
                              <w:rPr>
                                <w:rFonts w:asciiTheme="majorHAnsi" w:hAnsiTheme="majorHAnsi" w:cstheme="majorHAnsi"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  <w:t>Gleich viele Luft-Teilchen haben nun in einem kleineren Volumen Platz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  <w:t>, sie drücken daher umso stärker gegen die Außenwand.</w:t>
                            </w:r>
                            <w:r w:rsidRPr="00F224AE">
                              <w:rPr>
                                <w:rFonts w:asciiTheme="majorHAnsi" w:hAnsiTheme="majorHAnsi" w:cstheme="majorHAnsi"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  <w:t xml:space="preserve">Das nehmen wir als </w:t>
                            </w:r>
                            <w:r w:rsidRPr="00FC6A1F">
                              <w:rPr>
                                <w:rFonts w:asciiTheme="majorHAnsi" w:hAnsiTheme="majorHAnsi" w:cstheme="majorHAnsi"/>
                                <w:b/>
                                <w:color w:val="auto"/>
                                <w:sz w:val="28"/>
                                <w:szCs w:val="28"/>
                                <w:highlight w:val="cyan"/>
                                <w:lang w:val="de-DE"/>
                              </w:rPr>
                              <w:t>Druck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auto"/>
                                <w:sz w:val="28"/>
                                <w:szCs w:val="28"/>
                                <w:lang w:val="de-DE"/>
                              </w:rPr>
                              <w:t xml:space="preserve"> wahr.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67643" id="Textfeld 1" o:spid="_x0000_s1061" type="#_x0000_t202" style="position:absolute;margin-left:26.25pt;margin-top:3.1pt;width:456pt;height:57.75pt;z-index:-2512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" strokecolor="black [3213]">
                <v:textbox inset="2.5mm,1.3mm,2.5mm,1.3mm">
                  <w:txbxContent>
                    <w:p w:rsidR="00803A4F" w:rsidRPr="00F224AE" w:rsidRDefault="00803A4F" w:rsidP="00803A4F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auto"/>
                          <w:sz w:val="28"/>
                          <w:szCs w:val="28"/>
                          <w:lang w:val="de-DE"/>
                        </w:rPr>
                      </w:pPr>
                      <w:r w:rsidRPr="00F224AE">
                        <w:rPr>
                          <w:rFonts w:asciiTheme="majorHAnsi" w:hAnsiTheme="majorHAnsi" w:cstheme="majorHAnsi"/>
                          <w:color w:val="auto"/>
                          <w:sz w:val="28"/>
                          <w:szCs w:val="28"/>
                          <w:lang w:val="de-DE"/>
                        </w:rPr>
                        <w:t>Gleich viele Luft-Teilchen haben nun in einem kleineren Volumen Platz</w:t>
                      </w:r>
                      <w:r>
                        <w:rPr>
                          <w:rFonts w:asciiTheme="majorHAnsi" w:hAnsiTheme="majorHAnsi" w:cstheme="majorHAnsi"/>
                          <w:color w:val="auto"/>
                          <w:sz w:val="28"/>
                          <w:szCs w:val="28"/>
                          <w:lang w:val="de-DE"/>
                        </w:rPr>
                        <w:t>, sie drücken daher umso stärker gegen die Außenwand.</w:t>
                      </w:r>
                      <w:r w:rsidRPr="00F224AE">
                        <w:rPr>
                          <w:rFonts w:asciiTheme="majorHAnsi" w:hAnsiTheme="majorHAnsi" w:cstheme="majorHAnsi"/>
                          <w:color w:val="auto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auto"/>
                          <w:sz w:val="28"/>
                          <w:szCs w:val="28"/>
                          <w:lang w:val="de-DE"/>
                        </w:rPr>
                        <w:t xml:space="preserve">Das nehmen wir als </w:t>
                      </w:r>
                      <w:r w:rsidRPr="00FC6A1F">
                        <w:rPr>
                          <w:rFonts w:asciiTheme="majorHAnsi" w:hAnsiTheme="majorHAnsi" w:cstheme="majorHAnsi"/>
                          <w:b/>
                          <w:color w:val="auto"/>
                          <w:sz w:val="28"/>
                          <w:szCs w:val="28"/>
                          <w:highlight w:val="cyan"/>
                          <w:lang w:val="de-DE"/>
                        </w:rPr>
                        <w:t>Druck</w:t>
                      </w:r>
                      <w:r>
                        <w:rPr>
                          <w:rFonts w:asciiTheme="majorHAnsi" w:hAnsiTheme="majorHAnsi" w:cstheme="majorHAnsi"/>
                          <w:color w:val="auto"/>
                          <w:sz w:val="28"/>
                          <w:szCs w:val="28"/>
                          <w:lang w:val="de-DE"/>
                        </w:rPr>
                        <w:t xml:space="preserve"> wahr.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03A4F" w:rsidRDefault="00803A4F" w:rsidP="00803A4F">
      <w:pPr>
        <w:rPr>
          <w:rFonts w:asciiTheme="majorHAnsi" w:hAnsiTheme="majorHAnsi" w:cstheme="majorHAnsi"/>
          <w:b/>
          <w:color w:val="auto"/>
          <w:sz w:val="24"/>
          <w:szCs w:val="24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b/>
          <w:color w:val="auto"/>
          <w:sz w:val="24"/>
          <w:szCs w:val="24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b/>
          <w:color w:val="auto"/>
          <w:sz w:val="28"/>
          <w:szCs w:val="28"/>
          <w:lang w:val="de-DE"/>
        </w:rPr>
      </w:pPr>
      <w:r w:rsidRPr="005F2CA0">
        <w:rPr>
          <w:rFonts w:asciiTheme="majorHAnsi" w:hAnsiTheme="majorHAnsi" w:cstheme="majorHAnsi"/>
          <w:bCs/>
          <w:noProof/>
          <w:color w:val="0070C0"/>
          <w:sz w:val="28"/>
          <w:szCs w:val="28"/>
          <w:lang w:val="de-DE" w:eastAsia="de-DE"/>
        </w:rPr>
        <w:drawing>
          <wp:anchor distT="0" distB="0" distL="114300" distR="114300" simplePos="0" relativeHeight="252098560" behindDoc="1" locked="0" layoutInCell="1" allowOverlap="1" wp14:anchorId="7248E186" wp14:editId="7100CA89">
            <wp:simplePos x="0" y="0"/>
            <wp:positionH relativeFrom="margin">
              <wp:posOffset>5162550</wp:posOffset>
            </wp:positionH>
            <wp:positionV relativeFrom="paragraph">
              <wp:posOffset>190500</wp:posOffset>
            </wp:positionV>
            <wp:extent cx="1351915" cy="923925"/>
            <wp:effectExtent l="0" t="0" r="635" b="9525"/>
            <wp:wrapTight wrapText="bothSides">
              <wp:wrapPolygon edited="0">
                <wp:start x="0" y="0"/>
                <wp:lineTo x="0" y="20487"/>
                <wp:lineTo x="304" y="21377"/>
                <wp:lineTo x="21306" y="21377"/>
                <wp:lineTo x="21306" y="0"/>
                <wp:lineTo x="0" y="0"/>
              </wp:wrapPolygon>
            </wp:wrapTight>
            <wp:docPr id="10" name="Grafik 10" descr="Bildergebnis für aggregatzustände teilchenmod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aggregatzustände teilchenmodell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4AE">
        <w:rPr>
          <w:rFonts w:asciiTheme="majorHAnsi" w:hAnsiTheme="majorHAnsi" w:cstheme="majorHAnsi"/>
          <w:b/>
          <w:color w:val="auto"/>
          <w:sz w:val="28"/>
          <w:szCs w:val="28"/>
          <w:lang w:val="de-DE"/>
        </w:rPr>
        <w:t xml:space="preserve">Kann ich auch Wasser zusammendrücken? </w:t>
      </w:r>
    </w:p>
    <w:p w:rsidR="00803A4F" w:rsidRPr="005F2CA0" w:rsidRDefault="00803A4F" w:rsidP="00803A4F">
      <w:pPr>
        <w:rPr>
          <w:rFonts w:asciiTheme="majorHAnsi" w:hAnsiTheme="majorHAnsi" w:cstheme="majorHAnsi"/>
          <w:bCs/>
          <w:color w:val="0070C0"/>
          <w:sz w:val="28"/>
          <w:szCs w:val="28"/>
          <w:lang w:val="de-DE"/>
        </w:rPr>
      </w:pPr>
      <w:r w:rsidRPr="005F2CA0">
        <w:rPr>
          <w:rFonts w:asciiTheme="majorHAnsi" w:hAnsiTheme="majorHAnsi" w:cstheme="majorHAnsi"/>
          <w:bCs/>
          <w:color w:val="0070C0"/>
          <w:sz w:val="28"/>
          <w:szCs w:val="28"/>
          <w:lang w:val="de-DE"/>
        </w:rPr>
        <w:t>Was vermutest du? Diskutiert in eurer Gruppe!</w:t>
      </w:r>
    </w:p>
    <w:p w:rsidR="00803A4F" w:rsidRPr="008F7452" w:rsidRDefault="00803A4F" w:rsidP="00803A4F">
      <w:pPr>
        <w:rPr>
          <w:rFonts w:asciiTheme="majorHAnsi" w:hAnsiTheme="majorHAnsi" w:cstheme="majorHAnsi"/>
          <w:b/>
          <w:color w:val="auto"/>
          <w:sz w:val="24"/>
          <w:szCs w:val="24"/>
          <w:lang w:val="de-DE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de-DE"/>
        </w:rPr>
        <w:t>………………………………………………………………...................</w:t>
      </w:r>
    </w:p>
    <w:p w:rsidR="00803A4F" w:rsidRPr="005F2CA0" w:rsidRDefault="00803A4F" w:rsidP="00803A4F">
      <w:pPr>
        <w:pStyle w:val="berschrift3"/>
        <w:rPr>
          <w:rFonts w:asciiTheme="majorHAnsi" w:hAnsiTheme="majorHAnsi" w:cstheme="majorHAnsi"/>
          <w:b w:val="0"/>
          <w:color w:val="0070C0"/>
          <w:sz w:val="28"/>
          <w:szCs w:val="28"/>
          <w:lang w:val="de-DE"/>
        </w:rPr>
      </w:pPr>
      <w:r w:rsidRPr="008F7452">
        <w:rPr>
          <w:rFonts w:asciiTheme="majorHAnsi" w:hAnsiTheme="majorHAnsi" w:cstheme="majorHAnsi"/>
          <w:b w:val="0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4666E986" wp14:editId="751987FA">
                <wp:simplePos x="0" y="0"/>
                <wp:positionH relativeFrom="margin">
                  <wp:posOffset>5218430</wp:posOffset>
                </wp:positionH>
                <wp:positionV relativeFrom="paragraph">
                  <wp:posOffset>39370</wp:posOffset>
                </wp:positionV>
                <wp:extent cx="1351915" cy="635"/>
                <wp:effectExtent l="0" t="0" r="635" b="0"/>
                <wp:wrapTight wrapText="bothSides">
                  <wp:wrapPolygon edited="0">
                    <wp:start x="0" y="0"/>
                    <wp:lineTo x="0" y="20571"/>
                    <wp:lineTo x="21306" y="20571"/>
                    <wp:lineTo x="21306" y="0"/>
                    <wp:lineTo x="0" y="0"/>
                  </wp:wrapPolygon>
                </wp:wrapTight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3A4F" w:rsidRPr="005F2CA0" w:rsidRDefault="00803A4F" w:rsidP="00803A4F">
                            <w:pPr>
                              <w:pStyle w:val="Beschriftung"/>
                              <w:rPr>
                                <w:color w:val="auto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F2CA0">
                              <w:rPr>
                                <w:color w:val="auto"/>
                                <w:sz w:val="24"/>
                                <w:szCs w:val="24"/>
                                <w:lang w:val="de-DE"/>
                              </w:rPr>
                              <w:t>Teilchenmodell einer Flüssigkeit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6E986" id="Textfeld 11" o:spid="_x0000_s1062" type="#_x0000_t202" style="position:absolute;margin-left:410.9pt;margin-top:3.1pt;width:106.45pt;height:.05pt;z-index:-251216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" stroked="f">
                <v:textbox style="mso-fit-shape-to-text:t" inset="0,0,0,0">
                  <w:txbxContent>
                    <w:p w:rsidR="00803A4F" w:rsidRPr="005F2CA0" w:rsidRDefault="00803A4F" w:rsidP="00803A4F">
                      <w:pPr>
                        <w:pStyle w:val="Beschriftung"/>
                        <w:rPr>
                          <w:color w:val="auto"/>
                          <w:sz w:val="24"/>
                          <w:szCs w:val="24"/>
                          <w:lang w:val="de-DE"/>
                        </w:rPr>
                      </w:pPr>
                      <w:r w:rsidRPr="005F2CA0">
                        <w:rPr>
                          <w:color w:val="auto"/>
                          <w:sz w:val="24"/>
                          <w:szCs w:val="24"/>
                          <w:lang w:val="de-DE"/>
                        </w:rPr>
                        <w:t>Teilchenmodell einer Flüssigkeit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F2CA0">
        <w:rPr>
          <w:rFonts w:asciiTheme="majorHAnsi" w:hAnsiTheme="majorHAnsi" w:cstheme="majorHAnsi"/>
          <w:b w:val="0"/>
          <w:color w:val="0070C0"/>
          <w:sz w:val="28"/>
          <w:szCs w:val="28"/>
          <w:lang w:val="de-DE"/>
        </w:rPr>
        <w:t xml:space="preserve">Probiere es </w:t>
      </w:r>
      <w:r>
        <w:rPr>
          <w:rFonts w:asciiTheme="majorHAnsi" w:hAnsiTheme="majorHAnsi" w:cstheme="majorHAnsi"/>
          <w:b w:val="0"/>
          <w:color w:val="0070C0"/>
          <w:sz w:val="28"/>
          <w:szCs w:val="28"/>
          <w:lang w:val="de-DE"/>
        </w:rPr>
        <w:t xml:space="preserve">nun </w:t>
      </w:r>
      <w:r w:rsidRPr="005F2CA0">
        <w:rPr>
          <w:rFonts w:asciiTheme="majorHAnsi" w:hAnsiTheme="majorHAnsi" w:cstheme="majorHAnsi"/>
          <w:b w:val="0"/>
          <w:color w:val="0070C0"/>
          <w:sz w:val="28"/>
          <w:szCs w:val="28"/>
          <w:lang w:val="de-DE"/>
        </w:rPr>
        <w:t xml:space="preserve">aus! Was beobachtest du? </w:t>
      </w:r>
    </w:p>
    <w:p w:rsidR="00803A4F" w:rsidRPr="00340DAF" w:rsidRDefault="00803A4F" w:rsidP="00803A4F">
      <w:pPr>
        <w:pStyle w:val="berschrift3"/>
        <w:rPr>
          <w:rFonts w:asciiTheme="majorHAnsi" w:hAnsiTheme="majorHAnsi" w:cstheme="majorHAnsi"/>
          <w:b w:val="0"/>
          <w:sz w:val="24"/>
          <w:szCs w:val="24"/>
          <w:lang w:val="de-DE"/>
        </w:rPr>
      </w:pPr>
      <w:r w:rsidRPr="00340DAF">
        <w:rPr>
          <w:rFonts w:asciiTheme="majorHAnsi" w:hAnsiTheme="majorHAnsi" w:cstheme="majorHAnsi"/>
          <w:b w:val="0"/>
          <w:sz w:val="24"/>
          <w:szCs w:val="24"/>
          <w:lang w:val="de-DE"/>
        </w:rPr>
        <w:t>……………………………………………………………………………….</w:t>
      </w:r>
    </w:p>
    <w:p w:rsidR="00803A4F" w:rsidRPr="00340DAF" w:rsidRDefault="00803A4F" w:rsidP="00803A4F">
      <w:pPr>
        <w:pStyle w:val="berschrift3"/>
        <w:rPr>
          <w:rFonts w:asciiTheme="majorHAnsi" w:hAnsiTheme="majorHAnsi" w:cstheme="majorHAnsi"/>
          <w:b w:val="0"/>
          <w:sz w:val="24"/>
          <w:szCs w:val="24"/>
          <w:lang w:val="de-DE"/>
        </w:rPr>
      </w:pPr>
      <w:r w:rsidRPr="00340DAF">
        <w:rPr>
          <w:rFonts w:asciiTheme="majorHAnsi" w:hAnsiTheme="majorHAnsi" w:cstheme="majorHAnsi"/>
          <w:b w:val="0"/>
          <w:sz w:val="24"/>
          <w:szCs w:val="24"/>
          <w:lang w:val="de-DE"/>
        </w:rPr>
        <w:t>………………………………………………………………………………..</w:t>
      </w:r>
    </w:p>
    <w:p w:rsidR="00803A4F" w:rsidRPr="005F2CA0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5F2CA0">
        <w:rPr>
          <w:rFonts w:asciiTheme="majorHAnsi" w:hAnsiTheme="majorHAnsi" w:cstheme="majorHAnsi"/>
          <w:sz w:val="28"/>
          <w:szCs w:val="28"/>
          <w:lang w:val="de-DE"/>
        </w:rPr>
        <w:t>Nun habe ich 2 wichtige Eigenschaften von Gas kennengelernt:</w:t>
      </w:r>
    </w:p>
    <w:p w:rsidR="00803A4F" w:rsidRPr="005F2CA0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5F2CA0">
        <w:rPr>
          <w:rFonts w:asciiTheme="majorHAnsi" w:hAnsiTheme="majorHAnsi" w:cstheme="majorHAnsi"/>
          <w:sz w:val="28"/>
          <w:szCs w:val="28"/>
          <w:lang w:val="de-DE"/>
        </w:rPr>
        <w:t>Jedes Gas hat eine bestimmte ………………….</w:t>
      </w:r>
    </w:p>
    <w:p w:rsidR="00803A4F" w:rsidRPr="00F76F66" w:rsidRDefault="00803A4F" w:rsidP="00803A4F">
      <w:pPr>
        <w:spacing w:line="240" w:lineRule="auto"/>
        <w:rPr>
          <w:rFonts w:asciiTheme="majorHAnsi" w:hAnsiTheme="majorHAnsi" w:cstheme="majorHAnsi"/>
          <w:sz w:val="24"/>
          <w:szCs w:val="24"/>
          <w:lang w:val="de-DE"/>
        </w:rPr>
      </w:pPr>
      <w:r w:rsidRPr="005F2CA0">
        <w:rPr>
          <w:rFonts w:asciiTheme="majorHAnsi" w:hAnsiTheme="majorHAnsi" w:cstheme="majorHAnsi"/>
          <w:sz w:val="28"/>
          <w:szCs w:val="28"/>
          <w:lang w:val="de-DE"/>
        </w:rPr>
        <w:t>Gas kann man ………………</w:t>
      </w:r>
      <w:proofErr w:type="gramStart"/>
      <w:r w:rsidRPr="005F2CA0">
        <w:rPr>
          <w:rFonts w:asciiTheme="majorHAnsi" w:hAnsiTheme="majorHAnsi" w:cstheme="majorHAnsi"/>
          <w:sz w:val="28"/>
          <w:szCs w:val="28"/>
          <w:lang w:val="de-DE"/>
        </w:rPr>
        <w:t>…….</w:t>
      </w:r>
      <w:proofErr w:type="gramEnd"/>
      <w:r w:rsidRPr="005F2CA0">
        <w:rPr>
          <w:rFonts w:asciiTheme="majorHAnsi" w:hAnsiTheme="majorHAnsi" w:cstheme="majorHAnsi"/>
          <w:sz w:val="28"/>
          <w:szCs w:val="28"/>
          <w:lang w:val="de-DE"/>
        </w:rPr>
        <w:t>.</w:t>
      </w:r>
      <w:r>
        <w:rPr>
          <w:rFonts w:asciiTheme="majorHAnsi" w:hAnsiTheme="majorHAnsi" w:cstheme="majorHAnsi"/>
          <w:sz w:val="24"/>
          <w:szCs w:val="24"/>
          <w:lang w:val="de-DE"/>
        </w:rPr>
        <w:t xml:space="preserve"> </w:t>
      </w:r>
    </w:p>
    <w:p w:rsidR="00803A4F" w:rsidRPr="00937CAF" w:rsidRDefault="006B3BF0" w:rsidP="00803A4F">
      <w:pPr>
        <w:pStyle w:val="Zitat"/>
        <w:spacing w:after="0"/>
        <w:rPr>
          <w:rFonts w:asciiTheme="majorHAnsi" w:hAnsiTheme="majorHAnsi" w:cstheme="majorHAnsi"/>
          <w:i w:val="0"/>
          <w:iCs w:val="0"/>
          <w:szCs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2175360" behindDoc="1" locked="0" layoutInCell="1" allowOverlap="1" wp14:anchorId="59592CAE" wp14:editId="4D13F9FC">
            <wp:simplePos x="0" y="0"/>
            <wp:positionH relativeFrom="column">
              <wp:posOffset>-9525</wp:posOffset>
            </wp:positionH>
            <wp:positionV relativeFrom="paragraph">
              <wp:posOffset>203200</wp:posOffset>
            </wp:positionV>
            <wp:extent cx="561975" cy="474980"/>
            <wp:effectExtent l="0" t="0" r="9525" b="1270"/>
            <wp:wrapTight wrapText="bothSides">
              <wp:wrapPolygon edited="0">
                <wp:start x="11715" y="0"/>
                <wp:lineTo x="4393" y="5198"/>
                <wp:lineTo x="0" y="10396"/>
                <wp:lineTo x="0" y="14727"/>
                <wp:lineTo x="2929" y="19925"/>
                <wp:lineTo x="3661" y="20791"/>
                <wp:lineTo x="9519" y="20791"/>
                <wp:lineTo x="10983" y="19925"/>
                <wp:lineTo x="17573" y="14727"/>
                <wp:lineTo x="21234" y="10396"/>
                <wp:lineTo x="21234" y="5198"/>
                <wp:lineTo x="17573" y="0"/>
                <wp:lineTo x="11715" y="0"/>
              </wp:wrapPolygon>
            </wp:wrapTight>
            <wp:docPr id="261" name="Grafik 261" descr="Space-filling model of carbon diox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ace-filling model of carbon dioxi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A4F" w:rsidRPr="00937CAF">
        <w:rPr>
          <w:rFonts w:asciiTheme="majorHAnsi" w:hAnsiTheme="majorHAnsi" w:cstheme="majorHAnsi"/>
          <w:i w:val="0"/>
          <w:iCs w:val="0"/>
          <w:szCs w:val="28"/>
          <w:lang w:val="de-DE"/>
        </w:rPr>
        <w:t>CO</w:t>
      </w:r>
      <w:r w:rsidR="00803A4F" w:rsidRPr="00937CAF">
        <w:rPr>
          <w:rFonts w:asciiTheme="majorHAnsi" w:hAnsiTheme="majorHAnsi" w:cstheme="majorHAnsi"/>
          <w:i w:val="0"/>
          <w:iCs w:val="0"/>
          <w:szCs w:val="28"/>
          <w:vertAlign w:val="subscript"/>
          <w:lang w:val="de-DE"/>
        </w:rPr>
        <w:t>2</w:t>
      </w:r>
      <w:r w:rsidR="00803A4F" w:rsidRPr="00937CAF">
        <w:rPr>
          <w:rFonts w:asciiTheme="majorHAnsi" w:hAnsiTheme="majorHAnsi" w:cstheme="majorHAnsi"/>
          <w:i w:val="0"/>
          <w:iCs w:val="0"/>
          <w:szCs w:val="28"/>
          <w:lang w:val="de-DE"/>
        </w:rPr>
        <w:t xml:space="preserve"> ist eine chemische Formel, sie bedeutet: </w:t>
      </w:r>
    </w:p>
    <w:p w:rsidR="00803A4F" w:rsidRPr="00937CAF" w:rsidRDefault="00803A4F" w:rsidP="00803A4F">
      <w:pPr>
        <w:pStyle w:val="Zitat"/>
        <w:spacing w:before="0"/>
        <w:rPr>
          <w:rFonts w:asciiTheme="majorHAnsi" w:hAnsiTheme="majorHAnsi" w:cstheme="majorHAnsi"/>
          <w:i w:val="0"/>
          <w:iCs w:val="0"/>
          <w:szCs w:val="28"/>
          <w:lang w:val="de-DE"/>
        </w:rPr>
      </w:pPr>
      <w:r w:rsidRPr="00937CAF">
        <w:rPr>
          <w:rFonts w:asciiTheme="majorHAnsi" w:hAnsiTheme="majorHAnsi" w:cstheme="majorHAnsi"/>
          <w:i w:val="0"/>
          <w:iCs w:val="0"/>
          <w:szCs w:val="28"/>
          <w:lang w:val="de-DE"/>
        </w:rPr>
        <w:t xml:space="preserve">1 Atom </w:t>
      </w:r>
      <w:r w:rsidRPr="00937CAF">
        <w:rPr>
          <w:rFonts w:asciiTheme="majorHAnsi" w:hAnsiTheme="majorHAnsi" w:cstheme="majorHAnsi"/>
          <w:b/>
          <w:i w:val="0"/>
          <w:iCs w:val="0"/>
          <w:szCs w:val="28"/>
          <w:lang w:val="de-DE"/>
        </w:rPr>
        <w:t>Kohlenstoff</w:t>
      </w:r>
      <w:r w:rsidRPr="00937CAF">
        <w:rPr>
          <w:rFonts w:asciiTheme="majorHAnsi" w:hAnsiTheme="majorHAnsi" w:cstheme="majorHAnsi"/>
          <w:i w:val="0"/>
          <w:iCs w:val="0"/>
          <w:szCs w:val="28"/>
          <w:lang w:val="de-DE"/>
        </w:rPr>
        <w:t xml:space="preserve"> (C) verbindet sich mit 2 Atomen </w:t>
      </w:r>
      <w:r w:rsidRPr="00937CAF">
        <w:rPr>
          <w:rFonts w:asciiTheme="majorHAnsi" w:hAnsiTheme="majorHAnsi" w:cstheme="majorHAnsi"/>
          <w:b/>
          <w:i w:val="0"/>
          <w:iCs w:val="0"/>
          <w:szCs w:val="28"/>
          <w:lang w:val="de-DE"/>
        </w:rPr>
        <w:t>Sauerstoff</w:t>
      </w:r>
      <w:r w:rsidRPr="00937CAF">
        <w:rPr>
          <w:rFonts w:asciiTheme="majorHAnsi" w:hAnsiTheme="majorHAnsi" w:cstheme="majorHAnsi"/>
          <w:i w:val="0"/>
          <w:iCs w:val="0"/>
          <w:szCs w:val="28"/>
          <w:lang w:val="de-DE"/>
        </w:rPr>
        <w:t xml:space="preserve"> (O). </w:t>
      </w:r>
    </w:p>
    <w:p w:rsidR="00803A4F" w:rsidRPr="00937CAF" w:rsidRDefault="00803A4F" w:rsidP="00803A4F">
      <w:pPr>
        <w:pStyle w:val="Zitat"/>
        <w:rPr>
          <w:rFonts w:asciiTheme="majorHAnsi" w:hAnsiTheme="majorHAnsi" w:cstheme="majorHAnsi"/>
          <w:i w:val="0"/>
          <w:iCs w:val="0"/>
          <w:szCs w:val="28"/>
          <w:lang w:val="de-DE"/>
        </w:rPr>
      </w:pPr>
      <w:r w:rsidRPr="00937CAF">
        <w:rPr>
          <w:rFonts w:asciiTheme="majorHAnsi" w:hAnsiTheme="majorHAnsi" w:cstheme="majorHAnsi"/>
          <w:i w:val="0"/>
          <w:iCs w:val="0"/>
          <w:szCs w:val="28"/>
          <w:lang w:val="de-DE"/>
        </w:rPr>
        <w:t xml:space="preserve">Eine Verbindung von mehreren Atomen ist ein </w:t>
      </w:r>
      <w:r w:rsidRPr="00FC6A1F">
        <w:rPr>
          <w:rFonts w:asciiTheme="majorHAnsi" w:hAnsiTheme="majorHAnsi" w:cstheme="majorHAnsi"/>
          <w:b/>
          <w:i w:val="0"/>
          <w:iCs w:val="0"/>
          <w:szCs w:val="28"/>
          <w:highlight w:val="cyan"/>
          <w:lang w:val="de-DE"/>
        </w:rPr>
        <w:t>Molekül</w:t>
      </w:r>
      <w:r w:rsidRPr="00937CAF">
        <w:rPr>
          <w:rFonts w:asciiTheme="majorHAnsi" w:hAnsiTheme="majorHAnsi" w:cstheme="majorHAnsi"/>
          <w:i w:val="0"/>
          <w:iCs w:val="0"/>
          <w:szCs w:val="28"/>
          <w:lang w:val="de-DE"/>
        </w:rPr>
        <w:t xml:space="preserve">. </w:t>
      </w: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937CAF">
        <w:rPr>
          <w:rFonts w:asciiTheme="majorHAnsi" w:hAnsiTheme="majorHAnsi" w:cstheme="majorHAnsi"/>
          <w:sz w:val="28"/>
          <w:szCs w:val="28"/>
          <w:lang w:val="de-DE"/>
        </w:rPr>
        <w:t>Frage: Ist CO</w:t>
      </w:r>
      <w:r w:rsidRPr="00937CAF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 xml:space="preserve"> also ein Molekül? </w:t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  <w:t xml:space="preserve">JA </w:t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  <w:t>NEIN</w:t>
      </w:r>
    </w:p>
    <w:p w:rsidR="00803A4F" w:rsidRPr="005938F3" w:rsidRDefault="00803A4F" w:rsidP="00803A4F">
      <w:pPr>
        <w:pStyle w:val="Listenabsatz"/>
        <w:numPr>
          <w:ilvl w:val="0"/>
          <w:numId w:val="26"/>
        </w:numPr>
        <w:ind w:left="426" w:hanging="525"/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  <w:r w:rsidRPr="009A3D05">
        <w:rPr>
          <w:rFonts w:cstheme="majorHAnsi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6767E836" wp14:editId="18444F0A">
                <wp:simplePos x="0" y="0"/>
                <wp:positionH relativeFrom="column">
                  <wp:posOffset>3495675</wp:posOffset>
                </wp:positionH>
                <wp:positionV relativeFrom="paragraph">
                  <wp:posOffset>281940</wp:posOffset>
                </wp:positionV>
                <wp:extent cx="3255645" cy="723900"/>
                <wp:effectExtent l="0" t="0" r="20955" b="19050"/>
                <wp:wrapSquare wrapText="bothSides"/>
                <wp:docPr id="2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A4F" w:rsidRPr="00436EFD" w:rsidRDefault="00803A4F" w:rsidP="00803A4F">
                            <w:pPr>
                              <w:rPr>
                                <w:lang w:val="de-DE"/>
                              </w:rPr>
                            </w:pPr>
                            <w:r w:rsidRPr="00DA564D"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  <w:lang w:val="de-DE"/>
                              </w:rPr>
                              <w:t>N</w:t>
                            </w:r>
                            <w:r w:rsidRPr="00DA564D"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  <w:vertAlign w:val="subscript"/>
                                <w:lang w:val="de-DE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DA564D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val="de-DE"/>
                              </w:rPr>
                              <w:t>O</w:t>
                            </w:r>
                            <w:r w:rsidRPr="00DA564D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vertAlign w:val="subscript"/>
                                <w:lang w:val="de-DE"/>
                              </w:rPr>
                              <w:t>2</w:t>
                            </w:r>
                            <w:r w:rsidRPr="005B339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ab/>
                              <w:t>Ar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DA564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de-DE"/>
                              </w:rPr>
                              <w:t>CO</w:t>
                            </w:r>
                            <w:r w:rsidRPr="005879F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bscript"/>
                                <w:lang w:val="de-DE"/>
                              </w:rPr>
                              <w:t>2</w:t>
                            </w:r>
                            <w:r w:rsidRPr="005B339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de-DE"/>
                              </w:rPr>
                              <w:tab/>
                            </w:r>
                            <w:r w:rsidRPr="00937CAF"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  <w:t>H</w:t>
                            </w:r>
                            <w:r w:rsidRPr="00937CAF">
                              <w:rPr>
                                <w:rFonts w:asciiTheme="majorHAnsi" w:hAnsiTheme="majorHAnsi" w:cstheme="majorHAnsi"/>
                                <w:vertAlign w:val="subscript"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E836" id="_x0000_s1063" type="#_x0000_t202" style="position:absolute;left:0;text-align:left;margin-left:275.25pt;margin-top:22.2pt;width:256.35pt;height:57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">
                <v:textbox>
                  <w:txbxContent>
                    <w:p w:rsidR="00803A4F" w:rsidRPr="00436EFD" w:rsidRDefault="00803A4F" w:rsidP="00803A4F">
                      <w:pPr>
                        <w:rPr>
                          <w:lang w:val="de-DE"/>
                        </w:rPr>
                      </w:pPr>
                      <w:r w:rsidRPr="00DA564D">
                        <w:rPr>
                          <w:rFonts w:asciiTheme="majorHAnsi" w:hAnsiTheme="majorHAnsi" w:cstheme="majorHAnsi"/>
                          <w:sz w:val="96"/>
                          <w:szCs w:val="96"/>
                          <w:lang w:val="de-DE"/>
                        </w:rPr>
                        <w:t>N</w:t>
                      </w:r>
                      <w:r w:rsidRPr="00DA564D">
                        <w:rPr>
                          <w:rFonts w:asciiTheme="majorHAnsi" w:hAnsiTheme="majorHAnsi" w:cstheme="majorHAnsi"/>
                          <w:sz w:val="96"/>
                          <w:szCs w:val="96"/>
                          <w:vertAlign w:val="subscript"/>
                          <w:lang w:val="de-DE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ab/>
                      </w:r>
                      <w:r w:rsidRPr="00DA564D">
                        <w:rPr>
                          <w:rFonts w:asciiTheme="majorHAnsi" w:hAnsiTheme="majorHAnsi" w:cstheme="majorHAnsi"/>
                          <w:sz w:val="48"/>
                          <w:szCs w:val="48"/>
                          <w:lang w:val="de-DE"/>
                        </w:rPr>
                        <w:t>O</w:t>
                      </w:r>
                      <w:r w:rsidRPr="00DA564D">
                        <w:rPr>
                          <w:rFonts w:asciiTheme="majorHAnsi" w:hAnsiTheme="majorHAnsi" w:cstheme="majorHAnsi"/>
                          <w:sz w:val="48"/>
                          <w:szCs w:val="48"/>
                          <w:vertAlign w:val="subscript"/>
                          <w:lang w:val="de-DE"/>
                        </w:rPr>
                        <w:t>2</w:t>
                      </w:r>
                      <w:r w:rsidRPr="005B3390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ab/>
                        <w:t>Ar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ab/>
                      </w:r>
                      <w:r w:rsidRPr="00DA564D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de-DE"/>
                        </w:rPr>
                        <w:t>CO</w:t>
                      </w:r>
                      <w:r w:rsidRPr="005879FE">
                        <w:rPr>
                          <w:rFonts w:asciiTheme="majorHAnsi" w:hAnsiTheme="majorHAnsi" w:cstheme="majorHAnsi"/>
                          <w:sz w:val="24"/>
                          <w:szCs w:val="24"/>
                          <w:vertAlign w:val="subscript"/>
                          <w:lang w:val="de-DE"/>
                        </w:rPr>
                        <w:t>2</w:t>
                      </w:r>
                      <w:r w:rsidRPr="005B3390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de-DE"/>
                        </w:rPr>
                        <w:tab/>
                      </w:r>
                      <w:r w:rsidRPr="00937CAF">
                        <w:rPr>
                          <w:rFonts w:asciiTheme="majorHAnsi" w:hAnsiTheme="majorHAnsi" w:cstheme="majorHAnsi"/>
                          <w:lang w:val="de-DE"/>
                        </w:rPr>
                        <w:t>H</w:t>
                      </w:r>
                      <w:r w:rsidRPr="00937CAF">
                        <w:rPr>
                          <w:rFonts w:asciiTheme="majorHAnsi" w:hAnsiTheme="majorHAnsi" w:cstheme="majorHAnsi"/>
                          <w:vertAlign w:val="subscript"/>
                          <w:lang w:val="de-DE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38F3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>Es liegt was in der Luft!</w:t>
      </w:r>
      <w: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 xml:space="preserve"> </w:t>
      </w:r>
    </w:p>
    <w:p w:rsidR="00803A4F" w:rsidRPr="00937CA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937CAF">
        <w:rPr>
          <w:rFonts w:asciiTheme="majorHAnsi" w:hAnsiTheme="majorHAnsi" w:cstheme="majorHAnsi"/>
          <w:sz w:val="28"/>
          <w:szCs w:val="28"/>
          <w:lang w:val="de-DE"/>
        </w:rPr>
        <w:t xml:space="preserve">Luft ist ein Gemisch von verschiedenen Molekülen: </w:t>
      </w:r>
    </w:p>
    <w:p w:rsidR="00803A4F" w:rsidRPr="00937CAF" w:rsidRDefault="00803A4F" w:rsidP="00803A4F">
      <w:pP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  <w:r w:rsidRPr="00937CAF">
        <w:rPr>
          <w:rFonts w:asciiTheme="majorHAnsi" w:hAnsiTheme="majorHAnsi" w:cstheme="majorHAnsi"/>
          <w:noProof/>
          <w:color w:val="0070C0"/>
          <w:sz w:val="28"/>
          <w:szCs w:val="28"/>
          <w:lang w:val="de-DE" w:eastAsia="de-DE"/>
        </w:rPr>
        <w:drawing>
          <wp:anchor distT="0" distB="0" distL="114300" distR="114300" simplePos="0" relativeHeight="252113920" behindDoc="1" locked="0" layoutInCell="1" allowOverlap="1" wp14:anchorId="0F98E9EF" wp14:editId="78532B3F">
            <wp:simplePos x="0" y="0"/>
            <wp:positionH relativeFrom="column">
              <wp:posOffset>3124200</wp:posOffset>
            </wp:positionH>
            <wp:positionV relativeFrom="paragraph">
              <wp:posOffset>218440</wp:posOffset>
            </wp:positionV>
            <wp:extent cx="16954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57" y="21386"/>
                <wp:lineTo x="21357" y="0"/>
                <wp:lineTo x="0" y="0"/>
              </wp:wrapPolygon>
            </wp:wrapTight>
            <wp:docPr id="216" name="Grafik 216" descr="Bildergeb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dergebni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63000"/>
                              </a14:imgEffect>
                              <a14:imgEffect>
                                <a14:brightnessContrast bright="-1000" contrast="-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3256" r="48071" b="2789"/>
                    <a:stretch/>
                  </pic:blipFill>
                  <pic:spPr bwMode="auto">
                    <a:xfrm>
                      <a:off x="0" y="0"/>
                      <a:ext cx="1695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CAF">
        <w:rPr>
          <w:rFonts w:asciiTheme="majorHAnsi" w:hAnsiTheme="majorHAnsi" w:cstheme="majorHAnsi"/>
          <w:color w:val="0070C0"/>
          <w:sz w:val="28"/>
          <w:szCs w:val="28"/>
          <w:lang w:val="de-DE"/>
        </w:rPr>
        <w:t>Schreibe die Moleküle in die Grafik</w:t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 xml:space="preserve">. </w:t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ab/>
      </w:r>
      <w:r w:rsidRPr="00937CAF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 xml:space="preserve"> </w:t>
      </w:r>
    </w:p>
    <w:p w:rsidR="00803A4F" w:rsidRDefault="00803A4F" w:rsidP="00803A4F">
      <w:pP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32"/>
          <w:szCs w:val="32"/>
          <w:lang w:val="de-DE"/>
        </w:rPr>
      </w:pPr>
      <w:r w:rsidRPr="00937CAF">
        <w:rPr>
          <w:noProof/>
          <w:color w:val="0070C0"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29AEFD49" wp14:editId="3937947D">
                <wp:simplePos x="0" y="0"/>
                <wp:positionH relativeFrom="column">
                  <wp:posOffset>-152400</wp:posOffset>
                </wp:positionH>
                <wp:positionV relativeFrom="paragraph">
                  <wp:posOffset>221615</wp:posOffset>
                </wp:positionV>
                <wp:extent cx="2524125" cy="1404620"/>
                <wp:effectExtent l="0" t="0" r="9525" b="0"/>
                <wp:wrapSquare wrapText="bothSides"/>
                <wp:docPr id="2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A4F" w:rsidRPr="00937CAF" w:rsidRDefault="00803A4F" w:rsidP="00803A4F">
                            <w:pPr>
                              <w:pStyle w:val="Listenabsatz"/>
                              <w:spacing w:after="0"/>
                              <w:rPr>
                                <w:rFonts w:asciiTheme="majorHAnsi" w:hAnsiTheme="majorHAnsi" w:cstheme="majorHAnsi"/>
                                <w:color w:val="CC9613" w:themeColor="accent5" w:themeShade="BF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37CAF">
                              <w:rPr>
                                <w:rFonts w:asciiTheme="majorHAnsi" w:hAnsiTheme="majorHAnsi" w:cstheme="majorHAnsi"/>
                                <w:color w:val="CC9613" w:themeColor="accent5" w:themeShade="BF"/>
                                <w:sz w:val="28"/>
                                <w:szCs w:val="28"/>
                                <w:lang w:val="de-DE"/>
                              </w:rPr>
                              <w:t>Kohlendioxid: 0,04%</w:t>
                            </w:r>
                          </w:p>
                          <w:p w:rsidR="00803A4F" w:rsidRPr="00937CAF" w:rsidRDefault="00803A4F" w:rsidP="00803A4F">
                            <w:pPr>
                              <w:pStyle w:val="Listenabsatz"/>
                              <w:spacing w:after="0"/>
                              <w:rPr>
                                <w:rFonts w:asciiTheme="majorHAnsi" w:hAnsiTheme="majorHAnsi" w:cstheme="majorHAnsi"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37CAF">
                              <w:rPr>
                                <w:rFonts w:asciiTheme="majorHAnsi" w:hAnsiTheme="majorHAnsi" w:cstheme="majorHAnsi"/>
                                <w:color w:val="95441D" w:themeColor="text2" w:themeTint="BF"/>
                                <w:sz w:val="28"/>
                                <w:szCs w:val="28"/>
                                <w:lang w:val="de-DE"/>
                              </w:rPr>
                              <w:t>Wasserstoff: 0,00005%</w:t>
                            </w:r>
                          </w:p>
                          <w:p w:rsidR="00803A4F" w:rsidRPr="00937CAF" w:rsidRDefault="00803A4F" w:rsidP="00803A4F">
                            <w:pPr>
                              <w:pStyle w:val="Listenabsatz"/>
                              <w:spacing w:after="0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37CAF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28"/>
                                <w:szCs w:val="28"/>
                                <w:lang w:val="de-DE"/>
                              </w:rPr>
                              <w:t>Sauerstoff: 20,95%</w:t>
                            </w:r>
                          </w:p>
                          <w:p w:rsidR="00803A4F" w:rsidRPr="00937CAF" w:rsidRDefault="00803A4F" w:rsidP="00803A4F">
                            <w:pPr>
                              <w:pStyle w:val="Listenabsatz"/>
                              <w:spacing w:after="0"/>
                              <w:rPr>
                                <w:rFonts w:asciiTheme="majorHAnsi" w:hAnsiTheme="majorHAnsi" w:cstheme="majorHAnsi"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37CAF">
                              <w:rPr>
                                <w:rFonts w:asciiTheme="majorHAnsi" w:hAnsiTheme="majorHAnsi" w:cstheme="majorHAnsi"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  <w:t>Stickstoff 78,08%</w:t>
                            </w:r>
                          </w:p>
                          <w:p w:rsidR="00803A4F" w:rsidRPr="00937CAF" w:rsidRDefault="00803A4F" w:rsidP="00803A4F">
                            <w:pPr>
                              <w:pStyle w:val="Listenabsatz"/>
                              <w:spacing w:after="0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37CAF">
                              <w:rPr>
                                <w:rFonts w:asciiTheme="majorHAnsi" w:hAnsiTheme="majorHAnsi" w:cstheme="majorHAnsi"/>
                                <w:color w:val="43823E"/>
                                <w:sz w:val="28"/>
                                <w:szCs w:val="28"/>
                                <w:lang w:val="de-DE"/>
                              </w:rPr>
                              <w:t>Edelgase: 0,903%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EFD49" id="_x0000_s1064" type="#_x0000_t202" style="position:absolute;margin-left:-12pt;margin-top:17.45pt;width:198.75pt;height:110.6pt;z-index:25211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" stroked="f">
                <v:textbox style="mso-fit-shape-to-text:t" inset="0">
                  <w:txbxContent>
                    <w:p w:rsidR="00803A4F" w:rsidRPr="00937CAF" w:rsidRDefault="00803A4F" w:rsidP="00803A4F">
                      <w:pPr>
                        <w:pStyle w:val="Listenabsatz"/>
                        <w:spacing w:after="0"/>
                        <w:rPr>
                          <w:rFonts w:asciiTheme="majorHAnsi" w:hAnsiTheme="majorHAnsi" w:cstheme="majorHAnsi"/>
                          <w:color w:val="CC9613" w:themeColor="accent5" w:themeShade="BF"/>
                          <w:sz w:val="28"/>
                          <w:szCs w:val="28"/>
                          <w:lang w:val="de-DE"/>
                        </w:rPr>
                      </w:pPr>
                      <w:r w:rsidRPr="00937CAF">
                        <w:rPr>
                          <w:rFonts w:asciiTheme="majorHAnsi" w:hAnsiTheme="majorHAnsi" w:cstheme="majorHAnsi"/>
                          <w:color w:val="CC9613" w:themeColor="accent5" w:themeShade="BF"/>
                          <w:sz w:val="28"/>
                          <w:szCs w:val="28"/>
                          <w:lang w:val="de-DE"/>
                        </w:rPr>
                        <w:t>Kohlendioxid: 0,04%</w:t>
                      </w:r>
                    </w:p>
                    <w:p w:rsidR="00803A4F" w:rsidRPr="00937CAF" w:rsidRDefault="00803A4F" w:rsidP="00803A4F">
                      <w:pPr>
                        <w:pStyle w:val="Listenabsatz"/>
                        <w:spacing w:after="0"/>
                        <w:rPr>
                          <w:rFonts w:asciiTheme="majorHAnsi" w:hAnsiTheme="majorHAnsi" w:cstheme="majorHAnsi"/>
                          <w:color w:val="0070C0"/>
                          <w:sz w:val="28"/>
                          <w:szCs w:val="28"/>
                          <w:lang w:val="de-DE"/>
                        </w:rPr>
                      </w:pPr>
                      <w:r w:rsidRPr="00937CAF">
                        <w:rPr>
                          <w:rFonts w:asciiTheme="majorHAnsi" w:hAnsiTheme="majorHAnsi" w:cstheme="majorHAnsi"/>
                          <w:color w:val="95441D" w:themeColor="text2" w:themeTint="BF"/>
                          <w:sz w:val="28"/>
                          <w:szCs w:val="28"/>
                          <w:lang w:val="de-DE"/>
                        </w:rPr>
                        <w:t>Wasserstoff: 0,00005%</w:t>
                      </w:r>
                    </w:p>
                    <w:p w:rsidR="00803A4F" w:rsidRPr="00937CAF" w:rsidRDefault="00803A4F" w:rsidP="00803A4F">
                      <w:pPr>
                        <w:pStyle w:val="Listenabsatz"/>
                        <w:spacing w:after="0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:lang w:val="de-DE"/>
                        </w:rPr>
                      </w:pPr>
                      <w:r w:rsidRPr="00937CAF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28"/>
                          <w:szCs w:val="28"/>
                          <w:lang w:val="de-DE"/>
                        </w:rPr>
                        <w:t>Sauerstoff: 20,95%</w:t>
                      </w:r>
                    </w:p>
                    <w:p w:rsidR="00803A4F" w:rsidRPr="00937CAF" w:rsidRDefault="00803A4F" w:rsidP="00803A4F">
                      <w:pPr>
                        <w:pStyle w:val="Listenabsatz"/>
                        <w:spacing w:after="0"/>
                        <w:rPr>
                          <w:rFonts w:asciiTheme="majorHAnsi" w:hAnsiTheme="majorHAnsi" w:cstheme="majorHAnsi"/>
                          <w:color w:val="0070C0"/>
                          <w:sz w:val="28"/>
                          <w:szCs w:val="28"/>
                          <w:lang w:val="de-DE"/>
                        </w:rPr>
                      </w:pPr>
                      <w:r w:rsidRPr="00937CAF">
                        <w:rPr>
                          <w:rFonts w:asciiTheme="majorHAnsi" w:hAnsiTheme="majorHAnsi" w:cstheme="majorHAnsi"/>
                          <w:color w:val="0070C0"/>
                          <w:sz w:val="28"/>
                          <w:szCs w:val="28"/>
                          <w:lang w:val="de-DE"/>
                        </w:rPr>
                        <w:t>Stickstoff 78,08%</w:t>
                      </w:r>
                    </w:p>
                    <w:p w:rsidR="00803A4F" w:rsidRPr="00937CAF" w:rsidRDefault="00803A4F" w:rsidP="00803A4F">
                      <w:pPr>
                        <w:pStyle w:val="Listenabsatz"/>
                        <w:spacing w:after="0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937CAF">
                        <w:rPr>
                          <w:rFonts w:asciiTheme="majorHAnsi" w:hAnsiTheme="majorHAnsi" w:cstheme="majorHAnsi"/>
                          <w:color w:val="43823E"/>
                          <w:sz w:val="28"/>
                          <w:szCs w:val="28"/>
                          <w:lang w:val="de-DE"/>
                        </w:rPr>
                        <w:t>Edelgase: 0,903%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A4F" w:rsidRDefault="00803A4F" w:rsidP="00803A4F">
      <w:pP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32"/>
          <w:szCs w:val="32"/>
          <w:lang w:val="de-DE"/>
        </w:rPr>
      </w:pPr>
    </w:p>
    <w:p w:rsidR="00803A4F" w:rsidRDefault="00803A4F" w:rsidP="00803A4F">
      <w:pP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32"/>
          <w:szCs w:val="3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24485761" wp14:editId="064CE129">
                <wp:simplePos x="0" y="0"/>
                <wp:positionH relativeFrom="column">
                  <wp:posOffset>4929505</wp:posOffset>
                </wp:positionH>
                <wp:positionV relativeFrom="paragraph">
                  <wp:posOffset>79375</wp:posOffset>
                </wp:positionV>
                <wp:extent cx="1819275" cy="635"/>
                <wp:effectExtent l="0" t="0" r="9525" b="5080"/>
                <wp:wrapTight wrapText="bothSides">
                  <wp:wrapPolygon edited="0">
                    <wp:start x="0" y="0"/>
                    <wp:lineTo x="0" y="21007"/>
                    <wp:lineTo x="21487" y="21007"/>
                    <wp:lineTo x="21487" y="0"/>
                    <wp:lineTo x="0" y="0"/>
                  </wp:wrapPolygon>
                </wp:wrapTight>
                <wp:docPr id="220" name="Textfeld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3A4F" w:rsidRPr="00436EFD" w:rsidRDefault="00803A4F" w:rsidP="00803A4F">
                            <w:pPr>
                              <w:pStyle w:val="Beschriftung"/>
                              <w:rPr>
                                <w:noProof/>
                                <w:color w:val="404040" w:themeColor="text1" w:themeTint="BF"/>
                                <w:sz w:val="20"/>
                                <w:lang w:val="de-DE"/>
                              </w:rPr>
                            </w:pPr>
                            <w:r w:rsidRPr="00436EFD">
                              <w:rPr>
                                <w:sz w:val="20"/>
                                <w:lang w:val="de-DE"/>
                              </w:rPr>
                              <w:t>www4.lubw.baden-wuerttemberg.de/servlet/is/18340/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5761" id="Textfeld 220" o:spid="_x0000_s1065" type="#_x0000_t202" style="position:absolute;margin-left:388.15pt;margin-top:6.25pt;width:143.25pt;height:.05pt;z-index:-2512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" stroked="f">
                <v:textbox style="mso-fit-shape-to-text:t" inset="0,0,0,0">
                  <w:txbxContent>
                    <w:p w:rsidR="00803A4F" w:rsidRPr="00436EFD" w:rsidRDefault="00803A4F" w:rsidP="00803A4F">
                      <w:pPr>
                        <w:pStyle w:val="Beschriftung"/>
                        <w:rPr>
                          <w:noProof/>
                          <w:color w:val="404040" w:themeColor="text1" w:themeTint="BF"/>
                          <w:sz w:val="20"/>
                          <w:lang w:val="de-DE"/>
                        </w:rPr>
                      </w:pPr>
                      <w:r w:rsidRPr="00436EFD">
                        <w:rPr>
                          <w:sz w:val="20"/>
                          <w:lang w:val="de-DE"/>
                        </w:rPr>
                        <w:t>www4.lubw.baden-wuerttemberg.de/servlet/is/18340/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03A4F" w:rsidRDefault="00803A4F" w:rsidP="00803A4F">
      <w:pP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32"/>
          <w:szCs w:val="32"/>
          <w:lang w:val="de-DE"/>
        </w:rPr>
      </w:pPr>
    </w:p>
    <w:p w:rsidR="00803A4F" w:rsidRPr="00937CA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937CAF">
        <w:rPr>
          <w:rFonts w:asciiTheme="majorHAnsi" w:hAnsiTheme="majorHAnsi" w:cstheme="majorHAnsi"/>
          <w:sz w:val="28"/>
          <w:szCs w:val="28"/>
          <w:lang w:val="de-DE"/>
        </w:rPr>
        <w:t>CO</w:t>
      </w:r>
      <w:r w:rsidRPr="00937CAF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937CAF">
        <w:rPr>
          <w:rFonts w:asciiTheme="majorHAnsi" w:hAnsiTheme="majorHAnsi" w:cstheme="majorHAnsi"/>
          <w:sz w:val="28"/>
          <w:szCs w:val="28"/>
          <w:lang w:val="de-DE"/>
        </w:rPr>
        <w:t xml:space="preserve"> hat nur einen kleinen Anteil an der Luft. Deshalb hat aber ein minimaler Unterschied große Auswirkungen.</w:t>
      </w:r>
    </w:p>
    <w:p w:rsidR="00803A4F" w:rsidRPr="0073255C" w:rsidRDefault="00803A4F" w:rsidP="00803A4F">
      <w:pPr>
        <w:pStyle w:val="Listenabsatz"/>
        <w:numPr>
          <w:ilvl w:val="0"/>
          <w:numId w:val="26"/>
        </w:numPr>
        <w:ind w:left="567" w:hanging="567"/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  <w:r w:rsidRPr="003D4317">
        <w:rPr>
          <w:rFonts w:asciiTheme="majorHAnsi" w:eastAsiaTheme="majorEastAsia" w:hAnsiTheme="majorHAnsi" w:cstheme="majorBidi"/>
          <w:b/>
          <w:bCs/>
          <w:caps/>
          <w:noProof/>
          <w:color w:val="E76A1D" w:themeColor="accent1"/>
          <w:sz w:val="28"/>
          <w:szCs w:val="28"/>
          <w:lang w:val="de-DE"/>
        </w:rPr>
        <w:drawing>
          <wp:anchor distT="0" distB="0" distL="114300" distR="114300" simplePos="0" relativeHeight="252108800" behindDoc="1" locked="0" layoutInCell="1" allowOverlap="1" wp14:anchorId="4E6688DB" wp14:editId="4E9D24C8">
            <wp:simplePos x="0" y="0"/>
            <wp:positionH relativeFrom="column">
              <wp:posOffset>-10160</wp:posOffset>
            </wp:positionH>
            <wp:positionV relativeFrom="paragraph">
              <wp:posOffset>327025</wp:posOffset>
            </wp:positionV>
            <wp:extent cx="2771775" cy="1866265"/>
            <wp:effectExtent l="0" t="0" r="9525" b="635"/>
            <wp:wrapTight wrapText="bothSides">
              <wp:wrapPolygon edited="0">
                <wp:start x="0" y="0"/>
                <wp:lineTo x="0" y="21387"/>
                <wp:lineTo x="21526" y="21387"/>
                <wp:lineTo x="21526" y="0"/>
                <wp:lineTo x="0" y="0"/>
              </wp:wrapPolygon>
            </wp:wrapTight>
            <wp:docPr id="30" name="Grafik 30" descr="Nyos-See nach dem Ausbruch von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yos-See nach dem Ausbruch von 19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55C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>CO</w:t>
      </w:r>
      <w:r w:rsidRPr="003D4317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vertAlign w:val="subscript"/>
          <w:lang w:val="de-DE"/>
        </w:rPr>
        <w:t>2</w:t>
      </w:r>
      <w:r w:rsidRPr="0073255C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 xml:space="preserve"> –kann ich nicht riechen!</w:t>
      </w:r>
    </w:p>
    <w:p w:rsidR="00803A4F" w:rsidRPr="0073255C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73255C">
        <w:rPr>
          <w:rFonts w:asciiTheme="majorHAnsi" w:hAnsiTheme="majorHAnsi" w:cstheme="majorHAnsi"/>
          <w:b/>
          <w:sz w:val="28"/>
          <w:szCs w:val="28"/>
          <w:lang w:val="de-DE"/>
        </w:rPr>
        <w:t xml:space="preserve">Die Katastrophe vom </w:t>
      </w:r>
      <w:proofErr w:type="spellStart"/>
      <w:r w:rsidRPr="0073255C">
        <w:rPr>
          <w:rFonts w:asciiTheme="majorHAnsi" w:hAnsiTheme="majorHAnsi" w:cstheme="majorHAnsi"/>
          <w:b/>
          <w:sz w:val="28"/>
          <w:szCs w:val="28"/>
          <w:lang w:val="de-DE"/>
        </w:rPr>
        <w:t>Nyos</w:t>
      </w:r>
      <w:proofErr w:type="spellEnd"/>
      <w:r w:rsidRPr="0073255C">
        <w:rPr>
          <w:rFonts w:asciiTheme="majorHAnsi" w:hAnsiTheme="majorHAnsi" w:cstheme="majorHAnsi"/>
          <w:b/>
          <w:sz w:val="28"/>
          <w:szCs w:val="28"/>
          <w:lang w:val="de-DE"/>
        </w:rPr>
        <w:t xml:space="preserve"> See in Kamerun</w:t>
      </w:r>
      <w:r w:rsidRPr="0073255C">
        <w:rPr>
          <w:rFonts w:asciiTheme="majorHAnsi" w:hAnsiTheme="majorHAnsi" w:cstheme="majorHAnsi"/>
          <w:sz w:val="28"/>
          <w:szCs w:val="28"/>
          <w:lang w:val="de-DE"/>
        </w:rPr>
        <w:t>:</w:t>
      </w:r>
    </w:p>
    <w:p w:rsidR="00803A4F" w:rsidRPr="0073255C" w:rsidRDefault="00803A4F" w:rsidP="00803A4F">
      <w:pPr>
        <w:spacing w:after="120"/>
        <w:rPr>
          <w:rFonts w:asciiTheme="majorHAnsi" w:hAnsiTheme="majorHAnsi" w:cstheme="majorHAnsi"/>
          <w:sz w:val="28"/>
          <w:szCs w:val="28"/>
          <w:lang w:val="de-DE"/>
        </w:rPr>
      </w:pPr>
      <w:r w:rsidRPr="0073255C">
        <w:rPr>
          <w:rFonts w:asciiTheme="majorHAnsi" w:hAnsiTheme="majorHAnsi" w:cstheme="majorHAnsi"/>
          <w:sz w:val="28"/>
          <w:szCs w:val="28"/>
          <w:lang w:val="de-DE"/>
        </w:rPr>
        <w:t xml:space="preserve">Am 21. August 1986 ereignete sich am </w:t>
      </w:r>
      <w:proofErr w:type="spellStart"/>
      <w:r w:rsidRPr="0073255C">
        <w:rPr>
          <w:rFonts w:asciiTheme="majorHAnsi" w:hAnsiTheme="majorHAnsi" w:cstheme="majorHAnsi"/>
          <w:sz w:val="28"/>
          <w:szCs w:val="28"/>
          <w:lang w:val="de-DE"/>
        </w:rPr>
        <w:t>Nyos</w:t>
      </w:r>
      <w:proofErr w:type="spellEnd"/>
      <w:r w:rsidRPr="0073255C">
        <w:rPr>
          <w:rFonts w:asciiTheme="majorHAnsi" w:hAnsiTheme="majorHAnsi" w:cstheme="majorHAnsi"/>
          <w:sz w:val="28"/>
          <w:szCs w:val="28"/>
          <w:lang w:val="de-DE"/>
        </w:rPr>
        <w:t xml:space="preserve"> Kraterse</w:t>
      </w:r>
      <w:r>
        <w:rPr>
          <w:rFonts w:asciiTheme="majorHAnsi" w:hAnsiTheme="majorHAnsi" w:cstheme="majorHAnsi"/>
          <w:sz w:val="28"/>
          <w:szCs w:val="28"/>
          <w:lang w:val="de-DE"/>
        </w:rPr>
        <w:t>e in Kamerun eine Katastrophe: D</w:t>
      </w:r>
      <w:r w:rsidRPr="0073255C">
        <w:rPr>
          <w:rFonts w:asciiTheme="majorHAnsi" w:hAnsiTheme="majorHAnsi" w:cstheme="majorHAnsi"/>
          <w:sz w:val="28"/>
          <w:szCs w:val="28"/>
          <w:lang w:val="de-DE"/>
        </w:rPr>
        <w:t xml:space="preserve">as im Wasser gelöste Kohlendioxid wurde plötzlich freigesetzt. Rund </w:t>
      </w:r>
      <w:r w:rsidRPr="0073255C">
        <w:rPr>
          <w:rFonts w:asciiTheme="majorHAnsi" w:hAnsiTheme="majorHAnsi" w:cstheme="majorHAnsi"/>
          <w:b/>
          <w:sz w:val="28"/>
          <w:szCs w:val="28"/>
          <w:lang w:val="de-DE"/>
        </w:rPr>
        <w:t>1,6 Millionen Tonnen Kohlendioxid flossen durch 2 Täler und verdrängten die Atemluft</w:t>
      </w:r>
      <w:r w:rsidRPr="0073255C">
        <w:rPr>
          <w:rFonts w:asciiTheme="majorHAnsi" w:hAnsiTheme="majorHAnsi" w:cstheme="majorHAnsi"/>
          <w:sz w:val="28"/>
          <w:szCs w:val="28"/>
          <w:lang w:val="de-DE"/>
        </w:rPr>
        <w:t xml:space="preserve">. In der Folge erstickten ca. 1700 Menschen, die in Dörfern lebten, die in bis zu 27 km Entfernung zum Lake </w:t>
      </w:r>
      <w:proofErr w:type="spellStart"/>
      <w:r w:rsidRPr="0073255C">
        <w:rPr>
          <w:rFonts w:asciiTheme="majorHAnsi" w:hAnsiTheme="majorHAnsi" w:cstheme="majorHAnsi"/>
          <w:sz w:val="28"/>
          <w:szCs w:val="28"/>
          <w:lang w:val="de-DE"/>
        </w:rPr>
        <w:t>Nyos</w:t>
      </w:r>
      <w:proofErr w:type="spellEnd"/>
      <w:r w:rsidRPr="0073255C">
        <w:rPr>
          <w:rFonts w:asciiTheme="majorHAnsi" w:hAnsiTheme="majorHAnsi" w:cstheme="majorHAnsi"/>
          <w:sz w:val="28"/>
          <w:szCs w:val="28"/>
          <w:lang w:val="de-DE"/>
        </w:rPr>
        <w:t xml:space="preserve"> lagen. Außer den Menschen gab es unzählige tierische Opfer. Warum das Kohlendioxid freigesetzt wurde ist nicht genau erklärt. Wissenschaftler vermuten ein leichtes E</w:t>
      </w:r>
      <w:r>
        <w:rPr>
          <w:rFonts w:asciiTheme="majorHAnsi" w:hAnsiTheme="majorHAnsi" w:cstheme="majorHAnsi"/>
          <w:sz w:val="28"/>
          <w:szCs w:val="28"/>
          <w:lang w:val="de-DE"/>
        </w:rPr>
        <w:t>rdbeben</w:t>
      </w:r>
      <w:r w:rsidRPr="0073255C">
        <w:rPr>
          <w:rFonts w:asciiTheme="majorHAnsi" w:hAnsiTheme="majorHAnsi" w:cstheme="majorHAnsi"/>
          <w:sz w:val="28"/>
          <w:szCs w:val="28"/>
          <w:lang w:val="de-DE"/>
        </w:rPr>
        <w:t xml:space="preserve"> oder einen Erdrutsch als Auslöser. </w:t>
      </w:r>
    </w:p>
    <w:p w:rsidR="00803A4F" w:rsidRDefault="00F107C9" w:rsidP="00803A4F">
      <w:pPr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  <w:hyperlink r:id="rId29" w:history="1">
        <w:r w:rsidR="00803A4F" w:rsidRPr="00D47F5D">
          <w:rPr>
            <w:rStyle w:val="Hyperlink"/>
            <w:rFonts w:asciiTheme="majorHAnsi" w:hAnsiTheme="majorHAnsi" w:cstheme="majorHAnsi"/>
            <w:lang w:val="de-DE"/>
          </w:rPr>
          <w:t>http://www.vulkane.net/vulkane/a-z/nyos/nyos.html</w:t>
        </w:r>
      </w:hyperlink>
      <w:r w:rsidR="00803A4F" w:rsidRPr="00F76F66">
        <w:rPr>
          <w:rFonts w:asciiTheme="majorHAnsi" w:hAnsiTheme="majorHAnsi" w:cstheme="majorHAnsi"/>
          <w:color w:val="0070C0"/>
          <w:sz w:val="24"/>
          <w:szCs w:val="24"/>
          <w:lang w:val="de-DE"/>
        </w:rPr>
        <w:t xml:space="preserve"> </w:t>
      </w:r>
      <w:r w:rsidR="00803A4F">
        <w:rPr>
          <w:rFonts w:asciiTheme="majorHAnsi" w:hAnsiTheme="majorHAnsi" w:cstheme="majorHAnsi"/>
          <w:color w:val="0070C0"/>
          <w:sz w:val="24"/>
          <w:szCs w:val="24"/>
          <w:lang w:val="de-DE"/>
        </w:rPr>
        <w:tab/>
      </w:r>
      <w:r w:rsidR="00803A4F">
        <w:rPr>
          <w:rFonts w:asciiTheme="majorHAnsi" w:hAnsiTheme="majorHAnsi" w:cstheme="majorHAnsi"/>
          <w:color w:val="0070C0"/>
          <w:sz w:val="24"/>
          <w:szCs w:val="24"/>
          <w:lang w:val="de-DE"/>
        </w:rPr>
        <w:tab/>
      </w:r>
      <w:r w:rsidR="00803A4F">
        <w:rPr>
          <w:rFonts w:asciiTheme="majorHAnsi" w:hAnsiTheme="majorHAnsi" w:cstheme="majorHAnsi"/>
          <w:color w:val="0070C0"/>
          <w:sz w:val="24"/>
          <w:szCs w:val="24"/>
          <w:lang w:val="de-DE"/>
        </w:rPr>
        <w:tab/>
      </w:r>
    </w:p>
    <w:p w:rsidR="00803A4F" w:rsidRPr="00514F95" w:rsidRDefault="00803A4F" w:rsidP="00803A4F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73255C">
        <w:rPr>
          <w:rFonts w:asciiTheme="majorHAnsi" w:hAnsiTheme="majorHAnsi" w:cstheme="majorHAnsi"/>
          <w:color w:val="0070C0"/>
          <w:sz w:val="28"/>
          <w:szCs w:val="28"/>
          <w:lang w:val="de-DE"/>
        </w:rPr>
        <w:t>Kennt ihr noch weitere Beispiele?</w:t>
      </w:r>
    </w:p>
    <w:p w:rsidR="00803A4F" w:rsidRPr="00803A4F" w:rsidRDefault="00803A4F" w:rsidP="00803A4F">
      <w:pPr>
        <w:pStyle w:val="Listenabsatz"/>
        <w:numPr>
          <w:ilvl w:val="0"/>
          <w:numId w:val="20"/>
        </w:numPr>
        <w:tabs>
          <w:tab w:val="left" w:pos="3544"/>
          <w:tab w:val="left" w:pos="3686"/>
          <w:tab w:val="left" w:pos="4522"/>
          <w:tab w:val="left" w:pos="4820"/>
          <w:tab w:val="left" w:pos="8647"/>
        </w:tabs>
        <w:ind w:left="567" w:hanging="567"/>
        <w:rPr>
          <w:rFonts w:asciiTheme="majorHAnsi" w:hAnsiTheme="majorHAnsi" w:cstheme="majorHAnsi"/>
          <w:sz w:val="24"/>
          <w:szCs w:val="24"/>
          <w:lang w:val="de-DE"/>
        </w:rPr>
      </w:pPr>
      <w:r w:rsidRPr="007A6300">
        <w:rPr>
          <w:rFonts w:asciiTheme="majorHAnsi" w:hAnsiTheme="majorHAnsi" w:cstheme="majorHAnsi"/>
          <w:noProof/>
          <w:sz w:val="28"/>
          <w:szCs w:val="28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12FB5255" wp14:editId="4E92540E">
                <wp:simplePos x="0" y="0"/>
                <wp:positionH relativeFrom="column">
                  <wp:posOffset>76200</wp:posOffset>
                </wp:positionH>
                <wp:positionV relativeFrom="paragraph">
                  <wp:posOffset>316230</wp:posOffset>
                </wp:positionV>
                <wp:extent cx="6800850" cy="2047266"/>
                <wp:effectExtent l="0" t="0" r="19050" b="10160"/>
                <wp:wrapNone/>
                <wp:docPr id="287" name="Gruppieren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2047266"/>
                          <a:chOff x="95250" y="0"/>
                          <a:chExt cx="6800850" cy="2047875"/>
                        </a:xfrm>
                      </wpg:grpSpPr>
                      <pic:pic xmlns:pic="http://schemas.openxmlformats.org/drawingml/2006/picture">
                        <pic:nvPicPr>
                          <pic:cNvPr id="17" name="Grafik 17" descr="C:\Users\co131\AppData\Local\Microsoft\Windows\Temporary Internet FilesContent.Word\IMG_20171108_11082277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00275" y="0"/>
                            <a:ext cx="18002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4" name="Gerade Verbindung mit Pfeil 234"/>
                        <wps:cNvCnPr/>
                        <wps:spPr>
                          <a:xfrm flipH="1">
                            <a:off x="3276600" y="733425"/>
                            <a:ext cx="1123950" cy="64770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3875" y="219011"/>
                            <a:ext cx="2562225" cy="667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4F" w:rsidRPr="009B34F9" w:rsidRDefault="00803A4F" w:rsidP="00803A4F">
                              <w:pPr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9B34F9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it-IT"/>
                                </w:rPr>
                                <w:t xml:space="preserve">Natron (bicarbonato di sodio), </w:t>
                              </w:r>
                              <w:proofErr w:type="spellStart"/>
                              <w:r w:rsidRPr="009B34F9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it-IT"/>
                                </w:rPr>
                                <w:t>ca</w:t>
                              </w:r>
                              <w:proofErr w:type="spellEnd"/>
                              <w:r w:rsidRPr="009B34F9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it-IT"/>
                                </w:rPr>
                                <w:t>. 7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Gerade Verbindung mit Pfeil 281"/>
                        <wps:cNvCnPr/>
                        <wps:spPr>
                          <a:xfrm flipH="1" flipV="1">
                            <a:off x="2952750" y="1533525"/>
                            <a:ext cx="1562100" cy="276225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375" y="1628775"/>
                            <a:ext cx="20193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4F" w:rsidRPr="007A6300" w:rsidRDefault="00803A4F" w:rsidP="00803A4F">
                              <w:pPr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7A6300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>Zitronensäure, ca. 6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61562"/>
                            <a:ext cx="17335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4F" w:rsidRPr="007A6300" w:rsidRDefault="00803A4F" w:rsidP="00803A4F">
                              <w:pPr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7A6300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>Ca. 15 ml Wasser im Handschuh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" name="Gerade Verbindung mit Pfeil 284"/>
                        <wps:cNvCnPr/>
                        <wps:spPr>
                          <a:xfrm>
                            <a:off x="1828800" y="819394"/>
                            <a:ext cx="647700" cy="561696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209664"/>
                            <a:ext cx="1743075" cy="838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4F" w:rsidRPr="007A6300" w:rsidRDefault="00803A4F" w:rsidP="00803A4F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7A6300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>Handschuh gut sitzend über das Gurkenglas stülpen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Gerade Verbindung mit Pfeil 286"/>
                        <wps:cNvCnPr>
                          <a:stCxn id="285" idx="3"/>
                        </wps:cNvCnPr>
                        <wps:spPr>
                          <a:xfrm flipV="1">
                            <a:off x="1838325" y="1371427"/>
                            <a:ext cx="1123950" cy="257097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B5255" id="Gruppieren 287" o:spid="_x0000_s1066" style="position:absolute;left:0;text-align:left;margin-left:6pt;margin-top:24.9pt;width:535.5pt;height:161.2pt;z-index:252116992;mso-width-relative:margin;mso-height-relative:margin" coordorigin="952" coordsize="68008,20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">
                <v:shape id="Grafik 17" o:spid="_x0000_s1067" type="#_x0000_t75" style="position:absolute;left:22002;width:18003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">
                  <v:imagedata r:id="rId31" o:title="IMG_20171108_110822773"/>
                </v:shape>
                <v:shape id="Gerade Verbindung mit Pfeil 234" o:spid="_x0000_s1068" type="#_x0000_t32" style="position:absolute;left:32766;top:7334;width:11239;height:64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" strokecolor="#e76a1d [3204]" strokeweight="1.5pt">
                  <v:stroke endarrow="block" joinstyle="miter"/>
                </v:shape>
                <v:shape id="_x0000_s1069" type="#_x0000_t202" style="position:absolute;left:43338;top:2190;width:2562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Ih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">
                  <v:textbox>
                    <w:txbxContent>
                      <w:p w:rsidR="00803A4F" w:rsidRPr="009B34F9" w:rsidRDefault="00803A4F" w:rsidP="00803A4F">
                        <w:pPr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it-IT"/>
                          </w:rPr>
                        </w:pPr>
                        <w:r w:rsidRPr="009B34F9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it-IT"/>
                          </w:rPr>
                          <w:t xml:space="preserve">Natron (bicarbonato di sodio), </w:t>
                        </w:r>
                        <w:proofErr w:type="spellStart"/>
                        <w:r w:rsidRPr="009B34F9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it-IT"/>
                          </w:rPr>
                          <w:t>ca</w:t>
                        </w:r>
                        <w:proofErr w:type="spellEnd"/>
                        <w:r w:rsidRPr="009B34F9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it-IT"/>
                          </w:rPr>
                          <w:t>. 7 g</w:t>
                        </w:r>
                      </w:p>
                    </w:txbxContent>
                  </v:textbox>
                </v:shape>
                <v:shape id="Gerade Verbindung mit Pfeil 281" o:spid="_x0000_s1070" type="#_x0000_t32" style="position:absolute;left:29527;top:15335;width:15621;height:2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" strokecolor="#e76a1d [3204]" strokeweight="1.5pt">
                  <v:stroke endarrow="block" joinstyle="miter"/>
                </v:shape>
                <v:shape id="_x0000_s1071" type="#_x0000_t202" style="position:absolute;left:45243;top:16287;width:20193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">
                  <v:textbox>
                    <w:txbxContent>
                      <w:p w:rsidR="00803A4F" w:rsidRPr="007A6300" w:rsidRDefault="00803A4F" w:rsidP="00803A4F">
                        <w:pPr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</w:pPr>
                        <w:r w:rsidRPr="007A6300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>Zitronensäure, ca. 6 g</w:t>
                        </w:r>
                      </w:p>
                    </w:txbxContent>
                  </v:textbox>
                </v:shape>
                <v:shape id="_x0000_s1072" type="#_x0000_t202" style="position:absolute;left:952;top:3615;width:17336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B3xQAAANw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">
                  <v:textbox>
                    <w:txbxContent>
                      <w:p w:rsidR="00803A4F" w:rsidRPr="007A6300" w:rsidRDefault="00803A4F" w:rsidP="00803A4F">
                        <w:pPr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</w:pPr>
                        <w:r w:rsidRPr="007A6300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>Ca. 15 ml Wasser im Handschuh</w:t>
                        </w:r>
                      </w:p>
                    </w:txbxContent>
                  </v:textbox>
                </v:shape>
                <v:shape id="Gerade Verbindung mit Pfeil 284" o:spid="_x0000_s1073" type="#_x0000_t32" style="position:absolute;left:18288;top:8193;width:6477;height:5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" strokecolor="#e76a1d [3204]" strokeweight="1.5pt">
                  <v:stroke endarrow="block" joinstyle="miter"/>
                </v:shape>
                <v:shape id="_x0000_s1074" type="#_x0000_t202" style="position:absolute;left:952;top:12096;width:1743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    <v:textbox>
                    <w:txbxContent>
                      <w:p w:rsidR="00803A4F" w:rsidRPr="007A6300" w:rsidRDefault="00803A4F" w:rsidP="00803A4F">
                        <w:pPr>
                          <w:spacing w:after="0"/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</w:pPr>
                        <w:r w:rsidRPr="007A6300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>Handschuh gut sitzend über das Gurkenglas stülpen</w:t>
                        </w:r>
                      </w:p>
                    </w:txbxContent>
                  </v:textbox>
                </v:shape>
                <v:shape id="Gerade Verbindung mit Pfeil 286" o:spid="_x0000_s1075" type="#_x0000_t32" style="position:absolute;left:18383;top:13714;width:11239;height:25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" strokecolor="#e76a1d [3204]" strokeweight="1.5pt">
                  <v:stroke endarrow="block" joinstyle="miter"/>
                </v:shape>
              </v:group>
            </w:pict>
          </mc:Fallback>
        </mc:AlternateContent>
      </w:r>
      <w:r w:rsidRPr="005938F3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>Der aufgeblasene Handschuh</w:t>
      </w:r>
      <w: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 xml:space="preserve">: </w:t>
      </w:r>
      <w:r w:rsidRPr="009009E7">
        <w:rPr>
          <w:rFonts w:asciiTheme="majorHAnsi" w:eastAsiaTheme="majorEastAsia" w:hAnsiTheme="majorHAnsi" w:cstheme="majorBidi"/>
          <w:bCs/>
          <w:caps/>
          <w:color w:val="auto"/>
          <w:sz w:val="28"/>
          <w:szCs w:val="28"/>
          <w:lang w:val="de-DE"/>
        </w:rPr>
        <w:t>CO</w:t>
      </w:r>
      <w:r w:rsidRPr="009009E7">
        <w:rPr>
          <w:rFonts w:asciiTheme="majorHAnsi" w:eastAsiaTheme="majorEastAsia" w:hAnsiTheme="majorHAnsi" w:cstheme="majorBidi"/>
          <w:bCs/>
          <w:caps/>
          <w:color w:val="auto"/>
          <w:sz w:val="28"/>
          <w:szCs w:val="28"/>
          <w:vertAlign w:val="subscript"/>
          <w:lang w:val="de-DE"/>
        </w:rPr>
        <w:t>2</w:t>
      </w:r>
      <w:r w:rsidRPr="009009E7">
        <w:rPr>
          <w:rFonts w:asciiTheme="majorHAnsi" w:eastAsiaTheme="majorEastAsia" w:hAnsiTheme="majorHAnsi" w:cstheme="majorBidi"/>
          <w:bCs/>
          <w:caps/>
          <w:color w:val="auto"/>
          <w:sz w:val="28"/>
          <w:szCs w:val="28"/>
          <w:lang w:val="de-DE"/>
        </w:rPr>
        <w:t xml:space="preserve"> durch chemische reaktion</w:t>
      </w:r>
      <w:r w:rsidRPr="009009E7">
        <w:rPr>
          <w:rFonts w:asciiTheme="majorHAnsi" w:eastAsiaTheme="majorEastAsia" w:hAnsiTheme="majorHAnsi" w:cstheme="majorBidi"/>
          <w:b/>
          <w:bCs/>
          <w:caps/>
          <w:color w:val="auto"/>
          <w:sz w:val="24"/>
          <w:szCs w:val="24"/>
          <w:lang w:val="de-DE"/>
        </w:rPr>
        <w:t xml:space="preserve"> </w:t>
      </w:r>
    </w:p>
    <w:p w:rsidR="00803A4F" w:rsidRPr="00803A4F" w:rsidRDefault="00803A4F" w:rsidP="00803A4F">
      <w:pPr>
        <w:pStyle w:val="Listenabsatz"/>
        <w:tabs>
          <w:tab w:val="left" w:pos="3544"/>
          <w:tab w:val="left" w:pos="3686"/>
          <w:tab w:val="left" w:pos="4522"/>
          <w:tab w:val="left" w:pos="4820"/>
          <w:tab w:val="left" w:pos="8647"/>
        </w:tabs>
        <w:ind w:left="567"/>
        <w:rPr>
          <w:rFonts w:asciiTheme="majorHAnsi" w:hAnsiTheme="majorHAnsi" w:cstheme="majorHAnsi"/>
          <w:lang w:val="de-DE"/>
        </w:rPr>
      </w:pPr>
      <w:r w:rsidRPr="00803A4F">
        <w:rPr>
          <w:rFonts w:asciiTheme="majorHAnsi" w:hAnsiTheme="majorHAnsi" w:cstheme="majorHAnsi"/>
          <w:noProof/>
          <w:lang w:val="de-DE" w:eastAsia="de-DE"/>
        </w:rPr>
        <w:t>(nach Klemens Koch)</w:t>
      </w: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jc w:val="both"/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>
        <w:rPr>
          <w:rFonts w:asciiTheme="majorHAnsi" w:hAnsiTheme="majorHAnsi" w:cstheme="majorHAnsi"/>
          <w:noProof/>
          <w:sz w:val="28"/>
          <w:szCs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5EAF7A5F" wp14:editId="0CF66DD3">
                <wp:simplePos x="0" y="0"/>
                <wp:positionH relativeFrom="column">
                  <wp:posOffset>76200</wp:posOffset>
                </wp:positionH>
                <wp:positionV relativeFrom="paragraph">
                  <wp:posOffset>285115</wp:posOffset>
                </wp:positionV>
                <wp:extent cx="3876675" cy="2357121"/>
                <wp:effectExtent l="0" t="0" r="9525" b="5080"/>
                <wp:wrapNone/>
                <wp:docPr id="290" name="Gruppieren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2357121"/>
                          <a:chOff x="0" y="-1"/>
                          <a:chExt cx="3876675" cy="2357121"/>
                        </a:xfrm>
                      </wpg:grpSpPr>
                      <pic:pic xmlns:pic="http://schemas.openxmlformats.org/drawingml/2006/picture">
                        <pic:nvPicPr>
                          <pic:cNvPr id="206" name="Grafik 206" descr="C:\Users\co131\AppData\Local\Microsoft\Windows\Temporary Internet FilesContent.Word\IMG_20171108_1109429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24075" y="9525"/>
                            <a:ext cx="1752600" cy="234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0" name="Gerade Verbindung mit Pfeil 210"/>
                        <wps:cNvCnPr/>
                        <wps:spPr>
                          <a:xfrm flipV="1">
                            <a:off x="1428750" y="371475"/>
                            <a:ext cx="695325" cy="36195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1733550" cy="153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4F" w:rsidRPr="007A6300" w:rsidRDefault="00803A4F" w:rsidP="00803A4F">
                              <w:pPr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7A6300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>Wasser aus den Fingern in das Glas fließen lassen.</w:t>
                              </w:r>
                            </w:p>
                            <w:p w:rsidR="00803A4F" w:rsidRPr="007A6300" w:rsidRDefault="00803A4F" w:rsidP="00803A4F">
                              <w:pPr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7A6300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>Das Glas ein bisschen bewegen.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F7A5F" id="Gruppieren 290" o:spid="_x0000_s1076" style="position:absolute;margin-left:6pt;margin-top:22.45pt;width:305.25pt;height:185.6pt;z-index:252118016" coordorigin="" coordsize="38766,23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">
                <v:shape id="Grafik 206" o:spid="_x0000_s1077" type="#_x0000_t75" style="position:absolute;left:21240;top:95;width:17526;height:2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">
                  <v:imagedata r:id="rId33" o:title="IMG_20171108_110942930"/>
                </v:shape>
                <v:shape id="Gerade Verbindung mit Pfeil 210" o:spid="_x0000_s1078" type="#_x0000_t32" style="position:absolute;left:14287;top:3714;width:6953;height:3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" strokecolor="#e76a1d [3204]" strokeweight="1.5pt">
                  <v:stroke endarrow="block" joinstyle="miter"/>
                </v:shape>
                <v:shape id="_x0000_s1079" type="#_x0000_t202" style="position:absolute;width:17335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IG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">
                  <v:textbox>
                    <w:txbxContent>
                      <w:p w:rsidR="00803A4F" w:rsidRPr="007A6300" w:rsidRDefault="00803A4F" w:rsidP="00803A4F">
                        <w:pPr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</w:pPr>
                        <w:r w:rsidRPr="007A6300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>Wasser aus den Fingern in das Glas fließen lassen.</w:t>
                        </w:r>
                      </w:p>
                      <w:p w:rsidR="00803A4F" w:rsidRPr="007A6300" w:rsidRDefault="00803A4F" w:rsidP="00803A4F">
                        <w:pPr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</w:pPr>
                        <w:r w:rsidRPr="007A6300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>Das Glas ein bisschen bewegen.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  <w:r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64DFECED" wp14:editId="7D911F8E">
                <wp:simplePos x="0" y="0"/>
                <wp:positionH relativeFrom="column">
                  <wp:posOffset>161925</wp:posOffset>
                </wp:positionH>
                <wp:positionV relativeFrom="paragraph">
                  <wp:posOffset>54610</wp:posOffset>
                </wp:positionV>
                <wp:extent cx="6810375" cy="2619375"/>
                <wp:effectExtent l="0" t="0" r="9525" b="28575"/>
                <wp:wrapNone/>
                <wp:docPr id="292" name="Gruppieren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619375"/>
                          <a:chOff x="-352425" y="-857250"/>
                          <a:chExt cx="6810375" cy="2619375"/>
                        </a:xfrm>
                      </wpg:grpSpPr>
                      <pic:pic xmlns:pic="http://schemas.openxmlformats.org/drawingml/2006/picture">
                        <pic:nvPicPr>
                          <pic:cNvPr id="24" name="Grafik 24" descr="C:\Users\co131\AppData\Local\Microsoft\Windows\Temporary Internet FilesContent.Word\IMG_20171108_111021992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925" y="-857250"/>
                            <a:ext cx="1724025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2425" y="638175"/>
                            <a:ext cx="4886325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A4F" w:rsidRPr="007A6300" w:rsidRDefault="00803A4F" w:rsidP="00803A4F">
                              <w:pPr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7A6300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 xml:space="preserve">Trifft das Wasser auf die 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>Chemikalien</w:t>
                              </w:r>
                              <w:r w:rsidRPr="007A6300">
                                <w:rPr>
                                  <w:rFonts w:asciiTheme="majorHAnsi" w:hAnsiTheme="majorHAnsi" w:cstheme="majorHAnsi"/>
                                  <w:color w:val="0070C0"/>
                                  <w:sz w:val="28"/>
                                  <w:szCs w:val="28"/>
                                  <w:lang w:val="de-DE"/>
                                </w:rPr>
                                <w:t>, setzt eine kräftige Gasentwicklung ein. Der schlappe Handschuh richtet sich voll auf. Er wird ein oder zweimal entlüftet, um die Luft zu entfernen.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Gerade Verbindung mit Pfeil 291"/>
                        <wps:cNvCnPr>
                          <a:stCxn id="289" idx="3"/>
                        </wps:cNvCnPr>
                        <wps:spPr>
                          <a:xfrm flipV="1">
                            <a:off x="4533900" y="933452"/>
                            <a:ext cx="495300" cy="266698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FECED" id="Gruppieren 292" o:spid="_x0000_s1080" style="position:absolute;margin-left:12.75pt;margin-top:4.3pt;width:536.25pt;height:206.25pt;z-index:252119040;mso-width-relative:margin;mso-height-relative:margin" coordorigin="-3524,-8572" coordsize="68103,26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">
                <v:shape id="Grafik 24" o:spid="_x0000_s1081" type="#_x0000_t75" style="position:absolute;left:47339;top:-8572;width:17240;height: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">
                  <v:imagedata r:id="rId35" o:title="IMG_20171108_111021992"/>
                </v:shape>
                <v:shape id="_x0000_s1082" type="#_x0000_t202" style="position:absolute;left:-3524;top:6381;width:48863;height:1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">
                  <v:textbox>
                    <w:txbxContent>
                      <w:p w:rsidR="00803A4F" w:rsidRPr="007A6300" w:rsidRDefault="00803A4F" w:rsidP="00803A4F">
                        <w:pPr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</w:pPr>
                        <w:r w:rsidRPr="007A6300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 xml:space="preserve">Trifft das Wasser auf die </w:t>
                        </w:r>
                        <w:r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>Chemikalien</w:t>
                        </w:r>
                        <w:r w:rsidRPr="007A6300">
                          <w:rPr>
                            <w:rFonts w:asciiTheme="majorHAnsi" w:hAnsiTheme="majorHAnsi" w:cstheme="majorHAnsi"/>
                            <w:color w:val="0070C0"/>
                            <w:sz w:val="28"/>
                            <w:szCs w:val="28"/>
                            <w:lang w:val="de-DE"/>
                          </w:rPr>
                          <w:t>, setzt eine kräftige Gasentwicklung ein. Der schlappe Handschuh richtet sich voll auf. Er wird ein oder zweimal entlüftet, um die Luft zu entfernen.</w:t>
                        </w:r>
                      </w:p>
                    </w:txbxContent>
                  </v:textbox>
                </v:shape>
                <v:shape id="Gerade Verbindung mit Pfeil 291" o:spid="_x0000_s1083" type="#_x0000_t32" style="position:absolute;left:45339;top:9334;width:4953;height:2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" strokecolor="#e76a1d [3204]" strokeweight="1.5pt">
                  <v:stroke endarrow="block" joinstyle="miter"/>
                </v:shape>
              </v:group>
            </w:pict>
          </mc:Fallback>
        </mc:AlternateContent>
      </w: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803A4F" w:rsidRDefault="00803A4F" w:rsidP="00803A4F">
      <w:pPr>
        <w:spacing w:after="120"/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spacing w:after="120"/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Default="00803A4F" w:rsidP="00803A4F">
      <w:pPr>
        <w:spacing w:after="120"/>
        <w:rPr>
          <w:rFonts w:asciiTheme="majorHAnsi" w:hAnsiTheme="majorHAnsi" w:cstheme="majorHAnsi"/>
          <w:sz w:val="28"/>
          <w:szCs w:val="28"/>
          <w:lang w:val="de-DE"/>
        </w:rPr>
      </w:pPr>
    </w:p>
    <w:p w:rsidR="00803A4F" w:rsidRPr="00ED13B2" w:rsidRDefault="00803A4F" w:rsidP="00803A4F">
      <w:pPr>
        <w:spacing w:after="120"/>
        <w:rPr>
          <w:rFonts w:asciiTheme="majorHAnsi" w:hAnsiTheme="majorHAnsi" w:cstheme="majorHAnsi"/>
          <w:sz w:val="28"/>
          <w:szCs w:val="28"/>
          <w:lang w:val="de-DE"/>
        </w:rPr>
      </w:pPr>
      <w:r w:rsidRPr="00ED13B2">
        <w:rPr>
          <w:rFonts w:asciiTheme="majorHAnsi" w:hAnsiTheme="majorHAnsi" w:cstheme="majorHAnsi"/>
          <w:sz w:val="28"/>
          <w:szCs w:val="28"/>
          <w:lang w:val="de-DE"/>
        </w:rPr>
        <w:t xml:space="preserve">Erklärung: In Wasser gelöst, reagieren Natron und Zitronensäure zu </w:t>
      </w:r>
      <w:r w:rsidRPr="00CC5C70">
        <w:rPr>
          <w:rFonts w:asciiTheme="majorHAnsi" w:hAnsiTheme="majorHAnsi" w:cstheme="majorHAnsi"/>
          <w:b/>
          <w:sz w:val="28"/>
          <w:szCs w:val="28"/>
          <w:lang w:val="de-DE"/>
        </w:rPr>
        <w:t>CO</w:t>
      </w:r>
      <w:r w:rsidRPr="00CC5C70">
        <w:rPr>
          <w:rFonts w:asciiTheme="majorHAnsi" w:hAnsiTheme="majorHAnsi" w:cstheme="majorHAnsi"/>
          <w:b/>
          <w:sz w:val="28"/>
          <w:szCs w:val="28"/>
          <w:vertAlign w:val="subscript"/>
          <w:lang w:val="de-DE"/>
        </w:rPr>
        <w:t>2</w:t>
      </w:r>
      <w:r w:rsidRPr="00CC5C70">
        <w:rPr>
          <w:rFonts w:asciiTheme="majorHAnsi" w:hAnsiTheme="majorHAnsi" w:cstheme="majorHAnsi"/>
          <w:b/>
          <w:sz w:val="28"/>
          <w:szCs w:val="28"/>
          <w:lang w:val="de-DE"/>
        </w:rPr>
        <w:t>-Gas</w:t>
      </w:r>
      <w:r w:rsidRPr="00ED13B2">
        <w:rPr>
          <w:rFonts w:asciiTheme="majorHAnsi" w:hAnsiTheme="majorHAnsi" w:cstheme="majorHAnsi"/>
          <w:sz w:val="28"/>
          <w:szCs w:val="28"/>
          <w:lang w:val="de-DE"/>
        </w:rPr>
        <w:t>. Das Gas drückt den Handschuh nach außen</w:t>
      </w:r>
      <w:r>
        <w:rPr>
          <w:rFonts w:asciiTheme="majorHAnsi" w:hAnsiTheme="majorHAnsi" w:cstheme="majorHAnsi"/>
          <w:sz w:val="28"/>
          <w:szCs w:val="28"/>
          <w:lang w:val="de-DE"/>
        </w:rPr>
        <w:t>.</w:t>
      </w:r>
      <w:r w:rsidRPr="00ED13B2">
        <w:rPr>
          <w:rFonts w:asciiTheme="majorHAnsi" w:hAnsiTheme="majorHAnsi" w:cstheme="majorHAnsi"/>
          <w:sz w:val="28"/>
          <w:szCs w:val="28"/>
          <w:lang w:val="de-DE"/>
        </w:rPr>
        <w:t xml:space="preserve"> </w:t>
      </w:r>
    </w:p>
    <w:p w:rsidR="00803A4F" w:rsidRPr="00ED13B2" w:rsidRDefault="00803A4F" w:rsidP="00803A4F">
      <w:pPr>
        <w:rPr>
          <w:rFonts w:ascii="Arial" w:hAnsi="Arial" w:cs="Arial"/>
          <w:sz w:val="28"/>
          <w:szCs w:val="28"/>
          <w:lang w:val="de-DE"/>
        </w:rPr>
      </w:pPr>
      <w:r w:rsidRPr="00ED13B2">
        <w:rPr>
          <w:rFonts w:ascii="Arial" w:hAnsi="Arial" w:cs="Arial"/>
          <w:sz w:val="28"/>
          <w:szCs w:val="28"/>
          <w:lang w:val="de-DE"/>
        </w:rPr>
        <w:t>Die chemische Reaktionsgleichung lautet:</w:t>
      </w:r>
    </w:p>
    <w:p w:rsidR="00803A4F" w:rsidRPr="00A3626D" w:rsidRDefault="00803A4F" w:rsidP="00803A4F">
      <w:pPr>
        <w:rPr>
          <w:rFonts w:ascii="Arial" w:hAnsi="Arial" w:cs="Arial"/>
          <w:sz w:val="24"/>
          <w:szCs w:val="24"/>
          <w:lang w:val="de-DE"/>
        </w:rPr>
      </w:pPr>
      <w:r w:rsidRPr="00A3626D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3747429" wp14:editId="6599202F">
                <wp:simplePos x="0" y="0"/>
                <wp:positionH relativeFrom="column">
                  <wp:posOffset>2457450</wp:posOffset>
                </wp:positionH>
                <wp:positionV relativeFrom="paragraph">
                  <wp:posOffset>36830</wp:posOffset>
                </wp:positionV>
                <wp:extent cx="333375" cy="114300"/>
                <wp:effectExtent l="0" t="19050" r="47625" b="38100"/>
                <wp:wrapNone/>
                <wp:docPr id="293" name="Pfeil: nach recht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DCE92" id="Pfeil: nach rechts 293" o:spid="_x0000_s1026" type="#_x0000_t13" style="position:absolute;margin-left:193.5pt;margin-top:2.9pt;width:26.25pt;height:9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" adj="17897" fillcolor="black [3213]" strokecolor="black [3213]" strokeweight="1pt"/>
            </w:pict>
          </mc:Fallback>
        </mc:AlternateContent>
      </w:r>
      <w:r w:rsidRPr="00A3626D">
        <w:rPr>
          <w:rFonts w:ascii="Arial" w:hAnsi="Arial" w:cs="Arial"/>
          <w:sz w:val="24"/>
          <w:szCs w:val="24"/>
          <w:lang w:val="de-DE"/>
        </w:rPr>
        <w:t>Zitronensäure + Natron + Wasser</w:t>
      </w:r>
      <w:r w:rsidRPr="00A3626D">
        <w:rPr>
          <w:rFonts w:ascii="Arial" w:hAnsi="Arial" w:cs="Arial"/>
          <w:sz w:val="24"/>
          <w:szCs w:val="24"/>
          <w:lang w:val="de-DE"/>
        </w:rPr>
        <w:tab/>
      </w:r>
      <w:r w:rsidRPr="00A3626D"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 w:rsidRPr="00A3626D">
        <w:rPr>
          <w:rFonts w:ascii="Arial" w:hAnsi="Arial" w:cs="Arial"/>
          <w:sz w:val="24"/>
          <w:szCs w:val="24"/>
          <w:lang w:val="de-DE"/>
        </w:rPr>
        <w:t xml:space="preserve">Natriumcitrat + Kohlenstoffdioxid + Wasser </w:t>
      </w:r>
    </w:p>
    <w:p w:rsidR="00803A4F" w:rsidRPr="00BA180A" w:rsidRDefault="00803A4F" w:rsidP="00803A4F">
      <w:pPr>
        <w:spacing w:after="120"/>
        <w:rPr>
          <w:rFonts w:ascii="Arial" w:hAnsi="Arial" w:cs="Arial"/>
          <w:lang w:val="de-DE"/>
        </w:rPr>
      </w:pPr>
    </w:p>
    <w:p w:rsidR="00803A4F" w:rsidRPr="00BB0D68" w:rsidRDefault="00803A4F" w:rsidP="00803A4F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9A3D05">
        <w:rPr>
          <w:rFonts w:asciiTheme="majorHAnsi" w:hAnsiTheme="majorHAnsi" w:cstheme="majorHAnsi"/>
          <w:noProof/>
          <w:color w:val="0070C0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E749C5E" wp14:editId="1A9F8E34">
                <wp:simplePos x="0" y="0"/>
                <wp:positionH relativeFrom="column">
                  <wp:posOffset>333375</wp:posOffset>
                </wp:positionH>
                <wp:positionV relativeFrom="paragraph">
                  <wp:posOffset>302260</wp:posOffset>
                </wp:positionV>
                <wp:extent cx="5819775" cy="557530"/>
                <wp:effectExtent l="0" t="0" r="28575" b="13970"/>
                <wp:wrapSquare wrapText="bothSides"/>
                <wp:docPr id="222" name="Textfeld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A4F" w:rsidRPr="00BB0D68" w:rsidRDefault="00803A4F" w:rsidP="00803A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BB0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Bei einer </w:t>
                            </w:r>
                            <w:r w:rsidRPr="00FC6A1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cyan"/>
                                <w:lang w:val="de-DE"/>
                              </w:rPr>
                              <w:t>chemischen Reaktion</w:t>
                            </w:r>
                            <w:r w:rsidRPr="00BB0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 verändern sich die Ausgangsstoffe. Es entstehen neue Stoffe mit neuen Eigenschaften, wie z.B. CO</w:t>
                            </w:r>
                            <w:r w:rsidRPr="00BB0D68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bscript"/>
                                <w:lang w:val="de-DE"/>
                              </w:rPr>
                              <w:t>2</w:t>
                            </w:r>
                            <w:r w:rsidRPr="00BB0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49C5E" id="Textfeld 222" o:spid="_x0000_s1084" type="#_x0000_t202" style="position:absolute;margin-left:26.25pt;margin-top:23.8pt;width:458.25pt;height:43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">
                <v:textbox>
                  <w:txbxContent>
                    <w:p w:rsidR="00803A4F" w:rsidRPr="00BB0D68" w:rsidRDefault="00803A4F" w:rsidP="00803A4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 w:rsidRPr="00BB0D68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Bei einer </w:t>
                      </w:r>
                      <w:r w:rsidRPr="00FC6A1F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cyan"/>
                          <w:lang w:val="de-DE"/>
                        </w:rPr>
                        <w:t>chemischen Reaktion</w:t>
                      </w:r>
                      <w:r w:rsidRPr="00BB0D68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 verändern sich die Ausgangsstoffe. Es entstehen neue Stoffe mit neuen Eigenschaften, wie z.B. CO</w:t>
                      </w:r>
                      <w:r w:rsidRPr="00BB0D68">
                        <w:rPr>
                          <w:rFonts w:ascii="Arial" w:hAnsi="Arial" w:cs="Arial"/>
                          <w:sz w:val="28"/>
                          <w:szCs w:val="28"/>
                          <w:vertAlign w:val="subscript"/>
                          <w:lang w:val="de-DE"/>
                        </w:rPr>
                        <w:t>2</w:t>
                      </w:r>
                      <w:r w:rsidRPr="00BB0D68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0D68">
        <w:rPr>
          <w:rFonts w:asciiTheme="majorHAnsi" w:hAnsiTheme="majorHAnsi" w:cstheme="majorHAnsi"/>
          <w:color w:val="0070C0"/>
          <w:sz w:val="28"/>
          <w:szCs w:val="28"/>
          <w:lang w:val="de-DE"/>
        </w:rPr>
        <w:t>Welche chemischen Formeln kennst du schon? Schreib sie unter die Namen.</w:t>
      </w:r>
    </w:p>
    <w:p w:rsidR="00803A4F" w:rsidRDefault="00803A4F" w:rsidP="00803A4F">
      <w:pPr>
        <w:spacing w:after="0"/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</w:p>
    <w:p w:rsidR="00803A4F" w:rsidRDefault="00803A4F" w:rsidP="00803A4F">
      <w:pPr>
        <w:spacing w:after="0"/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</w:p>
    <w:p w:rsidR="00803A4F" w:rsidRDefault="00803A4F" w:rsidP="00803A4F">
      <w:pPr>
        <w:spacing w:after="0"/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</w:p>
    <w:p w:rsidR="00803A4F" w:rsidRPr="00BB0D68" w:rsidRDefault="00803A4F" w:rsidP="00803A4F">
      <w:pPr>
        <w:spacing w:after="0"/>
        <w:rPr>
          <w:rFonts w:asciiTheme="majorHAnsi" w:hAnsiTheme="majorHAnsi" w:cstheme="majorHAnsi"/>
          <w:sz w:val="28"/>
          <w:szCs w:val="28"/>
          <w:lang w:val="de-DE"/>
        </w:rPr>
      </w:pPr>
      <w:r w:rsidRPr="00BB0D68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Welche neue Stoffeigenschaft kannst du erkennen? </w:t>
      </w:r>
      <w:r w:rsidRPr="00BB0D68">
        <w:rPr>
          <w:rFonts w:asciiTheme="majorHAnsi" w:hAnsiTheme="majorHAnsi" w:cstheme="majorHAnsi"/>
          <w:sz w:val="28"/>
          <w:szCs w:val="28"/>
          <w:lang w:val="de-DE"/>
        </w:rPr>
        <w:t>……………………………………………………..</w:t>
      </w:r>
    </w:p>
    <w:p w:rsidR="00514F95" w:rsidRPr="00A75978" w:rsidRDefault="00514F95" w:rsidP="005938F3">
      <w:pPr>
        <w:pStyle w:val="Listenabsatz"/>
        <w:numPr>
          <w:ilvl w:val="0"/>
          <w:numId w:val="21"/>
        </w:numPr>
        <w:rPr>
          <w:rFonts w:ascii="Arial" w:hAnsi="Arial" w:cs="Arial"/>
          <w:sz w:val="28"/>
          <w:szCs w:val="28"/>
          <w:lang w:val="de-DE"/>
        </w:rPr>
      </w:pPr>
      <w:r w:rsidRPr="00BB0D68">
        <w:rPr>
          <w:noProof/>
          <w:lang w:val="de-DE" w:eastAsia="de-DE"/>
        </w:rPr>
        <w:lastRenderedPageBreak/>
        <w:drawing>
          <wp:anchor distT="0" distB="0" distL="114300" distR="114300" simplePos="0" relativeHeight="252006400" behindDoc="1" locked="0" layoutInCell="1" allowOverlap="1" wp14:anchorId="069295CF" wp14:editId="4089E49D">
            <wp:simplePos x="0" y="0"/>
            <wp:positionH relativeFrom="column">
              <wp:posOffset>5547995</wp:posOffset>
            </wp:positionH>
            <wp:positionV relativeFrom="paragraph">
              <wp:posOffset>0</wp:posOffset>
            </wp:positionV>
            <wp:extent cx="126174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198" y="21333"/>
                <wp:lineTo x="21198" y="0"/>
                <wp:lineTo x="0" y="0"/>
              </wp:wrapPolygon>
            </wp:wrapTight>
            <wp:docPr id="31" name="Grafik 31" descr="C:\Users\co131\AppData\Local\Microsoft\Windows\Temporary Internet FilesContent.Word\IMG_20171108_1113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131\AppData\Local\Microsoft\Windows\Temporary Internet FilesContent.Word\IMG_20171108_11133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17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8F3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 xml:space="preserve">Ein Gas mit überraschenden Eigenschaften </w:t>
      </w:r>
    </w:p>
    <w:p w:rsidR="00A75978" w:rsidRPr="00A75978" w:rsidRDefault="00A75978" w:rsidP="00A75978">
      <w:pPr>
        <w:pStyle w:val="Listenabsatz"/>
        <w:ind w:left="502"/>
        <w:rPr>
          <w:rFonts w:asciiTheme="majorHAnsi" w:hAnsiTheme="majorHAnsi" w:cstheme="majorHAnsi"/>
          <w:noProof/>
          <w:lang w:val="de-DE" w:eastAsia="de-DE"/>
        </w:rPr>
      </w:pPr>
      <w:r>
        <w:rPr>
          <w:rFonts w:asciiTheme="majorHAnsi" w:hAnsiTheme="majorHAnsi" w:cstheme="majorHAnsi"/>
          <w:noProof/>
          <w:lang w:val="de-DE" w:eastAsia="de-DE"/>
        </w:rPr>
        <w:t>(aus „Chemie fürs Leben“ Alfred Flint)</w:t>
      </w:r>
    </w:p>
    <w:p w:rsidR="00514F95" w:rsidRPr="00BB0D68" w:rsidRDefault="00514F95" w:rsidP="00514F95">
      <w:pPr>
        <w:spacing w:before="12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BB0D68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Führe einen brennenden Stab in ein mit Luft gefülltes Glas und dann in das Glas des Handschuhs. </w:t>
      </w:r>
    </w:p>
    <w:p w:rsidR="00514F95" w:rsidRPr="00BB0D68" w:rsidRDefault="00514F95" w:rsidP="00514F95">
      <w:pPr>
        <w:spacing w:before="120"/>
        <w:ind w:left="357" w:hanging="357"/>
        <w:rPr>
          <w:rFonts w:asciiTheme="majorHAnsi" w:hAnsiTheme="majorHAnsi" w:cstheme="majorHAnsi"/>
          <w:sz w:val="28"/>
          <w:szCs w:val="28"/>
          <w:lang w:val="de-DE"/>
        </w:rPr>
      </w:pPr>
      <w:r w:rsidRPr="00BB0D68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Meine Beobachtung: </w:t>
      </w:r>
      <w:r w:rsidRPr="00BB0D68">
        <w:rPr>
          <w:rFonts w:asciiTheme="majorHAnsi" w:hAnsiTheme="majorHAnsi" w:cstheme="majorHAnsi"/>
          <w:sz w:val="28"/>
          <w:szCs w:val="28"/>
          <w:lang w:val="de-DE"/>
        </w:rPr>
        <w:t>……………………………………………………</w:t>
      </w:r>
    </w:p>
    <w:p w:rsidR="00514F95" w:rsidRPr="00BB0D68" w:rsidRDefault="00514F95" w:rsidP="00514F95">
      <w:pPr>
        <w:ind w:left="360" w:hanging="357"/>
        <w:rPr>
          <w:rFonts w:asciiTheme="majorHAnsi" w:hAnsiTheme="majorHAnsi" w:cstheme="majorHAnsi"/>
          <w:sz w:val="28"/>
          <w:szCs w:val="28"/>
          <w:lang w:val="de-DE"/>
        </w:rPr>
      </w:pPr>
      <w:r w:rsidRPr="00BB0D68">
        <w:rPr>
          <w:rFonts w:asciiTheme="majorHAnsi" w:hAnsiTheme="majorHAnsi" w:cstheme="majorHAnsi"/>
          <w:color w:val="0070C0"/>
          <w:sz w:val="28"/>
          <w:szCs w:val="28"/>
          <w:lang w:val="de-DE"/>
        </w:rPr>
        <w:t>Meine Erklärung</w:t>
      </w:r>
      <w:r w:rsidRPr="00BB0D68">
        <w:rPr>
          <w:rFonts w:asciiTheme="majorHAnsi" w:hAnsiTheme="majorHAnsi" w:cstheme="majorHAnsi"/>
          <w:sz w:val="28"/>
          <w:szCs w:val="28"/>
          <w:lang w:val="de-DE"/>
        </w:rPr>
        <w:t>:</w:t>
      </w:r>
      <w:r>
        <w:rPr>
          <w:rFonts w:asciiTheme="majorHAnsi" w:hAnsiTheme="majorHAnsi" w:cstheme="majorHAnsi"/>
          <w:sz w:val="28"/>
          <w:szCs w:val="28"/>
          <w:lang w:val="de-DE"/>
        </w:rPr>
        <w:t xml:space="preserve"> …………………………………………………………</w:t>
      </w:r>
    </w:p>
    <w:p w:rsidR="00514F95" w:rsidRPr="00BB0D68" w:rsidRDefault="00514F95" w:rsidP="00514F95">
      <w:pPr>
        <w:ind w:left="360" w:hanging="357"/>
        <w:rPr>
          <w:rFonts w:asciiTheme="majorHAnsi" w:hAnsiTheme="majorHAnsi" w:cstheme="majorHAnsi"/>
          <w:sz w:val="28"/>
          <w:szCs w:val="28"/>
          <w:lang w:val="de-DE"/>
        </w:rPr>
      </w:pPr>
      <w:r w:rsidRPr="00BB0D68">
        <w:rPr>
          <w:rFonts w:asciiTheme="majorHAnsi" w:hAnsiTheme="majorHAnsi" w:cstheme="majorHAnsi"/>
          <w:sz w:val="28"/>
          <w:szCs w:val="28"/>
          <w:lang w:val="de-DE"/>
        </w:rPr>
        <w:t>………………………………………………………………………………………………..</w:t>
      </w:r>
    </w:p>
    <w:p w:rsidR="00A53460" w:rsidRDefault="00A53460" w:rsidP="00514F95">
      <w:pPr>
        <w:pStyle w:val="Listenabsatz"/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</w:p>
    <w:p w:rsidR="00514F95" w:rsidRPr="00BB0D68" w:rsidRDefault="00514F95" w:rsidP="00514F95">
      <w:pPr>
        <w:pStyle w:val="Listenabsatz"/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  <w:r w:rsidRPr="00AE4475">
        <w:rPr>
          <w:noProof/>
          <w:sz w:val="28"/>
          <w:szCs w:val="28"/>
          <w:lang w:val="de-DE" w:eastAsia="de-DE"/>
        </w:rPr>
        <w:drawing>
          <wp:anchor distT="0" distB="0" distL="114300" distR="114300" simplePos="0" relativeHeight="252003328" behindDoc="1" locked="0" layoutInCell="1" allowOverlap="1" wp14:anchorId="051440A4" wp14:editId="750092BD">
            <wp:simplePos x="0" y="0"/>
            <wp:positionH relativeFrom="column">
              <wp:posOffset>5361940</wp:posOffset>
            </wp:positionH>
            <wp:positionV relativeFrom="paragraph">
              <wp:posOffset>191135</wp:posOffset>
            </wp:positionV>
            <wp:extent cx="1306195" cy="1739265"/>
            <wp:effectExtent l="0" t="0" r="8255" b="0"/>
            <wp:wrapTight wrapText="bothSides">
              <wp:wrapPolygon edited="0">
                <wp:start x="0" y="0"/>
                <wp:lineTo x="0" y="21292"/>
                <wp:lineTo x="21421" y="21292"/>
                <wp:lineTo x="21421" y="0"/>
                <wp:lineTo x="0" y="0"/>
              </wp:wrapPolygon>
            </wp:wrapTight>
            <wp:docPr id="6" name="Grafik 6" descr="Bildergebnis für co2 feuerlös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co2 feuerlöscher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F95" w:rsidRPr="005938F3" w:rsidRDefault="00514F95" w:rsidP="005938F3">
      <w:pPr>
        <w:pStyle w:val="Listenabsatz"/>
        <w:numPr>
          <w:ilvl w:val="0"/>
          <w:numId w:val="21"/>
        </w:numP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  <w:r w:rsidRPr="005938F3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>Der Kreative CO</w:t>
      </w:r>
      <w:r w:rsidRPr="005938F3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vertAlign w:val="subscript"/>
          <w:lang w:val="de-DE"/>
        </w:rPr>
        <w:t>2-</w:t>
      </w:r>
      <w:r w:rsidRPr="005938F3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 xml:space="preserve">Feuerlöscher! </w:t>
      </w:r>
    </w:p>
    <w:p w:rsidR="00514F95" w:rsidRDefault="00514F95" w:rsidP="00514F95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9A3D05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320A6196" wp14:editId="534E73F5">
                <wp:simplePos x="0" y="0"/>
                <wp:positionH relativeFrom="column">
                  <wp:posOffset>5361940</wp:posOffset>
                </wp:positionH>
                <wp:positionV relativeFrom="paragraph">
                  <wp:posOffset>1293495</wp:posOffset>
                </wp:positionV>
                <wp:extent cx="1306195" cy="260985"/>
                <wp:effectExtent l="0" t="0" r="8255" b="5715"/>
                <wp:wrapTight wrapText="bothSides">
                  <wp:wrapPolygon edited="0">
                    <wp:start x="0" y="0"/>
                    <wp:lineTo x="0" y="20496"/>
                    <wp:lineTo x="21421" y="20496"/>
                    <wp:lineTo x="21421" y="0"/>
                    <wp:lineTo x="0" y="0"/>
                  </wp:wrapPolygon>
                </wp:wrapTight>
                <wp:docPr id="205" name="Textfel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4F95" w:rsidRPr="00AE4475" w:rsidRDefault="00514F95" w:rsidP="00514F95">
                            <w:pPr>
                              <w:pStyle w:val="Beschriftung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E4475">
                              <w:rPr>
                                <w:color w:val="auto"/>
                                <w:sz w:val="24"/>
                                <w:szCs w:val="24"/>
                              </w:rPr>
                              <w:t>CO2-Feuerlöscher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196" id="Textfeld 205" o:spid="_x0000_s1085" type="#_x0000_t202" style="position:absolute;margin-left:422.2pt;margin-top:101.85pt;width:102.85pt;height:20.5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" stroked="f">
                <v:textbox inset="0,0,0,0">
                  <w:txbxContent>
                    <w:p w:rsidR="00514F95" w:rsidRPr="00AE4475" w:rsidRDefault="00514F95" w:rsidP="00514F95">
                      <w:pPr>
                        <w:pStyle w:val="Beschriftung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AE4475">
                        <w:rPr>
                          <w:color w:val="auto"/>
                          <w:sz w:val="24"/>
                          <w:szCs w:val="24"/>
                        </w:rPr>
                        <w:t>CO2-Feuerlöscher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B0D68">
        <w:rPr>
          <w:rFonts w:asciiTheme="majorHAnsi" w:hAnsiTheme="majorHAnsi" w:cstheme="majorHAnsi"/>
          <w:sz w:val="28"/>
          <w:szCs w:val="28"/>
          <w:lang w:val="de-DE"/>
        </w:rPr>
        <w:t>Wir haben gesehen und gehört: CO</w:t>
      </w:r>
      <w:r w:rsidRPr="00BB0D68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BB0D68">
        <w:rPr>
          <w:rFonts w:asciiTheme="majorHAnsi" w:hAnsiTheme="majorHAnsi" w:cstheme="majorHAnsi"/>
          <w:sz w:val="28"/>
          <w:szCs w:val="28"/>
          <w:lang w:val="de-DE"/>
        </w:rPr>
        <w:t xml:space="preserve"> ist schwerer als Luft und si</w:t>
      </w:r>
      <w:r w:rsidR="00165DE3">
        <w:rPr>
          <w:rFonts w:asciiTheme="majorHAnsi" w:hAnsiTheme="majorHAnsi" w:cstheme="majorHAnsi"/>
          <w:sz w:val="28"/>
          <w:szCs w:val="28"/>
          <w:lang w:val="de-DE"/>
        </w:rPr>
        <w:t>nkt zu Boden. Dabei verdrängt es</w:t>
      </w:r>
      <w:r w:rsidRPr="00BB0D68">
        <w:rPr>
          <w:rFonts w:asciiTheme="majorHAnsi" w:hAnsiTheme="majorHAnsi" w:cstheme="majorHAnsi"/>
          <w:sz w:val="28"/>
          <w:szCs w:val="28"/>
          <w:lang w:val="de-DE"/>
        </w:rPr>
        <w:t xml:space="preserve"> die Luft. Eine Kerze kann ohne Luft, genauer ohne Sauerstoff, nicht brennen.</w:t>
      </w:r>
      <w:r>
        <w:rPr>
          <w:rFonts w:asciiTheme="majorHAnsi" w:hAnsiTheme="majorHAnsi" w:cstheme="majorHAnsi"/>
          <w:sz w:val="28"/>
          <w:szCs w:val="28"/>
          <w:lang w:val="de-DE"/>
        </w:rPr>
        <w:t xml:space="preserve"> </w:t>
      </w:r>
    </w:p>
    <w:p w:rsidR="00514F95" w:rsidRPr="00AE4475" w:rsidRDefault="00514F95" w:rsidP="00514F95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AE4475">
        <w:rPr>
          <w:rFonts w:asciiTheme="majorHAnsi" w:hAnsiTheme="majorHAnsi" w:cstheme="majorHAnsi"/>
          <w:sz w:val="28"/>
          <w:szCs w:val="28"/>
          <w:lang w:val="de-DE"/>
        </w:rPr>
        <w:t>Wir bauen einen „kreativen Feuerlöscher“</w:t>
      </w:r>
      <w:r w:rsidR="00165DE3">
        <w:rPr>
          <w:rFonts w:asciiTheme="majorHAnsi" w:hAnsiTheme="majorHAnsi" w:cstheme="majorHAnsi"/>
          <w:sz w:val="28"/>
          <w:szCs w:val="28"/>
          <w:lang w:val="de-DE"/>
        </w:rPr>
        <w:t>,</w:t>
      </w:r>
      <w:r w:rsidRPr="00AE4475">
        <w:rPr>
          <w:rFonts w:asciiTheme="majorHAnsi" w:hAnsiTheme="majorHAnsi" w:cstheme="majorHAnsi"/>
          <w:sz w:val="28"/>
          <w:szCs w:val="28"/>
          <w:lang w:val="de-DE"/>
        </w:rPr>
        <w:t xml:space="preserve"> der zeigt, dass CO</w:t>
      </w:r>
      <w:r w:rsidRPr="00AE4475">
        <w:rPr>
          <w:rFonts w:asciiTheme="majorHAnsi" w:hAnsiTheme="majorHAnsi" w:cstheme="majorHAnsi"/>
          <w:sz w:val="28"/>
          <w:szCs w:val="28"/>
          <w:vertAlign w:val="subscript"/>
          <w:lang w:val="de-DE"/>
        </w:rPr>
        <w:t>2</w:t>
      </w:r>
      <w:r w:rsidRPr="00AE4475">
        <w:rPr>
          <w:rFonts w:asciiTheme="majorHAnsi" w:hAnsiTheme="majorHAnsi" w:cstheme="majorHAnsi"/>
          <w:sz w:val="28"/>
          <w:szCs w:val="28"/>
          <w:lang w:val="de-DE"/>
        </w:rPr>
        <w:t xml:space="preserve"> das Feuer ersticken kann. </w:t>
      </w:r>
    </w:p>
    <w:p w:rsidR="00514F95" w:rsidRDefault="00514F95" w:rsidP="00514F95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AE4475">
        <w:rPr>
          <w:rFonts w:asciiTheme="majorHAnsi" w:hAnsiTheme="majorHAnsi" w:cstheme="majorHAnsi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2005376" behindDoc="1" locked="0" layoutInCell="1" allowOverlap="1" wp14:anchorId="03C36E40" wp14:editId="7B694478">
            <wp:simplePos x="0" y="0"/>
            <wp:positionH relativeFrom="column">
              <wp:posOffset>28575</wp:posOffset>
            </wp:positionH>
            <wp:positionV relativeFrom="paragraph">
              <wp:posOffset>259715</wp:posOffset>
            </wp:positionV>
            <wp:extent cx="1762125" cy="2349500"/>
            <wp:effectExtent l="0" t="0" r="9525" b="0"/>
            <wp:wrapSquare wrapText="bothSides"/>
            <wp:docPr id="12" name="Grafik 12" descr="C:\Users\co131\AppData\Local\Microsoft\Windows\Temporary Internet FilesContent.Word\IMG_20171115_12164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131\AppData\Local\Microsoft\Windows\Temporary Internet FilesContent.Word\IMG_20171115_12164439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4475">
        <w:rPr>
          <w:rFonts w:asciiTheme="majorHAnsi" w:hAnsiTheme="majorHAnsi" w:cstheme="majorHAnsi"/>
          <w:sz w:val="28"/>
          <w:szCs w:val="28"/>
          <w:lang w:val="de-DE"/>
        </w:rPr>
        <w:t xml:space="preserve">Schau dir das Material in der Kiste an. Welche Ideen hast du? </w:t>
      </w:r>
    </w:p>
    <w:p w:rsidR="00514F95" w:rsidRDefault="00514F95" w:rsidP="00514F95">
      <w:pPr>
        <w:rPr>
          <w:rFonts w:asciiTheme="majorHAnsi" w:hAnsiTheme="majorHAnsi" w:cstheme="majorHAnsi"/>
          <w:color w:val="0070C0"/>
          <w:sz w:val="24"/>
          <w:szCs w:val="24"/>
          <w:lang w:val="de-DE"/>
        </w:rPr>
      </w:pPr>
    </w:p>
    <w:p w:rsidR="00514F95" w:rsidRPr="00AE4475" w:rsidRDefault="00514F95" w:rsidP="00514F95">
      <w:pPr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AE4475">
        <w:rPr>
          <w:rFonts w:asciiTheme="majorHAnsi" w:hAnsiTheme="majorHAnsi" w:cstheme="majorHAnsi"/>
          <w:color w:val="0070C0"/>
          <w:sz w:val="28"/>
          <w:szCs w:val="28"/>
          <w:lang w:val="de-DE"/>
        </w:rPr>
        <w:t>Besprecht in der Gruppe, welchen Feuerlöscher ihr bauen wollt. Nun macht euch an die Arbeit!</w:t>
      </w:r>
    </w:p>
    <w:p w:rsidR="00BC526A" w:rsidRDefault="00BC526A" w:rsidP="00514F95">
      <w:pPr>
        <w:rPr>
          <w:rFonts w:asciiTheme="majorHAnsi" w:hAnsiTheme="majorHAnsi" w:cstheme="majorHAnsi"/>
          <w:sz w:val="28"/>
          <w:szCs w:val="28"/>
          <w:lang w:val="de-DE"/>
        </w:rPr>
      </w:pPr>
    </w:p>
    <w:p w:rsidR="00514F95" w:rsidRPr="00AE4475" w:rsidRDefault="00514F95" w:rsidP="00514F95">
      <w:pPr>
        <w:rPr>
          <w:rFonts w:asciiTheme="majorHAnsi" w:hAnsiTheme="majorHAnsi" w:cstheme="majorHAnsi"/>
          <w:sz w:val="28"/>
          <w:szCs w:val="28"/>
          <w:lang w:val="de-DE"/>
        </w:rPr>
      </w:pPr>
      <w:r w:rsidRPr="00AE4475">
        <w:rPr>
          <w:rFonts w:asciiTheme="majorHAnsi" w:hAnsiTheme="majorHAnsi" w:cstheme="majorHAnsi"/>
          <w:sz w:val="28"/>
          <w:szCs w:val="28"/>
          <w:lang w:val="de-DE"/>
        </w:rPr>
        <w:t>Zeichnung unseres Feuerlöschers:</w:t>
      </w:r>
    </w:p>
    <w:p w:rsidR="00514F95" w:rsidRDefault="00514F95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514F95" w:rsidRDefault="00514F95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514F95" w:rsidRDefault="00514F95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2E3831" w:rsidRDefault="002E3831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BC526A" w:rsidRDefault="00BC526A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BC526A" w:rsidRDefault="00BC526A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BC526A" w:rsidRDefault="00BC526A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BC526A" w:rsidRDefault="00BC526A" w:rsidP="00514F95">
      <w:pPr>
        <w:rPr>
          <w:rFonts w:asciiTheme="majorHAnsi" w:hAnsiTheme="majorHAnsi" w:cstheme="majorHAnsi"/>
          <w:sz w:val="24"/>
          <w:szCs w:val="24"/>
          <w:lang w:val="de-DE"/>
        </w:rPr>
      </w:pPr>
    </w:p>
    <w:p w:rsidR="00A75978" w:rsidRPr="0026484B" w:rsidRDefault="006A120A" w:rsidP="00A75978">
      <w:pPr>
        <w:tabs>
          <w:tab w:val="left" w:pos="284"/>
          <w:tab w:val="left" w:pos="3686"/>
        </w:tabs>
        <w:spacing w:line="240" w:lineRule="auto"/>
        <w:ind w:right="-12"/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525780</wp:posOffset>
                </wp:positionV>
                <wp:extent cx="314325" cy="1809750"/>
                <wp:effectExtent l="57150" t="0" r="66675" b="19050"/>
                <wp:wrapNone/>
                <wp:docPr id="248" name="Gruppieren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1809750"/>
                          <a:chOff x="0" y="0"/>
                          <a:chExt cx="314325" cy="1809750"/>
                        </a:xfrm>
                      </wpg:grpSpPr>
                      <wps:wsp>
                        <wps:cNvPr id="228" name="Rechteck 228"/>
                        <wps:cNvSpPr/>
                        <wps:spPr>
                          <a:xfrm>
                            <a:off x="0" y="0"/>
                            <a:ext cx="314325" cy="1381125"/>
                          </a:xfrm>
                          <a:prstGeom prst="rect">
                            <a:avLst/>
                          </a:prstGeom>
                          <a:solidFill>
                            <a:srgbClr val="D2CCFF"/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CCCCFF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Flussdiagramm: Magnetplattenspeicher 247"/>
                        <wps:cNvSpPr/>
                        <wps:spPr>
                          <a:xfrm>
                            <a:off x="19050" y="1676400"/>
                            <a:ext cx="276225" cy="133350"/>
                          </a:xfrm>
                          <a:prstGeom prst="flowChartMagneticDisk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2757B" id="Gruppieren 248" o:spid="_x0000_s1026" style="position:absolute;margin-left:96pt;margin-top:41.4pt;width:24.75pt;height:142.5pt;z-index:252154880" coordsize="3143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">
                <v:rect id="Rechteck 228" o:spid="_x0000_s1027" style="position:absolute;width:3143;height:13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" fillcolor="#d2ccff" stroked="f" strokeweight="1pt">
                  <v:shadow on="t" color="#ccf" offset="0,4pt"/>
                </v:re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Flussdiagramm: Magnetplattenspeicher 247" o:spid="_x0000_s1028" type="#_x0000_t132" style="position:absolute;left:190;top:16764;width:2762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" fillcolor="white [3212]" strokecolor="white [3212]" strokeweight="1pt">
                  <v:stroke joinstyle="miter"/>
                </v:shape>
              </v:group>
            </w:pict>
          </mc:Fallback>
        </mc:AlternateContent>
      </w:r>
      <w:r w:rsidR="00A75978">
        <w:rPr>
          <w:noProof/>
        </w:rPr>
        <w:drawing>
          <wp:anchor distT="0" distB="0" distL="114300" distR="114300" simplePos="0" relativeHeight="252123136" behindDoc="1" locked="0" layoutInCell="1" allowOverlap="1" wp14:anchorId="677E14DF" wp14:editId="6AF38F38">
            <wp:simplePos x="0" y="0"/>
            <wp:positionH relativeFrom="column">
              <wp:posOffset>276225</wp:posOffset>
            </wp:positionH>
            <wp:positionV relativeFrom="paragraph">
              <wp:posOffset>344805</wp:posOffset>
            </wp:positionV>
            <wp:extent cx="19646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63" y="21396"/>
                <wp:lineTo x="21363" y="0"/>
                <wp:lineTo x="0" y="0"/>
              </wp:wrapPolygon>
            </wp:wrapTight>
            <wp:docPr id="7" name="Grafik 7" descr="Image result for pneumatische w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neumatische wann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978" w:rsidRPr="00686D2E">
        <w:rPr>
          <w:rFonts w:asciiTheme="majorHAnsi" w:hAnsiTheme="majorHAnsi" w:cstheme="majorHAnsi"/>
          <w:noProof/>
          <w:color w:val="0070C0"/>
          <w:sz w:val="28"/>
          <w:szCs w:val="28"/>
          <w:lang w:val="de-DE"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1CCA39E0" wp14:editId="151B1AD2">
                <wp:simplePos x="0" y="0"/>
                <wp:positionH relativeFrom="column">
                  <wp:posOffset>-123825</wp:posOffset>
                </wp:positionH>
                <wp:positionV relativeFrom="paragraph">
                  <wp:posOffset>683895</wp:posOffset>
                </wp:positionV>
                <wp:extent cx="1276350" cy="733425"/>
                <wp:effectExtent l="0" t="0" r="19050" b="28575"/>
                <wp:wrapSquare wrapText="bothSides"/>
                <wp:docPr id="2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978" w:rsidRPr="00686D2E" w:rsidRDefault="00A75978" w:rsidP="00A75978">
                            <w:pPr>
                              <w:rPr>
                                <w:rFonts w:asciiTheme="majorHAnsi" w:hAnsiTheme="majorHAnsi" w:cstheme="majorHAnsi"/>
                                <w:color w:val="auto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auto"/>
                                <w:sz w:val="24"/>
                                <w:szCs w:val="24"/>
                                <w:lang w:val="de-DE"/>
                              </w:rPr>
                              <w:t>Beim Lösen der Brausetablette entsteht CO</w:t>
                            </w:r>
                            <w:r w:rsidRPr="00686D2E">
                              <w:rPr>
                                <w:rFonts w:asciiTheme="majorHAnsi" w:hAnsiTheme="majorHAnsi" w:cstheme="majorHAnsi"/>
                                <w:color w:val="auto"/>
                                <w:sz w:val="24"/>
                                <w:szCs w:val="24"/>
                                <w:vertAlign w:val="subscript"/>
                                <w:lang w:val="de-DE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auto"/>
                                <w:sz w:val="24"/>
                                <w:szCs w:val="24"/>
                                <w:vertAlign w:val="subscript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auto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39E0" id="_x0000_s1086" type="#_x0000_t202" style="position:absolute;margin-left:-9.75pt;margin-top:53.85pt;width:100.5pt;height:57.7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">
                <v:textbox>
                  <w:txbxContent>
                    <w:p w:rsidR="00A75978" w:rsidRPr="00686D2E" w:rsidRDefault="00A75978" w:rsidP="00A75978">
                      <w:pPr>
                        <w:rPr>
                          <w:rFonts w:asciiTheme="majorHAnsi" w:hAnsiTheme="majorHAnsi" w:cstheme="majorHAnsi"/>
                          <w:color w:val="auto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auto"/>
                          <w:sz w:val="24"/>
                          <w:szCs w:val="24"/>
                          <w:lang w:val="de-DE"/>
                        </w:rPr>
                        <w:t>Beim Lösen der Brausetablette entsteht CO</w:t>
                      </w:r>
                      <w:r w:rsidRPr="00686D2E">
                        <w:rPr>
                          <w:rFonts w:asciiTheme="majorHAnsi" w:hAnsiTheme="majorHAnsi" w:cstheme="majorHAnsi"/>
                          <w:color w:val="auto"/>
                          <w:sz w:val="24"/>
                          <w:szCs w:val="24"/>
                          <w:vertAlign w:val="subscript"/>
                          <w:lang w:val="de-DE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color w:val="auto"/>
                          <w:sz w:val="24"/>
                          <w:szCs w:val="24"/>
                          <w:vertAlign w:val="subscript"/>
                          <w:lang w:val="de-DE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color w:val="auto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978" w:rsidRPr="00B14B7A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>9.</w:t>
      </w:r>
      <w:r w:rsidR="00A75978" w:rsidRPr="00B14B7A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ab/>
        <w:t>CO</w:t>
      </w:r>
      <w:r w:rsidR="00A75978" w:rsidRPr="00B14B7A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vertAlign w:val="subscript"/>
          <w:lang w:val="de-DE"/>
        </w:rPr>
        <w:t>2</w:t>
      </w:r>
      <w:r w:rsidR="00A75978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 xml:space="preserve"> in Wasser </w:t>
      </w:r>
      <w:r w:rsidR="00A75978"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8"/>
          <w:szCs w:val="28"/>
          <w:lang w:val="de-DE"/>
        </w:rPr>
        <w:tab/>
      </w:r>
      <w:r w:rsidR="00A75978">
        <w:rPr>
          <w:rFonts w:asciiTheme="majorHAnsi" w:hAnsiTheme="majorHAnsi" w:cstheme="majorHAnsi"/>
          <w:color w:val="auto"/>
          <w:sz w:val="28"/>
          <w:szCs w:val="28"/>
          <w:lang w:val="de-DE"/>
        </w:rPr>
        <w:t>Die Weltmeere sind große CO</w:t>
      </w:r>
      <w:r w:rsidR="00A75978" w:rsidRPr="0026484B">
        <w:rPr>
          <w:rFonts w:asciiTheme="majorHAnsi" w:hAnsiTheme="majorHAnsi" w:cstheme="majorHAnsi"/>
          <w:color w:val="auto"/>
          <w:sz w:val="28"/>
          <w:szCs w:val="28"/>
          <w:vertAlign w:val="subscript"/>
          <w:lang w:val="de-DE"/>
        </w:rPr>
        <w:t>2</w:t>
      </w:r>
      <w:r w:rsidR="00A75978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-Speicher, weil </w:t>
      </w:r>
      <w:r w:rsidR="00A75978" w:rsidRPr="0026484B">
        <w:rPr>
          <w:rFonts w:asciiTheme="majorHAnsi" w:hAnsiTheme="majorHAnsi" w:cstheme="majorHAnsi"/>
          <w:color w:val="auto"/>
          <w:sz w:val="28"/>
          <w:szCs w:val="28"/>
          <w:lang w:val="de-DE"/>
        </w:rPr>
        <w:t>Wasser CO</w:t>
      </w:r>
      <w:r w:rsidR="00A75978" w:rsidRPr="0026484B">
        <w:rPr>
          <w:rFonts w:asciiTheme="majorHAnsi" w:hAnsiTheme="majorHAnsi" w:cstheme="majorHAnsi"/>
          <w:color w:val="auto"/>
          <w:sz w:val="28"/>
          <w:szCs w:val="28"/>
          <w:vertAlign w:val="subscript"/>
          <w:lang w:val="de-DE"/>
        </w:rPr>
        <w:t>2</w:t>
      </w:r>
      <w:r w:rsidR="00A75978" w:rsidRPr="0026484B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 </w:t>
      </w:r>
      <w:r w:rsidR="00A75978">
        <w:rPr>
          <w:rFonts w:asciiTheme="majorHAnsi" w:hAnsiTheme="majorHAnsi" w:cstheme="majorHAnsi"/>
          <w:color w:val="auto"/>
          <w:sz w:val="28"/>
          <w:szCs w:val="28"/>
          <w:lang w:val="de-DE"/>
        </w:rPr>
        <w:t>gut aufnehmen kann. Kann warmes Wasser oder kaltes Wasser mehr CO</w:t>
      </w:r>
      <w:r w:rsidR="00A75978" w:rsidRPr="00D007FE">
        <w:rPr>
          <w:rFonts w:asciiTheme="majorHAnsi" w:hAnsiTheme="majorHAnsi" w:cstheme="majorHAnsi"/>
          <w:color w:val="auto"/>
          <w:sz w:val="28"/>
          <w:szCs w:val="28"/>
          <w:vertAlign w:val="subscript"/>
          <w:lang w:val="de-DE"/>
        </w:rPr>
        <w:t>2</w:t>
      </w:r>
      <w:r w:rsidR="00A75978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 aufnehmen?</w:t>
      </w:r>
    </w:p>
    <w:p w:rsidR="00A75978" w:rsidRDefault="00A75978" w:rsidP="00A75978">
      <w:pPr>
        <w:tabs>
          <w:tab w:val="left" w:pos="3828"/>
        </w:tabs>
        <w:spacing w:line="240" w:lineRule="auto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09127E">
        <w:rPr>
          <w:rFonts w:asciiTheme="majorHAnsi" w:hAnsiTheme="majorHAnsi" w:cstheme="majorHAnsi"/>
          <w:color w:val="0070C0"/>
          <w:sz w:val="28"/>
          <w:szCs w:val="28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Fülle e</w:t>
      </w:r>
      <w:r w:rsidRPr="004D5C68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ine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Glasschale</w:t>
      </w:r>
      <w:r w:rsidRPr="004D5C68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mit Wasser. </w:t>
      </w:r>
    </w:p>
    <w:p w:rsidR="00A75978" w:rsidRDefault="00A75978" w:rsidP="00A75978">
      <w:pPr>
        <w:spacing w:after="12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09127E">
        <w:rPr>
          <w:rFonts w:asciiTheme="majorHAnsi" w:hAnsiTheme="majorHAnsi" w:cstheme="majorHAnsi"/>
          <w:color w:val="0070C0"/>
          <w:sz w:val="28"/>
          <w:szCs w:val="28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16"/>
          <w:szCs w:val="16"/>
          <w:lang w:val="de-DE"/>
        </w:rPr>
        <w:t xml:space="preserve">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Lege einen 50 ml Messzylinder</w:t>
      </w:r>
      <w:r w:rsidRPr="00EB0D16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in die Wanne und fülle ihn</w:t>
      </w:r>
      <w:r w:rsidRPr="00EB0D16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  <w:r w:rsidRPr="0071759D">
        <w:rPr>
          <w:rFonts w:asciiTheme="majorHAnsi" w:hAnsiTheme="majorHAnsi" w:cstheme="majorHAnsi"/>
          <w:b/>
          <w:color w:val="0070C0"/>
          <w:sz w:val="28"/>
          <w:szCs w:val="28"/>
          <w:lang w:val="de-DE"/>
        </w:rPr>
        <w:t>vollständig</w:t>
      </w:r>
      <w:r w:rsidRPr="00EB0D16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mit </w:t>
      </w:r>
      <w:r w:rsidRPr="00EB0D16">
        <w:rPr>
          <w:rFonts w:asciiTheme="majorHAnsi" w:hAnsiTheme="majorHAnsi" w:cstheme="majorHAnsi"/>
          <w:color w:val="0070C0"/>
          <w:sz w:val="28"/>
          <w:szCs w:val="28"/>
          <w:lang w:val="de-DE"/>
        </w:rPr>
        <w:t>Wasser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. Richte ihn wieder auf. Er muss immer noch mit Wasser gefüllt sein</w:t>
      </w:r>
      <w:r w:rsidRPr="00EB0D16">
        <w:rPr>
          <w:rFonts w:asciiTheme="majorHAnsi" w:hAnsiTheme="majorHAnsi" w:cstheme="majorHAnsi"/>
          <w:color w:val="0070C0"/>
          <w:sz w:val="28"/>
          <w:szCs w:val="28"/>
          <w:lang w:val="de-DE"/>
        </w:rPr>
        <w:t>. (pneumatische Wanne)</w:t>
      </w:r>
    </w:p>
    <w:p w:rsidR="00A75978" w:rsidRPr="00EB0D16" w:rsidRDefault="00A75978" w:rsidP="00A75978">
      <w:pPr>
        <w:tabs>
          <w:tab w:val="left" w:pos="3828"/>
        </w:tabs>
        <w:spacing w:line="240" w:lineRule="auto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09127E">
        <w:rPr>
          <w:rFonts w:asciiTheme="majorHAnsi" w:hAnsiTheme="majorHAnsi" w:cstheme="majorHAnsi"/>
          <w:color w:val="0070C0"/>
          <w:sz w:val="28"/>
          <w:szCs w:val="28"/>
          <w:lang w:val="de-DE"/>
        </w:rPr>
        <w:sym w:font="Wingdings" w:char="F06C"/>
      </w:r>
      <w:r w:rsidRPr="0009127E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Lege nun schnell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e</w:t>
      </w:r>
      <w:r w:rsidRPr="00EB0D16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ine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1/2</w:t>
      </w:r>
      <w:r w:rsidRPr="00EB0D16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Brausetablette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unter den Messzylinder. Fange sämtliches Gas (CO</w:t>
      </w:r>
      <w:r w:rsidRPr="0009127E">
        <w:rPr>
          <w:rFonts w:asciiTheme="majorHAnsi" w:hAnsiTheme="majorHAnsi" w:cstheme="majorHAnsi"/>
          <w:color w:val="0070C0"/>
          <w:sz w:val="28"/>
          <w:szCs w:val="28"/>
          <w:vertAlign w:val="subscript"/>
          <w:lang w:val="de-DE"/>
        </w:rPr>
        <w:t>2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) auf.</w:t>
      </w:r>
    </w:p>
    <w:p w:rsidR="00A75978" w:rsidRPr="00BC526A" w:rsidRDefault="00A75978" w:rsidP="00A75978">
      <w:pPr>
        <w:spacing w:line="240" w:lineRule="auto"/>
        <w:rPr>
          <w:rFonts w:asciiTheme="majorHAnsi" w:hAnsiTheme="majorHAnsi" w:cstheme="majorHAnsi"/>
          <w:color w:val="0070C0"/>
          <w:sz w:val="28"/>
          <w:szCs w:val="28"/>
          <w:lang w:val="de-DE"/>
          <w14:textFill>
            <w14:gradFill>
              <w14:gsLst>
                <w14:gs w14:pos="5000">
                  <w14:srgbClr w14:val="8463C0"/>
                </w14:gs>
                <w14:gs w14:pos="3000">
                  <w14:srgbClr w14:val="7C57AD">
                    <w14:tint w14:val="66000"/>
                    <w14:satMod w14:val="160000"/>
                    <w14:lumMod w14:val="71000"/>
                  </w14:srgbClr>
                </w14:gs>
                <w14:gs w14:pos="100000">
                  <w14:srgbClr w14:val="7C57AD">
                    <w14:tint w14:val="44500"/>
                    <w14:satMod w14:val="160000"/>
                  </w14:srgbClr>
                </w14:gs>
                <w14:gs w14:pos="100000">
                  <w14:srgbClr w14:val="7C57AD">
                    <w14:tint w14:val="23500"/>
                    <w14:satMod w14:val="160000"/>
                  </w14:srgbClr>
                </w14:gs>
              </w14:gsLst>
              <w14:lin w14:ang="2700000" w14:scaled="0"/>
            </w14:gradFill>
          </w14:textFill>
        </w:rPr>
      </w:pPr>
      <w:r w:rsidRPr="0009127E">
        <w:rPr>
          <w:rFonts w:asciiTheme="majorHAnsi" w:hAnsiTheme="majorHAnsi" w:cstheme="majorHAnsi"/>
          <w:color w:val="0070C0"/>
          <w:sz w:val="28"/>
          <w:szCs w:val="28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  <w:proofErr w:type="spellStart"/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Lies</w:t>
      </w:r>
      <w:proofErr w:type="spellEnd"/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nun am Messzylinder ab, wie viele </w:t>
      </w:r>
      <w:r w:rsidRPr="004D5C68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Milliliter 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Gas freigesetzt wurden. Trage den Wert in die Tabelle ein.</w:t>
      </w:r>
      <w:r w:rsidRPr="0023505A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</w:p>
    <w:p w:rsidR="00A75978" w:rsidRPr="00B0787A" w:rsidRDefault="00A75978" w:rsidP="00A75978">
      <w:pPr>
        <w:spacing w:line="240" w:lineRule="auto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09127E">
        <w:rPr>
          <w:rFonts w:asciiTheme="majorHAnsi" w:hAnsiTheme="majorHAnsi" w:cstheme="majorHAnsi"/>
          <w:color w:val="0070C0"/>
          <w:sz w:val="28"/>
          <w:szCs w:val="28"/>
          <w:lang w:val="de-DE"/>
        </w:rPr>
        <w:sym w:font="Wingdings" w:char="F06C"/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 </w:t>
      </w:r>
      <w:r w:rsidRPr="004D5C68">
        <w:rPr>
          <w:rFonts w:asciiTheme="majorHAnsi" w:hAnsiTheme="majorHAnsi" w:cstheme="majorHAnsi"/>
          <w:color w:val="0070C0"/>
          <w:sz w:val="28"/>
          <w:szCs w:val="28"/>
          <w:lang w:val="de-DE"/>
        </w:rPr>
        <w:t>Führe nun den gleichen Versuch mit wärmerem Wasser durch</w:t>
      </w:r>
      <w:r>
        <w:rPr>
          <w:rFonts w:asciiTheme="majorHAnsi" w:hAnsiTheme="majorHAnsi" w:cstheme="majorHAnsi"/>
          <w:color w:val="0070C0"/>
          <w:sz w:val="28"/>
          <w:szCs w:val="28"/>
          <w:lang w:val="de-DE"/>
        </w:rPr>
        <w:t>. Wieviel Gas ist freigeworden? Schreibe den Wert in die Tabelle!</w:t>
      </w:r>
    </w:p>
    <w:tbl>
      <w:tblPr>
        <w:tblStyle w:val="Tabellenraster"/>
        <w:tblpPr w:leftFromText="141" w:rightFromText="141" w:vertAnchor="text" w:horzAnchor="margin" w:tblpY="-23"/>
        <w:tblW w:w="0" w:type="auto"/>
        <w:tblLook w:val="04A0" w:firstRow="1" w:lastRow="0" w:firstColumn="1" w:lastColumn="0" w:noHBand="0" w:noVBand="1"/>
      </w:tblPr>
      <w:tblGrid>
        <w:gridCol w:w="2830"/>
        <w:gridCol w:w="2694"/>
        <w:gridCol w:w="2694"/>
      </w:tblGrid>
      <w:tr w:rsidR="00A75978" w:rsidRPr="00802AC2" w:rsidTr="00C5197E">
        <w:trPr>
          <w:trHeight w:val="406"/>
        </w:trPr>
        <w:tc>
          <w:tcPr>
            <w:tcW w:w="2830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</w:p>
        </w:tc>
        <w:tc>
          <w:tcPr>
            <w:tcW w:w="2694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de-DE"/>
              </w:rPr>
              <w:t>Temperatur °C</w:t>
            </w:r>
          </w:p>
        </w:tc>
        <w:tc>
          <w:tcPr>
            <w:tcW w:w="2694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  <w:r w:rsidRPr="007C5813">
              <w:rPr>
                <w:rFonts w:asciiTheme="majorHAnsi" w:hAnsiTheme="majorHAnsi" w:cstheme="majorHAnsi"/>
                <w:sz w:val="24"/>
                <w:szCs w:val="24"/>
                <w:lang w:val="de-DE"/>
              </w:rPr>
              <w:t>Gasbildung in ml</w:t>
            </w:r>
          </w:p>
        </w:tc>
      </w:tr>
      <w:tr w:rsidR="00A75978" w:rsidTr="00C5197E">
        <w:trPr>
          <w:trHeight w:val="419"/>
        </w:trPr>
        <w:tc>
          <w:tcPr>
            <w:tcW w:w="2830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de-DE"/>
              </w:rPr>
              <w:t>1/2</w:t>
            </w:r>
            <w:r w:rsidRPr="007C5813">
              <w:rPr>
                <w:rFonts w:asciiTheme="majorHAnsi" w:hAnsiTheme="majorHAnsi" w:cstheme="majorHAnsi"/>
                <w:sz w:val="24"/>
                <w:szCs w:val="24"/>
                <w:lang w:val="de-DE"/>
              </w:rPr>
              <w:t xml:space="preserve"> Tablette</w:t>
            </w:r>
          </w:p>
        </w:tc>
        <w:tc>
          <w:tcPr>
            <w:tcW w:w="2694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</w:p>
        </w:tc>
        <w:tc>
          <w:tcPr>
            <w:tcW w:w="2694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</w:p>
        </w:tc>
      </w:tr>
      <w:tr w:rsidR="00A75978" w:rsidTr="00C5197E">
        <w:trPr>
          <w:trHeight w:val="425"/>
        </w:trPr>
        <w:tc>
          <w:tcPr>
            <w:tcW w:w="2830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de-DE"/>
              </w:rPr>
              <w:t>1/2</w:t>
            </w:r>
            <w:r w:rsidRPr="007C5813">
              <w:rPr>
                <w:rFonts w:asciiTheme="majorHAnsi" w:hAnsiTheme="majorHAnsi" w:cstheme="majorHAnsi"/>
                <w:sz w:val="24"/>
                <w:szCs w:val="24"/>
                <w:lang w:val="de-DE"/>
              </w:rPr>
              <w:t xml:space="preserve"> Tablette</w:t>
            </w:r>
          </w:p>
        </w:tc>
        <w:tc>
          <w:tcPr>
            <w:tcW w:w="2694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</w:p>
        </w:tc>
        <w:tc>
          <w:tcPr>
            <w:tcW w:w="2694" w:type="dxa"/>
          </w:tcPr>
          <w:p w:rsidR="00A75978" w:rsidRPr="007C5813" w:rsidRDefault="00A75978" w:rsidP="00C5197E">
            <w:pPr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</w:p>
        </w:tc>
      </w:tr>
    </w:tbl>
    <w:p w:rsidR="00A75978" w:rsidRPr="008906B4" w:rsidRDefault="006A120A" w:rsidP="00A75978">
      <w:pPr>
        <w:rPr>
          <w:rFonts w:asciiTheme="majorHAnsi" w:hAnsiTheme="majorHAnsi" w:cstheme="majorHAnsi"/>
          <w:color w:val="0070C0"/>
          <w:sz w:val="18"/>
          <w:szCs w:val="18"/>
          <w:lang w:val="de-DE"/>
        </w:rPr>
      </w:pPr>
      <w:r w:rsidRPr="008358A9">
        <w:rPr>
          <w:rFonts w:asciiTheme="majorHAnsi" w:hAnsiTheme="majorHAnsi" w:cstheme="majorHAnsi"/>
          <w:b/>
          <w:noProof/>
          <w:color w:val="auto"/>
          <w:sz w:val="24"/>
          <w:szCs w:val="24"/>
          <w:highlight w:val="cyan"/>
          <w:lang w:val="de-DE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262255</wp:posOffset>
                </wp:positionV>
                <wp:extent cx="1466850" cy="381000"/>
                <wp:effectExtent l="0" t="0" r="0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8A9" w:rsidRPr="008358A9" w:rsidRDefault="008358A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358A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 xml:space="preserve">Abbildungen </w:t>
                            </w:r>
                            <w:r w:rsidR="006A120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nach</w:t>
                            </w:r>
                            <w:r w:rsidRPr="008358A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 xml:space="preserve"> www.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Hamm-chemie</w:t>
                            </w:r>
                            <w:r w:rsidRPr="008358A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de-DE"/>
                              </w:rPr>
                              <w:t>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422.25pt;margin-top:20.65pt;width:115.5pt;height:30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" stroked="f">
                <v:textbox>
                  <w:txbxContent>
                    <w:p w:rsidR="008358A9" w:rsidRPr="008358A9" w:rsidRDefault="008358A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de-DE"/>
                        </w:rPr>
                      </w:pPr>
                      <w:r w:rsidRPr="008358A9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de-DE"/>
                        </w:rPr>
                        <w:t xml:space="preserve">Abbildungen </w:t>
                      </w:r>
                      <w:r w:rsidR="006A120A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de-DE"/>
                        </w:rPr>
                        <w:t>nach</w:t>
                      </w:r>
                      <w:r w:rsidRPr="008358A9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de-DE"/>
                        </w:rPr>
                        <w:t xml:space="preserve"> www.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de-DE"/>
                        </w:rPr>
                        <w:t>Hamm-chemie</w:t>
                      </w:r>
                      <w:r w:rsidRPr="008358A9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de-DE"/>
                        </w:rPr>
                        <w:t>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5978" w:rsidRDefault="00C0370F" w:rsidP="00A75978">
      <w:pPr>
        <w:rPr>
          <w:rFonts w:asciiTheme="majorHAnsi" w:hAnsiTheme="majorHAnsi" w:cstheme="majorHAnsi"/>
          <w:color w:val="0070C0"/>
          <w:sz w:val="18"/>
          <w:szCs w:val="18"/>
          <w:lang w:val="de-DE"/>
        </w:rPr>
      </w:pPr>
      <w:r>
        <w:rPr>
          <w:rFonts w:asciiTheme="majorHAnsi" w:hAnsiTheme="majorHAnsi" w:cstheme="majorHAnsi"/>
          <w:noProof/>
          <w:color w:val="0070C0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619325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691515</wp:posOffset>
                </wp:positionV>
                <wp:extent cx="771525" cy="904875"/>
                <wp:effectExtent l="0" t="0" r="9525" b="9525"/>
                <wp:wrapNone/>
                <wp:docPr id="246" name="Gruppieren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904875"/>
                          <a:chOff x="0" y="0"/>
                          <a:chExt cx="1964690" cy="2019300"/>
                        </a:xfrm>
                      </wpg:grpSpPr>
                      <wpg:grpSp>
                        <wpg:cNvPr id="238" name="Gruppieren 238"/>
                        <wpg:cNvGrpSpPr/>
                        <wpg:grpSpPr>
                          <a:xfrm>
                            <a:off x="0" y="0"/>
                            <a:ext cx="1964690" cy="2019300"/>
                            <a:chOff x="0" y="0"/>
                            <a:chExt cx="1964690" cy="2019300"/>
                          </a:xfrm>
                        </wpg:grpSpPr>
                        <pic:pic xmlns:pic="http://schemas.openxmlformats.org/drawingml/2006/picture">
                          <pic:nvPicPr>
                            <pic:cNvPr id="229" name="Grafik 229" descr="Image result for pneumatische wan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64690" cy="201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7" name="Flussdiagramm: Magnetplattenspeicher 237"/>
                          <wps:cNvSpPr/>
                          <wps:spPr>
                            <a:xfrm>
                              <a:off x="962025" y="1857375"/>
                              <a:ext cx="276225" cy="133350"/>
                            </a:xfrm>
                            <a:prstGeom prst="flowChartMagneticDisk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0" name="Rechteck 230"/>
                        <wps:cNvSpPr/>
                        <wps:spPr>
                          <a:xfrm>
                            <a:off x="942975" y="323850"/>
                            <a:ext cx="314325" cy="1381125"/>
                          </a:xfrm>
                          <a:prstGeom prst="rect">
                            <a:avLst/>
                          </a:prstGeom>
                          <a:solidFill>
                            <a:srgbClr val="D2CCFF"/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CCCCFF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84DE4" id="Gruppieren 246" o:spid="_x0000_s1026" style="position:absolute;margin-left:-9.75pt;margin-top:54.45pt;width:60.75pt;height:71.25pt;z-index:251619325;mso-width-relative:margin;mso-height-relative:margin" coordsize="19646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">
                <v:group id="Gruppieren 238" o:spid="_x0000_s1027" style="position:absolute;width:19646;height:20193" coordsize="19646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Grafik 229" o:spid="_x0000_s1028" type="#_x0000_t75" alt="Image result for pneumatische wanne" style="position:absolute;width:19646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">
                    <v:imagedata r:id="rId40" o:title="Image result for pneumatische wanne"/>
                  </v:shape>
                  <v:shape id="Flussdiagramm: Magnetplattenspeicher 237" o:spid="_x0000_s1029" type="#_x0000_t132" style="position:absolute;left:9620;top:18573;width:2762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" fillcolor="white [3212]" strokecolor="white [3212]" strokeweight="1pt">
                    <v:stroke joinstyle="miter"/>
                  </v:shape>
                </v:group>
                <v:rect id="Rechteck 230" o:spid="_x0000_s1030" style="position:absolute;left:9429;top:3238;width:3144;height:13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" fillcolor="#d2ccff" stroked="f" strokeweight="1pt">
                  <v:shadow on="t" color="#ccf" offset="0,4pt"/>
                </v:rect>
              </v:group>
            </w:pict>
          </mc:Fallback>
        </mc:AlternateContent>
      </w:r>
    </w:p>
    <w:p w:rsidR="00A75978" w:rsidRDefault="006A120A" w:rsidP="00A75978">
      <w:pPr>
        <w:rPr>
          <w:rFonts w:asciiTheme="majorHAnsi" w:hAnsiTheme="majorHAnsi" w:cstheme="majorHAnsi"/>
          <w:color w:val="0070C0"/>
          <w:sz w:val="18"/>
          <w:szCs w:val="18"/>
          <w:lang w:val="de-DE"/>
        </w:rPr>
      </w:pPr>
      <w:r w:rsidRPr="00C14212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FB44176" wp14:editId="113FFADA">
                <wp:simplePos x="0" y="0"/>
                <wp:positionH relativeFrom="column">
                  <wp:posOffset>3819525</wp:posOffset>
                </wp:positionH>
                <wp:positionV relativeFrom="paragraph">
                  <wp:posOffset>160996</wp:posOffset>
                </wp:positionV>
                <wp:extent cx="409575" cy="0"/>
                <wp:effectExtent l="0" t="95250" r="0" b="952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53EF1" id="Gerade Verbindung mit Pfeil 18" o:spid="_x0000_s1026" type="#_x0000_t32" style="position:absolute;margin-left:300.75pt;margin-top:12.7pt;width:32.25pt;height:0;flip:x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45719</wp:posOffset>
                </wp:positionV>
                <wp:extent cx="800100" cy="862965"/>
                <wp:effectExtent l="0" t="0" r="0" b="13335"/>
                <wp:wrapNone/>
                <wp:docPr id="250" name="Gruppieren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62965"/>
                          <a:chOff x="0" y="0"/>
                          <a:chExt cx="1447800" cy="1752600"/>
                        </a:xfrm>
                      </wpg:grpSpPr>
                      <wpg:grpSp>
                        <wpg:cNvPr id="240" name="Gruppieren 240"/>
                        <wpg:cNvGrpSpPr/>
                        <wpg:grpSpPr>
                          <a:xfrm>
                            <a:off x="0" y="0"/>
                            <a:ext cx="1447800" cy="1752600"/>
                            <a:chOff x="0" y="0"/>
                            <a:chExt cx="1964690" cy="2019300"/>
                          </a:xfrm>
                        </wpg:grpSpPr>
                        <pic:pic xmlns:pic="http://schemas.openxmlformats.org/drawingml/2006/picture">
                          <pic:nvPicPr>
                            <pic:cNvPr id="241" name="Grafik 241" descr="Image result for pneumatische wan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64690" cy="201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4" name="Flussdiagramm: Magnetplattenspeicher 244"/>
                          <wps:cNvSpPr/>
                          <wps:spPr>
                            <a:xfrm>
                              <a:off x="962025" y="1857375"/>
                              <a:ext cx="276225" cy="133350"/>
                            </a:xfrm>
                            <a:prstGeom prst="flowChartMagneticDisk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2" name="Rechteck 232"/>
                        <wps:cNvSpPr/>
                        <wps:spPr>
                          <a:xfrm>
                            <a:off x="704850" y="533400"/>
                            <a:ext cx="207629" cy="885825"/>
                          </a:xfrm>
                          <a:prstGeom prst="rect">
                            <a:avLst/>
                          </a:prstGeom>
                          <a:solidFill>
                            <a:srgbClr val="D2CCFF"/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CCCCFF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EA717" id="Gruppieren 250" o:spid="_x0000_s1026" style="position:absolute;margin-left:251.25pt;margin-top:3.6pt;width:63pt;height:67.95pt;z-index:251618300;mso-width-relative:margin;mso-height-relative:margin" coordsize="14478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">
                <v:group id="Gruppieren 240" o:spid="_x0000_s1027" style="position:absolute;width:14478;height:17526" coordsize="19646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Grafik 241" o:spid="_x0000_s1028" type="#_x0000_t75" alt="Image result for pneumatische wanne" style="position:absolute;width:19646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">
                    <v:imagedata r:id="rId40" o:title="Image result for pneumatische wanne"/>
                  </v:shape>
                  <v:shape id="Flussdiagramm: Magnetplattenspeicher 244" o:spid="_x0000_s1029" type="#_x0000_t132" style="position:absolute;left:9620;top:18573;width:2762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" fillcolor="white [3212]" strokecolor="white [3212]" strokeweight="1pt">
                    <v:stroke joinstyle="miter"/>
                  </v:shape>
                </v:group>
                <v:rect id="Rechteck 232" o:spid="_x0000_s1030" style="position:absolute;left:7048;top:5334;width:2076;height:8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" fillcolor="#d2ccff" stroked="f" strokeweight="1pt">
                  <v:shadow on="t" color="#ccf" offset="0,4pt"/>
                </v:rect>
              </v:group>
            </w:pict>
          </mc:Fallback>
        </mc:AlternateContent>
      </w:r>
      <w:r w:rsidRPr="00C14212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C49354D" wp14:editId="2F8EADF4">
                <wp:simplePos x="0" y="0"/>
                <wp:positionH relativeFrom="column">
                  <wp:posOffset>447675</wp:posOffset>
                </wp:positionH>
                <wp:positionV relativeFrom="paragraph">
                  <wp:posOffset>111125</wp:posOffset>
                </wp:positionV>
                <wp:extent cx="409575" cy="0"/>
                <wp:effectExtent l="0" t="95250" r="0" b="95250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9D0D6" id="Gerade Verbindung mit Pfeil 28" o:spid="_x0000_s1026" type="#_x0000_t32" style="position:absolute;margin-left:35.25pt;margin-top:8.75pt;width:32.25pt;height:0;flip:x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 w:rsidR="00A75978" w:rsidRPr="00802AC2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52C05AA8" wp14:editId="3862D27F">
                <wp:simplePos x="0" y="0"/>
                <wp:positionH relativeFrom="column">
                  <wp:posOffset>923925</wp:posOffset>
                </wp:positionH>
                <wp:positionV relativeFrom="paragraph">
                  <wp:posOffset>42545</wp:posOffset>
                </wp:positionV>
                <wp:extent cx="2000250" cy="885825"/>
                <wp:effectExtent l="0" t="0" r="19050" b="28575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978" w:rsidRPr="00802AC2" w:rsidRDefault="00A75978" w:rsidP="00A75978">
                            <w:pP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  <w:r w:rsidRPr="00A92541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>Weniger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gasförmiges 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>CO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vertAlign w:val="subscript"/>
                                <w:lang w:val="de-DE" w:eastAsia="de-DE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bedeutet </w:t>
                            </w:r>
                            <w:r w:rsidRPr="00A92541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>mehr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CO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vertAlign w:val="subscript"/>
                                <w:lang w:val="de-DE" w:eastAsia="de-DE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in der Flüssigkeit.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5AA8" id="_x0000_s1088" type="#_x0000_t202" style="position:absolute;margin-left:72.75pt;margin-top:3.35pt;width:157.5pt;height:69.7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">
                <v:textbox>
                  <w:txbxContent>
                    <w:p w:rsidR="00A75978" w:rsidRPr="00802AC2" w:rsidRDefault="00A75978" w:rsidP="00A75978">
                      <w:pP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</w:pPr>
                      <w:r w:rsidRPr="00A92541">
                        <w:rPr>
                          <w:rFonts w:asciiTheme="majorHAnsi" w:hAnsiTheme="majorHAnsi" w:cstheme="majorHAnsi"/>
                          <w:b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>Weniger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gasförmiges 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>CO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vertAlign w:val="subscript"/>
                          <w:lang w:val="de-DE" w:eastAsia="de-DE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bedeutet </w:t>
                      </w:r>
                      <w:r w:rsidRPr="00A92541">
                        <w:rPr>
                          <w:rFonts w:asciiTheme="majorHAnsi" w:hAnsiTheme="majorHAnsi" w:cstheme="majorHAnsi"/>
                          <w:b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>mehr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CO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vertAlign w:val="subscript"/>
                          <w:lang w:val="de-DE" w:eastAsia="de-DE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in der Flüssigkeit.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978" w:rsidRPr="00802AC2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42322874" wp14:editId="1946CD93">
                <wp:simplePos x="0" y="0"/>
                <wp:positionH relativeFrom="column">
                  <wp:posOffset>4400550</wp:posOffset>
                </wp:positionH>
                <wp:positionV relativeFrom="paragraph">
                  <wp:posOffset>61595</wp:posOffset>
                </wp:positionV>
                <wp:extent cx="2009775" cy="866775"/>
                <wp:effectExtent l="0" t="0" r="28575" b="28575"/>
                <wp:wrapSquare wrapText="bothSides"/>
                <wp:docPr id="2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978" w:rsidRPr="00802AC2" w:rsidRDefault="00A75978" w:rsidP="00A75978">
                            <w:pP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  <w:r w:rsidRPr="00A92541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>Mehr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gasförmiges 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>CO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vertAlign w:val="subscript"/>
                                <w:lang w:val="de-DE" w:eastAsia="de-DE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bedeutet </w:t>
                            </w:r>
                            <w:r w:rsidRPr="00A92541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>weniger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CO</w:t>
                            </w:r>
                            <w:r w:rsidRPr="00802AC2"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vertAlign w:val="subscript"/>
                                <w:lang w:val="de-DE" w:eastAsia="de-DE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auto"/>
                                <w:sz w:val="28"/>
                                <w:szCs w:val="28"/>
                                <w:lang w:val="de-DE" w:eastAsia="de-DE"/>
                              </w:rPr>
                              <w:t xml:space="preserve"> in der Flüssigkeit.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2874" id="_x0000_s1089" type="#_x0000_t202" style="position:absolute;margin-left:346.5pt;margin-top:4.85pt;width:158.25pt;height:68.2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">
                <v:textbox>
                  <w:txbxContent>
                    <w:p w:rsidR="00A75978" w:rsidRPr="00802AC2" w:rsidRDefault="00A75978" w:rsidP="00A75978">
                      <w:pP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</w:pPr>
                      <w:r w:rsidRPr="00A92541">
                        <w:rPr>
                          <w:rFonts w:asciiTheme="majorHAnsi" w:hAnsiTheme="majorHAnsi" w:cstheme="majorHAnsi"/>
                          <w:b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>Mehr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gasförmiges 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>CO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vertAlign w:val="subscript"/>
                          <w:lang w:val="de-DE" w:eastAsia="de-DE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bedeutet </w:t>
                      </w:r>
                      <w:r w:rsidRPr="00A92541">
                        <w:rPr>
                          <w:rFonts w:asciiTheme="majorHAnsi" w:hAnsiTheme="majorHAnsi" w:cstheme="majorHAnsi"/>
                          <w:b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>weniger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CO</w:t>
                      </w:r>
                      <w:r w:rsidRPr="00802AC2"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vertAlign w:val="subscript"/>
                          <w:lang w:val="de-DE" w:eastAsia="de-DE"/>
                        </w:rPr>
                        <w:t>2</w:t>
                      </w:r>
                      <w:r>
                        <w:rPr>
                          <w:rFonts w:asciiTheme="majorHAnsi" w:hAnsiTheme="majorHAnsi" w:cstheme="majorHAnsi"/>
                          <w:noProof/>
                          <w:color w:val="auto"/>
                          <w:sz w:val="28"/>
                          <w:szCs w:val="28"/>
                          <w:lang w:val="de-DE" w:eastAsia="de-DE"/>
                        </w:rPr>
                        <w:t xml:space="preserve"> in der Flüssigkeit.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5978" w:rsidRPr="00802AC2" w:rsidRDefault="00A75978" w:rsidP="00A75978">
      <w:pPr>
        <w:rPr>
          <w:rFonts w:asciiTheme="majorHAnsi" w:hAnsiTheme="majorHAnsi" w:cstheme="majorHAnsi"/>
          <w:color w:val="0070C0"/>
          <w:sz w:val="18"/>
          <w:szCs w:val="18"/>
          <w:lang w:val="de-DE"/>
        </w:rPr>
      </w:pPr>
      <w:r w:rsidRPr="00C14212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E872C66" wp14:editId="02BF2F88">
                <wp:simplePos x="0" y="0"/>
                <wp:positionH relativeFrom="column">
                  <wp:posOffset>3829050</wp:posOffset>
                </wp:positionH>
                <wp:positionV relativeFrom="paragraph">
                  <wp:posOffset>249555</wp:posOffset>
                </wp:positionV>
                <wp:extent cx="361950" cy="161925"/>
                <wp:effectExtent l="38100" t="19050" r="19050" b="47625"/>
                <wp:wrapNone/>
                <wp:docPr id="226" name="Gerade Verbindung mit Pfe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D898" id="Gerade Verbindung mit Pfeil 226" o:spid="_x0000_s1026" type="#_x0000_t32" style="position:absolute;margin-left:301.5pt;margin-top:19.65pt;width:28.5pt;height:12.75pt;flip:x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</w:p>
    <w:p w:rsidR="00A75978" w:rsidRDefault="006A120A" w:rsidP="00A75978">
      <w:pPr>
        <w:rPr>
          <w:rFonts w:asciiTheme="majorHAnsi" w:hAnsiTheme="majorHAnsi" w:cstheme="majorHAnsi"/>
          <w:b/>
          <w:color w:val="auto"/>
          <w:sz w:val="24"/>
          <w:szCs w:val="24"/>
          <w:highlight w:val="cyan"/>
          <w:lang w:val="de-DE"/>
        </w:rPr>
      </w:pPr>
      <w:r w:rsidRPr="00C14212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B8F2C26" wp14:editId="3E9DB368">
                <wp:simplePos x="0" y="0"/>
                <wp:positionH relativeFrom="column">
                  <wp:posOffset>437515</wp:posOffset>
                </wp:positionH>
                <wp:positionV relativeFrom="paragraph">
                  <wp:posOffset>34925</wp:posOffset>
                </wp:positionV>
                <wp:extent cx="476250" cy="66675"/>
                <wp:effectExtent l="38100" t="57150" r="19050" b="85725"/>
                <wp:wrapNone/>
                <wp:docPr id="225" name="Gerade Verbindung mit Pfei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BB00" id="Gerade Verbindung mit Pfeil 225" o:spid="_x0000_s1026" type="#_x0000_t32" style="position:absolute;margin-left:34.45pt;margin-top:2.75pt;width:37.5pt;height:5.25pt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</w:p>
    <w:p w:rsidR="00A75978" w:rsidRDefault="00A75978" w:rsidP="00A75978">
      <w:pPr>
        <w:rPr>
          <w:rFonts w:asciiTheme="majorHAnsi" w:hAnsiTheme="majorHAnsi" w:cstheme="majorHAnsi"/>
          <w:b/>
          <w:color w:val="auto"/>
          <w:sz w:val="24"/>
          <w:szCs w:val="24"/>
          <w:highlight w:val="cyan"/>
          <w:lang w:val="de-DE"/>
        </w:rPr>
      </w:pPr>
      <w:r w:rsidRPr="0023505A">
        <w:rPr>
          <w:rFonts w:asciiTheme="majorHAnsi" w:hAnsiTheme="majorHAnsi" w:cstheme="majorHAnsi"/>
          <w:noProof/>
          <w:color w:val="auto"/>
          <w:sz w:val="28"/>
          <w:szCs w:val="28"/>
          <w:lang w:val="de-DE" w:eastAsia="de-DE"/>
        </w:rPr>
        <w:drawing>
          <wp:anchor distT="0" distB="0" distL="114300" distR="114300" simplePos="0" relativeHeight="252122112" behindDoc="1" locked="0" layoutInCell="1" allowOverlap="1" wp14:anchorId="42F86217" wp14:editId="4DD7E6DE">
            <wp:simplePos x="0" y="0"/>
            <wp:positionH relativeFrom="column">
              <wp:posOffset>847725</wp:posOffset>
            </wp:positionH>
            <wp:positionV relativeFrom="paragraph">
              <wp:posOffset>190500</wp:posOffset>
            </wp:positionV>
            <wp:extent cx="2200275" cy="4191000"/>
            <wp:effectExtent l="0" t="4762" r="4762" b="4763"/>
            <wp:wrapTight wrapText="bothSides">
              <wp:wrapPolygon edited="0">
                <wp:start x="21647" y="25"/>
                <wp:lineTo x="140" y="25"/>
                <wp:lineTo x="140" y="21526"/>
                <wp:lineTo x="21647" y="21526"/>
                <wp:lineTo x="21647" y="25"/>
              </wp:wrapPolygon>
            </wp:wrapTight>
            <wp:docPr id="252" name="Grafik 252" descr="C:\Users\co131\AppData\Local\Microsoft\Windows\Temporary Internet Files\Content.Outlook\TC2CQT3N\IMG_20171124_12304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131\AppData\Local\Microsoft\Windows\Temporary Internet Files\Content.Outlook\TC2CQT3N\IMG_20171124_12304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2002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5978" w:rsidRDefault="00A75978" w:rsidP="00A75978">
      <w:pPr>
        <w:spacing w:after="0"/>
        <w:rPr>
          <w:rFonts w:asciiTheme="majorHAnsi" w:hAnsiTheme="majorHAnsi" w:cstheme="majorHAnsi"/>
          <w:color w:val="auto"/>
          <w:sz w:val="28"/>
          <w:szCs w:val="28"/>
          <w:lang w:val="de-DE"/>
        </w:rPr>
      </w:pPr>
      <w:r w:rsidRPr="00D007FE">
        <w:rPr>
          <w:rFonts w:asciiTheme="majorHAnsi" w:hAnsiTheme="majorHAnsi" w:cstheme="majorHAnsi"/>
          <w:color w:val="auto"/>
          <w:sz w:val="28"/>
          <w:szCs w:val="28"/>
          <w:u w:val="single"/>
          <w:lang w:val="de-DE"/>
        </w:rPr>
        <w:t>Unser Ergebnis</w:t>
      </w:r>
      <w:r w:rsidRPr="00CC3E73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: </w:t>
      </w:r>
      <w:r>
        <w:rPr>
          <w:rFonts w:asciiTheme="majorHAnsi" w:hAnsiTheme="majorHAnsi" w:cstheme="majorHAnsi"/>
          <w:color w:val="auto"/>
          <w:sz w:val="28"/>
          <w:szCs w:val="28"/>
          <w:lang w:val="de-DE"/>
        </w:rPr>
        <w:t>Kälteres Wasser hat</w:t>
      </w:r>
      <w:r w:rsidRPr="00CC3E73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 </w:t>
      </w:r>
      <w:r>
        <w:rPr>
          <w:rFonts w:asciiTheme="majorHAnsi" w:hAnsiTheme="majorHAnsi" w:cstheme="majorHAnsi"/>
          <w:color w:val="auto"/>
          <w:sz w:val="28"/>
          <w:szCs w:val="28"/>
          <w:lang w:val="de-DE"/>
        </w:rPr>
        <w:t>…………….</w:t>
      </w:r>
      <w:r w:rsidRPr="00CC3E73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 </w:t>
      </w:r>
      <w:r w:rsidRPr="00EB4FBB">
        <w:rPr>
          <w:rFonts w:asciiTheme="majorHAnsi" w:hAnsiTheme="majorHAnsi" w:cstheme="majorHAnsi"/>
          <w:color w:val="auto"/>
          <w:sz w:val="28"/>
          <w:szCs w:val="28"/>
          <w:lang w:val="de-DE"/>
        </w:rPr>
        <w:t>CO</w:t>
      </w:r>
      <w:r w:rsidRPr="00EB4FBB">
        <w:rPr>
          <w:rFonts w:asciiTheme="majorHAnsi" w:hAnsiTheme="majorHAnsi" w:cstheme="majorHAnsi"/>
          <w:color w:val="auto"/>
          <w:sz w:val="28"/>
          <w:szCs w:val="28"/>
          <w:vertAlign w:val="subscript"/>
          <w:lang w:val="de-DE"/>
        </w:rPr>
        <w:t xml:space="preserve">2 </w:t>
      </w:r>
      <w:r>
        <w:rPr>
          <w:rFonts w:asciiTheme="majorHAnsi" w:hAnsiTheme="majorHAnsi" w:cstheme="majorHAnsi"/>
          <w:color w:val="auto"/>
          <w:sz w:val="28"/>
          <w:szCs w:val="28"/>
          <w:lang w:val="de-DE"/>
        </w:rPr>
        <w:t>aufgenommen</w:t>
      </w:r>
      <w:r w:rsidRPr="00CC3E73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 als </w:t>
      </w:r>
      <w:r>
        <w:rPr>
          <w:rFonts w:asciiTheme="majorHAnsi" w:hAnsiTheme="majorHAnsi" w:cstheme="majorHAnsi"/>
          <w:color w:val="auto"/>
          <w:sz w:val="28"/>
          <w:szCs w:val="28"/>
          <w:lang w:val="de-DE"/>
        </w:rPr>
        <w:t>wärmeres</w:t>
      </w:r>
      <w:r w:rsidRPr="00CC3E73">
        <w:rPr>
          <w:rFonts w:asciiTheme="majorHAnsi" w:hAnsiTheme="majorHAnsi" w:cstheme="majorHAnsi"/>
          <w:color w:val="auto"/>
          <w:sz w:val="28"/>
          <w:szCs w:val="28"/>
          <w:lang w:val="de-DE"/>
        </w:rPr>
        <w:t xml:space="preserve">. </w:t>
      </w:r>
    </w:p>
    <w:p w:rsidR="00A75978" w:rsidRDefault="00A75978" w:rsidP="00A75978">
      <w:pPr>
        <w:spacing w:after="12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</w:p>
    <w:p w:rsidR="00A75978" w:rsidRPr="00CD2CE4" w:rsidRDefault="00A75978" w:rsidP="00A75978">
      <w:pPr>
        <w:spacing w:after="120"/>
        <w:rPr>
          <w:rFonts w:asciiTheme="majorHAnsi" w:hAnsiTheme="majorHAnsi" w:cstheme="majorHAnsi"/>
          <w:color w:val="0070C0"/>
          <w:sz w:val="28"/>
          <w:szCs w:val="28"/>
          <w:lang w:val="de-DE"/>
        </w:rPr>
      </w:pPr>
      <w:r w:rsidRPr="00CD2CE4">
        <w:rPr>
          <w:rFonts w:asciiTheme="majorHAnsi" w:hAnsiTheme="majorHAnsi" w:cstheme="majorHAnsi"/>
          <w:color w:val="0070C0"/>
          <w:sz w:val="28"/>
          <w:szCs w:val="28"/>
          <w:lang w:val="de-DE"/>
        </w:rPr>
        <w:t xml:space="preserve">Vergleiche euer Ergebnis mit der Grafik: </w:t>
      </w:r>
    </w:p>
    <w:p w:rsidR="00A75978" w:rsidRDefault="00A75978" w:rsidP="00A75978">
      <w:pPr>
        <w:rPr>
          <w:rFonts w:asciiTheme="majorHAnsi" w:hAnsiTheme="majorHAnsi" w:cstheme="majorHAnsi"/>
          <w:b/>
          <w:color w:val="auto"/>
          <w:sz w:val="24"/>
          <w:szCs w:val="24"/>
          <w:lang w:val="de-DE"/>
        </w:rPr>
      </w:pPr>
      <w:r w:rsidRPr="001B4768">
        <w:rPr>
          <w:rFonts w:asciiTheme="majorHAnsi" w:hAnsiTheme="majorHAnsi" w:cstheme="majorHAnsi"/>
          <w:b/>
          <w:color w:val="auto"/>
          <w:sz w:val="24"/>
          <w:szCs w:val="24"/>
          <w:highlight w:val="cyan"/>
          <w:lang w:val="de-DE"/>
        </w:rPr>
        <w:t>Ozeane als CO</w:t>
      </w:r>
      <w:r w:rsidRPr="001B4768">
        <w:rPr>
          <w:rFonts w:asciiTheme="majorHAnsi" w:hAnsiTheme="majorHAnsi" w:cstheme="majorHAnsi"/>
          <w:b/>
          <w:color w:val="auto"/>
          <w:sz w:val="24"/>
          <w:szCs w:val="24"/>
          <w:highlight w:val="cyan"/>
          <w:vertAlign w:val="subscript"/>
          <w:lang w:val="de-DE"/>
        </w:rPr>
        <w:t>2</w:t>
      </w:r>
      <w:r w:rsidRPr="001B4768">
        <w:rPr>
          <w:rFonts w:asciiTheme="majorHAnsi" w:hAnsiTheme="majorHAnsi" w:cstheme="majorHAnsi"/>
          <w:b/>
          <w:color w:val="auto"/>
          <w:sz w:val="24"/>
          <w:szCs w:val="24"/>
          <w:highlight w:val="cyan"/>
          <w:lang w:val="de-DE"/>
        </w:rPr>
        <w:t>-Speicher</w:t>
      </w:r>
      <w:r>
        <w:rPr>
          <w:rFonts w:asciiTheme="majorHAnsi" w:hAnsiTheme="majorHAnsi" w:cstheme="majorHAnsi"/>
          <w:b/>
          <w:color w:val="auto"/>
          <w:sz w:val="24"/>
          <w:szCs w:val="24"/>
          <w:lang w:val="de-DE"/>
        </w:rPr>
        <w:t xml:space="preserve"> </w:t>
      </w:r>
    </w:p>
    <w:p w:rsidR="00A75978" w:rsidRPr="00F0458E" w:rsidRDefault="00A75978" w:rsidP="00A75978">
      <w:pPr>
        <w:rPr>
          <w:rFonts w:asciiTheme="majorHAnsi" w:hAnsiTheme="majorHAnsi" w:cstheme="majorHAnsi"/>
          <w:sz w:val="24"/>
          <w:szCs w:val="24"/>
          <w:lang w:val="de-DE"/>
        </w:rPr>
      </w:pPr>
      <w:r w:rsidRPr="008906B4">
        <w:rPr>
          <w:rFonts w:asciiTheme="majorHAnsi" w:hAnsiTheme="majorHAnsi" w:cstheme="majorHAnsi"/>
          <w:sz w:val="24"/>
          <w:szCs w:val="24"/>
          <w:lang w:val="de-DE"/>
        </w:rPr>
        <w:t>Die derzeit beobachtete Erderwärmung hat zu großen Teilen mit dem Ausstoß von Kohlendioxid (CO</w:t>
      </w:r>
      <w:r w:rsidRPr="008906B4">
        <w:rPr>
          <w:rFonts w:asciiTheme="majorHAnsi" w:hAnsiTheme="majorHAnsi" w:cstheme="majorHAnsi"/>
          <w:sz w:val="24"/>
          <w:szCs w:val="24"/>
          <w:vertAlign w:val="subscript"/>
          <w:lang w:val="de-DE"/>
        </w:rPr>
        <w:t>2</w:t>
      </w:r>
      <w:r w:rsidRPr="008906B4">
        <w:rPr>
          <w:rFonts w:asciiTheme="majorHAnsi" w:hAnsiTheme="majorHAnsi" w:cstheme="majorHAnsi"/>
          <w:sz w:val="24"/>
          <w:szCs w:val="24"/>
          <w:lang w:val="de-DE"/>
        </w:rPr>
        <w:t>) aus Schornsteinen und Auspuffrohren zu tun. Die Ozeane nehmen beträchtliche Mengen an CO</w:t>
      </w:r>
      <w:r w:rsidRPr="008906B4">
        <w:rPr>
          <w:rFonts w:asciiTheme="majorHAnsi" w:hAnsiTheme="majorHAnsi" w:cstheme="majorHAnsi"/>
          <w:sz w:val="24"/>
          <w:szCs w:val="24"/>
          <w:vertAlign w:val="subscript"/>
          <w:lang w:val="de-DE"/>
        </w:rPr>
        <w:t>2</w:t>
      </w:r>
      <w:r w:rsidRPr="008906B4">
        <w:rPr>
          <w:rFonts w:asciiTheme="majorHAnsi" w:hAnsiTheme="majorHAnsi" w:cstheme="majorHAnsi"/>
          <w:sz w:val="24"/>
          <w:szCs w:val="24"/>
          <w:lang w:val="de-DE"/>
        </w:rPr>
        <w:t xml:space="preserve"> auf</w:t>
      </w:r>
      <w:r>
        <w:rPr>
          <w:rFonts w:asciiTheme="majorHAnsi" w:hAnsiTheme="majorHAnsi" w:cstheme="majorHAnsi"/>
          <w:sz w:val="24"/>
          <w:szCs w:val="24"/>
          <w:lang w:val="de-DE"/>
        </w:rPr>
        <w:t xml:space="preserve">, jedoch hängt es von der Temperatur ab. </w:t>
      </w:r>
    </w:p>
    <w:p w:rsidR="008358A9" w:rsidRPr="00C0370F" w:rsidRDefault="00A75978" w:rsidP="00C0370F">
      <w:pPr>
        <w:pStyle w:val="Listenabsatz"/>
        <w:ind w:left="142"/>
        <w:rPr>
          <w:rFonts w:asciiTheme="majorHAnsi" w:hAnsiTheme="majorHAnsi" w:cstheme="majorHAnsi"/>
          <w:lang w:val="de-DE"/>
        </w:rPr>
      </w:pPr>
      <w:r w:rsidRPr="00754601">
        <w:rPr>
          <w:rFonts w:asciiTheme="majorHAnsi" w:hAnsiTheme="majorHAnsi" w:cstheme="majorHAnsi"/>
          <w:lang w:val="de-DE"/>
        </w:rPr>
        <w:t>Aus: Klimaschutz und Klimapolitik, Material für Bildung und Information, Bundesministeri</w:t>
      </w:r>
      <w:r>
        <w:rPr>
          <w:rFonts w:asciiTheme="majorHAnsi" w:hAnsiTheme="majorHAnsi" w:cstheme="majorHAnsi"/>
          <w:lang w:val="de-DE"/>
        </w:rPr>
        <w:t>um für Umwelt, Naturschutz und R</w:t>
      </w:r>
      <w:r w:rsidRPr="00754601">
        <w:rPr>
          <w:rFonts w:asciiTheme="majorHAnsi" w:hAnsiTheme="majorHAnsi" w:cstheme="majorHAnsi"/>
          <w:lang w:val="de-DE"/>
        </w:rPr>
        <w:t>eaktorsicherheit</w:t>
      </w:r>
      <w:r>
        <w:rPr>
          <w:rFonts w:asciiTheme="majorHAnsi" w:hAnsiTheme="majorHAnsi" w:cstheme="majorHAnsi"/>
          <w:lang w:val="de-DE"/>
        </w:rPr>
        <w:t>, April 2008</w:t>
      </w:r>
      <w:r w:rsidR="008358A9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614B33D" wp14:editId="232D0E4B">
                <wp:simplePos x="0" y="0"/>
                <wp:positionH relativeFrom="column">
                  <wp:posOffset>4972050</wp:posOffset>
                </wp:positionH>
                <wp:positionV relativeFrom="paragraph">
                  <wp:posOffset>2192655</wp:posOffset>
                </wp:positionV>
                <wp:extent cx="276225" cy="133350"/>
                <wp:effectExtent l="0" t="0" r="0" b="0"/>
                <wp:wrapNone/>
                <wp:docPr id="239" name="Flussdiagramm: Magnetplattenspeiche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flowChartMagneticDisk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76BE0" id="Flussdiagramm: Magnetplattenspeicher 239" o:spid="_x0000_s1026" type="#_x0000_t132" style="position:absolute;margin-left:391.5pt;margin-top:172.65pt;width:21.75pt;height:10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" fillcolor="white [3212]" strokecolor="white [3212]" strokeweight="1pt">
                <v:stroke joinstyle="miter"/>
              </v:shape>
            </w:pict>
          </mc:Fallback>
        </mc:AlternateContent>
      </w:r>
    </w:p>
    <w:sectPr w:rsidR="008358A9" w:rsidRPr="00C0370F" w:rsidSect="00EF17B3">
      <w:footerReference w:type="default" r:id="rId42"/>
      <w:pgSz w:w="11907" w:h="16839" w:code="9"/>
      <w:pgMar w:top="792" w:right="567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7C9" w:rsidRDefault="00F107C9" w:rsidP="0081478A">
      <w:pPr>
        <w:spacing w:after="0" w:line="240" w:lineRule="auto"/>
      </w:pPr>
      <w:r>
        <w:separator/>
      </w:r>
    </w:p>
  </w:endnote>
  <w:endnote w:type="continuationSeparator" w:id="0">
    <w:p w:rsidR="00F107C9" w:rsidRDefault="00F107C9" w:rsidP="00814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CEC" w:rsidRPr="00903DA5" w:rsidRDefault="00645CEC">
    <w:pPr>
      <w:pStyle w:val="Fuzeile"/>
      <w:rPr>
        <w:rFonts w:asciiTheme="majorHAnsi" w:hAnsiTheme="majorHAnsi" w:cstheme="majorHAnsi"/>
        <w:color w:val="808080" w:themeColor="background1" w:themeShade="80"/>
        <w:lang w:val="de-DE"/>
      </w:rPr>
    </w:pPr>
    <w:r w:rsidRPr="00903DA5">
      <w:rPr>
        <w:rFonts w:asciiTheme="majorHAnsi" w:hAnsiTheme="majorHAnsi" w:cstheme="majorHAnsi"/>
        <w:color w:val="808080" w:themeColor="background1" w:themeShade="80"/>
        <w:lang w:val="de-DE"/>
      </w:rPr>
      <w:t xml:space="preserve">Schülerlabor in Rechtenthal für die Mittelschule </w:t>
    </w:r>
    <w:r w:rsidRPr="00903DA5">
      <w:rPr>
        <w:rFonts w:asciiTheme="majorHAnsi" w:hAnsiTheme="majorHAnsi" w:cstheme="majorHAnsi"/>
        <w:color w:val="808080" w:themeColor="background1" w:themeShade="80"/>
        <w:lang w:val="de-DE"/>
      </w:rPr>
      <w:tab/>
      <w:t>Schuljahr 2017/18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7C9" w:rsidRDefault="00F107C9" w:rsidP="0081478A">
      <w:pPr>
        <w:spacing w:after="0" w:line="240" w:lineRule="auto"/>
      </w:pPr>
      <w:r>
        <w:separator/>
      </w:r>
    </w:p>
  </w:footnote>
  <w:footnote w:type="continuationSeparator" w:id="0">
    <w:p w:rsidR="00F107C9" w:rsidRDefault="00F107C9" w:rsidP="00814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8.25pt;height:12pt;visibility:visible;mso-wrap-style:square" o:bullet="t">
        <v:imagedata r:id="rId1" o:title=""/>
      </v:shape>
    </w:pict>
  </w:numPicBullet>
  <w:abstractNum w:abstractNumId="0" w15:restartNumberingAfterBreak="0">
    <w:nsid w:val="08D91DEC"/>
    <w:multiLevelType w:val="hybridMultilevel"/>
    <w:tmpl w:val="3DD22DFA"/>
    <w:lvl w:ilvl="0" w:tplc="D89C607E">
      <w:start w:val="1"/>
      <w:numFmt w:val="decimal"/>
      <w:lvlText w:val="%1."/>
      <w:lvlJc w:val="left"/>
      <w:pPr>
        <w:ind w:left="158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02" w:hanging="360"/>
      </w:pPr>
    </w:lvl>
    <w:lvl w:ilvl="2" w:tplc="0407001B" w:tentative="1">
      <w:start w:val="1"/>
      <w:numFmt w:val="lowerRoman"/>
      <w:lvlText w:val="%3."/>
      <w:lvlJc w:val="right"/>
      <w:pPr>
        <w:ind w:left="3022" w:hanging="180"/>
      </w:pPr>
    </w:lvl>
    <w:lvl w:ilvl="3" w:tplc="0407000F" w:tentative="1">
      <w:start w:val="1"/>
      <w:numFmt w:val="decimal"/>
      <w:lvlText w:val="%4."/>
      <w:lvlJc w:val="left"/>
      <w:pPr>
        <w:ind w:left="3742" w:hanging="360"/>
      </w:pPr>
    </w:lvl>
    <w:lvl w:ilvl="4" w:tplc="04070019" w:tentative="1">
      <w:start w:val="1"/>
      <w:numFmt w:val="lowerLetter"/>
      <w:lvlText w:val="%5."/>
      <w:lvlJc w:val="left"/>
      <w:pPr>
        <w:ind w:left="4462" w:hanging="360"/>
      </w:pPr>
    </w:lvl>
    <w:lvl w:ilvl="5" w:tplc="0407001B" w:tentative="1">
      <w:start w:val="1"/>
      <w:numFmt w:val="lowerRoman"/>
      <w:lvlText w:val="%6."/>
      <w:lvlJc w:val="right"/>
      <w:pPr>
        <w:ind w:left="5182" w:hanging="180"/>
      </w:pPr>
    </w:lvl>
    <w:lvl w:ilvl="6" w:tplc="0407000F" w:tentative="1">
      <w:start w:val="1"/>
      <w:numFmt w:val="decimal"/>
      <w:lvlText w:val="%7."/>
      <w:lvlJc w:val="left"/>
      <w:pPr>
        <w:ind w:left="5902" w:hanging="360"/>
      </w:pPr>
    </w:lvl>
    <w:lvl w:ilvl="7" w:tplc="04070019" w:tentative="1">
      <w:start w:val="1"/>
      <w:numFmt w:val="lowerLetter"/>
      <w:lvlText w:val="%8."/>
      <w:lvlJc w:val="left"/>
      <w:pPr>
        <w:ind w:left="6622" w:hanging="360"/>
      </w:pPr>
    </w:lvl>
    <w:lvl w:ilvl="8" w:tplc="0407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" w15:restartNumberingAfterBreak="0">
    <w:nsid w:val="0F9460CB"/>
    <w:multiLevelType w:val="hybridMultilevel"/>
    <w:tmpl w:val="7F0A2DE2"/>
    <w:lvl w:ilvl="0" w:tplc="B1FA4938">
      <w:start w:val="1"/>
      <w:numFmt w:val="decimal"/>
      <w:lvlText w:val="%1."/>
      <w:lvlJc w:val="left"/>
      <w:pPr>
        <w:ind w:left="194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662" w:hanging="360"/>
      </w:pPr>
    </w:lvl>
    <w:lvl w:ilvl="2" w:tplc="0407001B" w:tentative="1">
      <w:start w:val="1"/>
      <w:numFmt w:val="lowerRoman"/>
      <w:lvlText w:val="%3."/>
      <w:lvlJc w:val="right"/>
      <w:pPr>
        <w:ind w:left="3382" w:hanging="180"/>
      </w:pPr>
    </w:lvl>
    <w:lvl w:ilvl="3" w:tplc="0407000F" w:tentative="1">
      <w:start w:val="1"/>
      <w:numFmt w:val="decimal"/>
      <w:lvlText w:val="%4."/>
      <w:lvlJc w:val="left"/>
      <w:pPr>
        <w:ind w:left="4102" w:hanging="360"/>
      </w:pPr>
    </w:lvl>
    <w:lvl w:ilvl="4" w:tplc="04070019" w:tentative="1">
      <w:start w:val="1"/>
      <w:numFmt w:val="lowerLetter"/>
      <w:lvlText w:val="%5."/>
      <w:lvlJc w:val="left"/>
      <w:pPr>
        <w:ind w:left="4822" w:hanging="360"/>
      </w:pPr>
    </w:lvl>
    <w:lvl w:ilvl="5" w:tplc="0407001B" w:tentative="1">
      <w:start w:val="1"/>
      <w:numFmt w:val="lowerRoman"/>
      <w:lvlText w:val="%6."/>
      <w:lvlJc w:val="right"/>
      <w:pPr>
        <w:ind w:left="5542" w:hanging="180"/>
      </w:pPr>
    </w:lvl>
    <w:lvl w:ilvl="6" w:tplc="0407000F" w:tentative="1">
      <w:start w:val="1"/>
      <w:numFmt w:val="decimal"/>
      <w:lvlText w:val="%7."/>
      <w:lvlJc w:val="left"/>
      <w:pPr>
        <w:ind w:left="6262" w:hanging="360"/>
      </w:pPr>
    </w:lvl>
    <w:lvl w:ilvl="7" w:tplc="04070019" w:tentative="1">
      <w:start w:val="1"/>
      <w:numFmt w:val="lowerLetter"/>
      <w:lvlText w:val="%8."/>
      <w:lvlJc w:val="left"/>
      <w:pPr>
        <w:ind w:left="6982" w:hanging="360"/>
      </w:pPr>
    </w:lvl>
    <w:lvl w:ilvl="8" w:tplc="0407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2" w15:restartNumberingAfterBreak="0">
    <w:nsid w:val="12EA51E3"/>
    <w:multiLevelType w:val="hybridMultilevel"/>
    <w:tmpl w:val="DB165922"/>
    <w:lvl w:ilvl="0" w:tplc="85826E5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B38716A"/>
    <w:multiLevelType w:val="hybridMultilevel"/>
    <w:tmpl w:val="29249F6E"/>
    <w:lvl w:ilvl="0" w:tplc="728A9CE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B7D7A"/>
    <w:multiLevelType w:val="hybridMultilevel"/>
    <w:tmpl w:val="D2FA68F8"/>
    <w:lvl w:ilvl="0" w:tplc="6D98F80E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42" w:hanging="360"/>
      </w:pPr>
    </w:lvl>
    <w:lvl w:ilvl="2" w:tplc="0407001B" w:tentative="1">
      <w:start w:val="1"/>
      <w:numFmt w:val="lowerRoman"/>
      <w:lvlText w:val="%3."/>
      <w:lvlJc w:val="right"/>
      <w:pPr>
        <w:ind w:left="2662" w:hanging="180"/>
      </w:pPr>
    </w:lvl>
    <w:lvl w:ilvl="3" w:tplc="0407000F" w:tentative="1">
      <w:start w:val="1"/>
      <w:numFmt w:val="decimal"/>
      <w:lvlText w:val="%4."/>
      <w:lvlJc w:val="left"/>
      <w:pPr>
        <w:ind w:left="3382" w:hanging="360"/>
      </w:pPr>
    </w:lvl>
    <w:lvl w:ilvl="4" w:tplc="04070019" w:tentative="1">
      <w:start w:val="1"/>
      <w:numFmt w:val="lowerLetter"/>
      <w:lvlText w:val="%5."/>
      <w:lvlJc w:val="left"/>
      <w:pPr>
        <w:ind w:left="4102" w:hanging="360"/>
      </w:pPr>
    </w:lvl>
    <w:lvl w:ilvl="5" w:tplc="0407001B" w:tentative="1">
      <w:start w:val="1"/>
      <w:numFmt w:val="lowerRoman"/>
      <w:lvlText w:val="%6."/>
      <w:lvlJc w:val="right"/>
      <w:pPr>
        <w:ind w:left="4822" w:hanging="180"/>
      </w:pPr>
    </w:lvl>
    <w:lvl w:ilvl="6" w:tplc="0407000F" w:tentative="1">
      <w:start w:val="1"/>
      <w:numFmt w:val="decimal"/>
      <w:lvlText w:val="%7."/>
      <w:lvlJc w:val="left"/>
      <w:pPr>
        <w:ind w:left="5542" w:hanging="360"/>
      </w:pPr>
    </w:lvl>
    <w:lvl w:ilvl="7" w:tplc="04070019" w:tentative="1">
      <w:start w:val="1"/>
      <w:numFmt w:val="lowerLetter"/>
      <w:lvlText w:val="%8."/>
      <w:lvlJc w:val="left"/>
      <w:pPr>
        <w:ind w:left="6262" w:hanging="360"/>
      </w:pPr>
    </w:lvl>
    <w:lvl w:ilvl="8" w:tplc="0407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1C454654"/>
    <w:multiLevelType w:val="hybridMultilevel"/>
    <w:tmpl w:val="360E1F64"/>
    <w:lvl w:ilvl="0" w:tplc="90A23DB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70295"/>
    <w:multiLevelType w:val="hybridMultilevel"/>
    <w:tmpl w:val="6A768AE2"/>
    <w:lvl w:ilvl="0" w:tplc="8256A79A">
      <w:start w:val="4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01774"/>
    <w:multiLevelType w:val="hybridMultilevel"/>
    <w:tmpl w:val="9D6480DC"/>
    <w:lvl w:ilvl="0" w:tplc="A042798E">
      <w:start w:val="6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/>
        <w:color w:val="E76A1D" w:themeColor="accent1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24815"/>
    <w:multiLevelType w:val="multilevel"/>
    <w:tmpl w:val="0F4E8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7426B3"/>
    <w:multiLevelType w:val="hybridMultilevel"/>
    <w:tmpl w:val="360E1F64"/>
    <w:lvl w:ilvl="0" w:tplc="90A23DB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65481"/>
    <w:multiLevelType w:val="hybridMultilevel"/>
    <w:tmpl w:val="A8FEBDD8"/>
    <w:lvl w:ilvl="0" w:tplc="6D98F80E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42" w:hanging="360"/>
      </w:pPr>
    </w:lvl>
    <w:lvl w:ilvl="2" w:tplc="0407001B" w:tentative="1">
      <w:start w:val="1"/>
      <w:numFmt w:val="lowerRoman"/>
      <w:lvlText w:val="%3."/>
      <w:lvlJc w:val="right"/>
      <w:pPr>
        <w:ind w:left="2662" w:hanging="180"/>
      </w:pPr>
    </w:lvl>
    <w:lvl w:ilvl="3" w:tplc="0407000F" w:tentative="1">
      <w:start w:val="1"/>
      <w:numFmt w:val="decimal"/>
      <w:lvlText w:val="%4."/>
      <w:lvlJc w:val="left"/>
      <w:pPr>
        <w:ind w:left="3382" w:hanging="360"/>
      </w:pPr>
    </w:lvl>
    <w:lvl w:ilvl="4" w:tplc="04070019" w:tentative="1">
      <w:start w:val="1"/>
      <w:numFmt w:val="lowerLetter"/>
      <w:lvlText w:val="%5."/>
      <w:lvlJc w:val="left"/>
      <w:pPr>
        <w:ind w:left="4102" w:hanging="360"/>
      </w:pPr>
    </w:lvl>
    <w:lvl w:ilvl="5" w:tplc="0407001B" w:tentative="1">
      <w:start w:val="1"/>
      <w:numFmt w:val="lowerRoman"/>
      <w:lvlText w:val="%6."/>
      <w:lvlJc w:val="right"/>
      <w:pPr>
        <w:ind w:left="4822" w:hanging="180"/>
      </w:pPr>
    </w:lvl>
    <w:lvl w:ilvl="6" w:tplc="0407000F" w:tentative="1">
      <w:start w:val="1"/>
      <w:numFmt w:val="decimal"/>
      <w:lvlText w:val="%7."/>
      <w:lvlJc w:val="left"/>
      <w:pPr>
        <w:ind w:left="5542" w:hanging="360"/>
      </w:pPr>
    </w:lvl>
    <w:lvl w:ilvl="7" w:tplc="04070019" w:tentative="1">
      <w:start w:val="1"/>
      <w:numFmt w:val="lowerLetter"/>
      <w:lvlText w:val="%8."/>
      <w:lvlJc w:val="left"/>
      <w:pPr>
        <w:ind w:left="6262" w:hanging="360"/>
      </w:pPr>
    </w:lvl>
    <w:lvl w:ilvl="8" w:tplc="0407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414E1705"/>
    <w:multiLevelType w:val="hybridMultilevel"/>
    <w:tmpl w:val="7B7013A0"/>
    <w:lvl w:ilvl="0" w:tplc="A3DCC830">
      <w:start w:val="2"/>
      <w:numFmt w:val="decimal"/>
      <w:lvlText w:val="%1."/>
      <w:lvlJc w:val="left"/>
      <w:pPr>
        <w:ind w:left="502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92060"/>
    <w:multiLevelType w:val="hybridMultilevel"/>
    <w:tmpl w:val="360E1F64"/>
    <w:lvl w:ilvl="0" w:tplc="90A23DB6">
      <w:start w:val="1"/>
      <w:numFmt w:val="decimal"/>
      <w:lvlText w:val="%1."/>
      <w:lvlJc w:val="left"/>
      <w:pPr>
        <w:ind w:left="502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E0C5E"/>
    <w:multiLevelType w:val="hybridMultilevel"/>
    <w:tmpl w:val="727A2168"/>
    <w:lvl w:ilvl="0" w:tplc="EF4A8952">
      <w:start w:val="7"/>
      <w:numFmt w:val="decimal"/>
      <w:lvlText w:val="%1."/>
      <w:lvlJc w:val="left"/>
      <w:pPr>
        <w:ind w:left="502" w:hanging="360"/>
      </w:pPr>
      <w:rPr>
        <w:rFonts w:asciiTheme="majorHAnsi" w:eastAsiaTheme="majorEastAsia" w:hAnsiTheme="majorHAnsi" w:cstheme="majorBidi" w:hint="default"/>
        <w:b/>
        <w:color w:val="E76A1D" w:themeColor="accent1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37A39E5"/>
    <w:multiLevelType w:val="hybridMultilevel"/>
    <w:tmpl w:val="9B02179C"/>
    <w:lvl w:ilvl="0" w:tplc="7514E39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42" w:hanging="360"/>
      </w:pPr>
    </w:lvl>
    <w:lvl w:ilvl="2" w:tplc="0407001B" w:tentative="1">
      <w:start w:val="1"/>
      <w:numFmt w:val="lowerRoman"/>
      <w:lvlText w:val="%3."/>
      <w:lvlJc w:val="right"/>
      <w:pPr>
        <w:ind w:left="2662" w:hanging="180"/>
      </w:pPr>
    </w:lvl>
    <w:lvl w:ilvl="3" w:tplc="0407000F" w:tentative="1">
      <w:start w:val="1"/>
      <w:numFmt w:val="decimal"/>
      <w:lvlText w:val="%4."/>
      <w:lvlJc w:val="left"/>
      <w:pPr>
        <w:ind w:left="3382" w:hanging="360"/>
      </w:pPr>
    </w:lvl>
    <w:lvl w:ilvl="4" w:tplc="04070019" w:tentative="1">
      <w:start w:val="1"/>
      <w:numFmt w:val="lowerLetter"/>
      <w:lvlText w:val="%5."/>
      <w:lvlJc w:val="left"/>
      <w:pPr>
        <w:ind w:left="4102" w:hanging="360"/>
      </w:pPr>
    </w:lvl>
    <w:lvl w:ilvl="5" w:tplc="0407001B" w:tentative="1">
      <w:start w:val="1"/>
      <w:numFmt w:val="lowerRoman"/>
      <w:lvlText w:val="%6."/>
      <w:lvlJc w:val="right"/>
      <w:pPr>
        <w:ind w:left="4822" w:hanging="180"/>
      </w:pPr>
    </w:lvl>
    <w:lvl w:ilvl="6" w:tplc="0407000F" w:tentative="1">
      <w:start w:val="1"/>
      <w:numFmt w:val="decimal"/>
      <w:lvlText w:val="%7."/>
      <w:lvlJc w:val="left"/>
      <w:pPr>
        <w:ind w:left="5542" w:hanging="360"/>
      </w:pPr>
    </w:lvl>
    <w:lvl w:ilvl="7" w:tplc="04070019" w:tentative="1">
      <w:start w:val="1"/>
      <w:numFmt w:val="lowerLetter"/>
      <w:lvlText w:val="%8."/>
      <w:lvlJc w:val="left"/>
      <w:pPr>
        <w:ind w:left="6262" w:hanging="360"/>
      </w:pPr>
    </w:lvl>
    <w:lvl w:ilvl="8" w:tplc="0407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5" w15:restartNumberingAfterBreak="0">
    <w:nsid w:val="5C65507F"/>
    <w:multiLevelType w:val="multilevel"/>
    <w:tmpl w:val="C5D2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582BA9"/>
    <w:multiLevelType w:val="multilevel"/>
    <w:tmpl w:val="4CA8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3D3B02"/>
    <w:multiLevelType w:val="hybridMultilevel"/>
    <w:tmpl w:val="13A03DB2"/>
    <w:lvl w:ilvl="0" w:tplc="16C842DE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640485"/>
    <w:multiLevelType w:val="hybridMultilevel"/>
    <w:tmpl w:val="B7CA2E08"/>
    <w:lvl w:ilvl="0" w:tplc="589234AA">
      <w:start w:val="9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/>
        <w:color w:val="E76A1D" w:themeColor="accen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20D26"/>
    <w:multiLevelType w:val="hybridMultilevel"/>
    <w:tmpl w:val="360E1F64"/>
    <w:lvl w:ilvl="0" w:tplc="90A23DB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866943"/>
    <w:multiLevelType w:val="hybridMultilevel"/>
    <w:tmpl w:val="002CE0AE"/>
    <w:lvl w:ilvl="0" w:tplc="BDE20276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97099"/>
    <w:multiLevelType w:val="hybridMultilevel"/>
    <w:tmpl w:val="B688267E"/>
    <w:lvl w:ilvl="0" w:tplc="79BA5EC8">
      <w:start w:val="13"/>
      <w:numFmt w:val="decimal"/>
      <w:lvlText w:val="%1."/>
      <w:lvlJc w:val="left"/>
      <w:pPr>
        <w:ind w:left="1170" w:hanging="450"/>
      </w:pPr>
      <w:rPr>
        <w:rFonts w:asciiTheme="majorHAnsi" w:eastAsiaTheme="majorEastAsia" w:hAnsiTheme="majorHAnsi" w:cstheme="majorBidi" w:hint="default"/>
        <w:b/>
        <w:color w:val="E76A1D" w:themeColor="accent1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AD654A"/>
    <w:multiLevelType w:val="hybridMultilevel"/>
    <w:tmpl w:val="DBEEB376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FF12C8"/>
    <w:multiLevelType w:val="hybridMultilevel"/>
    <w:tmpl w:val="360E1F64"/>
    <w:lvl w:ilvl="0" w:tplc="90A23DB6">
      <w:start w:val="1"/>
      <w:numFmt w:val="decimal"/>
      <w:lvlText w:val="%1."/>
      <w:lvlJc w:val="left"/>
      <w:pPr>
        <w:ind w:left="786" w:hanging="360"/>
      </w:pPr>
      <w:rPr>
        <w:rFonts w:asciiTheme="majorHAnsi" w:hAnsiTheme="majorHAnsi" w:cstheme="majorHAnsi" w:hint="default"/>
        <w:b w:val="0"/>
        <w:color w:val="FF660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6451862"/>
    <w:multiLevelType w:val="hybridMultilevel"/>
    <w:tmpl w:val="2C68E842"/>
    <w:lvl w:ilvl="0" w:tplc="B8E24CE6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color w:val="E76A1D" w:themeColor="accent1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B5530"/>
    <w:multiLevelType w:val="hybridMultilevel"/>
    <w:tmpl w:val="908CDEC6"/>
    <w:lvl w:ilvl="0" w:tplc="85826E5A">
      <w:start w:val="1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02" w:hanging="360"/>
      </w:pPr>
    </w:lvl>
    <w:lvl w:ilvl="2" w:tplc="0407001B" w:tentative="1">
      <w:start w:val="1"/>
      <w:numFmt w:val="lowerRoman"/>
      <w:lvlText w:val="%3."/>
      <w:lvlJc w:val="right"/>
      <w:pPr>
        <w:ind w:left="3022" w:hanging="180"/>
      </w:pPr>
    </w:lvl>
    <w:lvl w:ilvl="3" w:tplc="0407000F" w:tentative="1">
      <w:start w:val="1"/>
      <w:numFmt w:val="decimal"/>
      <w:lvlText w:val="%4."/>
      <w:lvlJc w:val="left"/>
      <w:pPr>
        <w:ind w:left="3742" w:hanging="360"/>
      </w:pPr>
    </w:lvl>
    <w:lvl w:ilvl="4" w:tplc="04070019" w:tentative="1">
      <w:start w:val="1"/>
      <w:numFmt w:val="lowerLetter"/>
      <w:lvlText w:val="%5."/>
      <w:lvlJc w:val="left"/>
      <w:pPr>
        <w:ind w:left="4462" w:hanging="360"/>
      </w:pPr>
    </w:lvl>
    <w:lvl w:ilvl="5" w:tplc="0407001B" w:tentative="1">
      <w:start w:val="1"/>
      <w:numFmt w:val="lowerRoman"/>
      <w:lvlText w:val="%6."/>
      <w:lvlJc w:val="right"/>
      <w:pPr>
        <w:ind w:left="5182" w:hanging="180"/>
      </w:pPr>
    </w:lvl>
    <w:lvl w:ilvl="6" w:tplc="0407000F" w:tentative="1">
      <w:start w:val="1"/>
      <w:numFmt w:val="decimal"/>
      <w:lvlText w:val="%7."/>
      <w:lvlJc w:val="left"/>
      <w:pPr>
        <w:ind w:left="5902" w:hanging="360"/>
      </w:pPr>
    </w:lvl>
    <w:lvl w:ilvl="7" w:tplc="04070019" w:tentative="1">
      <w:start w:val="1"/>
      <w:numFmt w:val="lowerLetter"/>
      <w:lvlText w:val="%8."/>
      <w:lvlJc w:val="left"/>
      <w:pPr>
        <w:ind w:left="6622" w:hanging="360"/>
      </w:pPr>
    </w:lvl>
    <w:lvl w:ilvl="8" w:tplc="0407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6" w15:restartNumberingAfterBreak="0">
    <w:nsid w:val="79DF2363"/>
    <w:multiLevelType w:val="hybridMultilevel"/>
    <w:tmpl w:val="ED1E5B1E"/>
    <w:lvl w:ilvl="0" w:tplc="665A24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8"/>
  </w:num>
  <w:num w:numId="3">
    <w:abstractNumId w:val="24"/>
  </w:num>
  <w:num w:numId="4">
    <w:abstractNumId w:val="16"/>
  </w:num>
  <w:num w:numId="5">
    <w:abstractNumId w:val="21"/>
  </w:num>
  <w:num w:numId="6">
    <w:abstractNumId w:val="9"/>
  </w:num>
  <w:num w:numId="7">
    <w:abstractNumId w:val="12"/>
  </w:num>
  <w:num w:numId="8">
    <w:abstractNumId w:val="5"/>
  </w:num>
  <w:num w:numId="9">
    <w:abstractNumId w:val="23"/>
  </w:num>
  <w:num w:numId="10">
    <w:abstractNumId w:val="26"/>
  </w:num>
  <w:num w:numId="11">
    <w:abstractNumId w:val="2"/>
  </w:num>
  <w:num w:numId="12">
    <w:abstractNumId w:val="25"/>
  </w:num>
  <w:num w:numId="13">
    <w:abstractNumId w:val="4"/>
  </w:num>
  <w:num w:numId="14">
    <w:abstractNumId w:val="14"/>
  </w:num>
  <w:num w:numId="15">
    <w:abstractNumId w:val="6"/>
  </w:num>
  <w:num w:numId="16">
    <w:abstractNumId w:val="19"/>
  </w:num>
  <w:num w:numId="17">
    <w:abstractNumId w:val="11"/>
  </w:num>
  <w:num w:numId="18">
    <w:abstractNumId w:val="20"/>
  </w:num>
  <w:num w:numId="19">
    <w:abstractNumId w:val="17"/>
  </w:num>
  <w:num w:numId="20">
    <w:abstractNumId w:val="7"/>
  </w:num>
  <w:num w:numId="21">
    <w:abstractNumId w:val="13"/>
  </w:num>
  <w:num w:numId="22">
    <w:abstractNumId w:val="3"/>
  </w:num>
  <w:num w:numId="23">
    <w:abstractNumId w:val="18"/>
  </w:num>
  <w:num w:numId="24">
    <w:abstractNumId w:val="10"/>
  </w:num>
  <w:num w:numId="25">
    <w:abstractNumId w:val="0"/>
  </w:num>
  <w:num w:numId="26">
    <w:abstractNumId w:val="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C6B"/>
    <w:rsid w:val="000043F7"/>
    <w:rsid w:val="000073EE"/>
    <w:rsid w:val="000109A5"/>
    <w:rsid w:val="00016686"/>
    <w:rsid w:val="0002114A"/>
    <w:rsid w:val="00022020"/>
    <w:rsid w:val="000250D6"/>
    <w:rsid w:val="000350B6"/>
    <w:rsid w:val="00041266"/>
    <w:rsid w:val="000424F7"/>
    <w:rsid w:val="00042E6F"/>
    <w:rsid w:val="00043104"/>
    <w:rsid w:val="00047D2F"/>
    <w:rsid w:val="000660A7"/>
    <w:rsid w:val="00067028"/>
    <w:rsid w:val="00070225"/>
    <w:rsid w:val="000714A7"/>
    <w:rsid w:val="00072C68"/>
    <w:rsid w:val="00074E23"/>
    <w:rsid w:val="00081BE5"/>
    <w:rsid w:val="0008628E"/>
    <w:rsid w:val="00086990"/>
    <w:rsid w:val="00086CA3"/>
    <w:rsid w:val="00087BB3"/>
    <w:rsid w:val="00091275"/>
    <w:rsid w:val="0009127E"/>
    <w:rsid w:val="000A540B"/>
    <w:rsid w:val="000B1D82"/>
    <w:rsid w:val="000C1C6F"/>
    <w:rsid w:val="000C2A29"/>
    <w:rsid w:val="000C5EDA"/>
    <w:rsid w:val="000D2CE1"/>
    <w:rsid w:val="000D5133"/>
    <w:rsid w:val="000E11E7"/>
    <w:rsid w:val="000E153F"/>
    <w:rsid w:val="000E5D03"/>
    <w:rsid w:val="000F10D5"/>
    <w:rsid w:val="000F776B"/>
    <w:rsid w:val="001032DF"/>
    <w:rsid w:val="00103CA0"/>
    <w:rsid w:val="001044F5"/>
    <w:rsid w:val="0010594A"/>
    <w:rsid w:val="00112D1E"/>
    <w:rsid w:val="00126C68"/>
    <w:rsid w:val="00144F1F"/>
    <w:rsid w:val="00146057"/>
    <w:rsid w:val="00150F4F"/>
    <w:rsid w:val="00161911"/>
    <w:rsid w:val="001626D4"/>
    <w:rsid w:val="00165DE3"/>
    <w:rsid w:val="00167143"/>
    <w:rsid w:val="001702B8"/>
    <w:rsid w:val="00184794"/>
    <w:rsid w:val="00191704"/>
    <w:rsid w:val="00191A41"/>
    <w:rsid w:val="0019281F"/>
    <w:rsid w:val="001953A4"/>
    <w:rsid w:val="001960AF"/>
    <w:rsid w:val="0019781C"/>
    <w:rsid w:val="001A50A2"/>
    <w:rsid w:val="001B00A0"/>
    <w:rsid w:val="001B4193"/>
    <w:rsid w:val="001B4768"/>
    <w:rsid w:val="001B5967"/>
    <w:rsid w:val="001B6362"/>
    <w:rsid w:val="001C08CA"/>
    <w:rsid w:val="001C6184"/>
    <w:rsid w:val="001D0825"/>
    <w:rsid w:val="001D16C4"/>
    <w:rsid w:val="001D453A"/>
    <w:rsid w:val="001E4313"/>
    <w:rsid w:val="001F2635"/>
    <w:rsid w:val="001F4CB8"/>
    <w:rsid w:val="001F702F"/>
    <w:rsid w:val="00205E27"/>
    <w:rsid w:val="00206CEB"/>
    <w:rsid w:val="002079E3"/>
    <w:rsid w:val="00210AC1"/>
    <w:rsid w:val="00214C8C"/>
    <w:rsid w:val="00222475"/>
    <w:rsid w:val="00223AD6"/>
    <w:rsid w:val="00230F40"/>
    <w:rsid w:val="002323A8"/>
    <w:rsid w:val="0023505A"/>
    <w:rsid w:val="00235DE4"/>
    <w:rsid w:val="00241A8C"/>
    <w:rsid w:val="00241C10"/>
    <w:rsid w:val="00241E97"/>
    <w:rsid w:val="0026484B"/>
    <w:rsid w:val="00267B0B"/>
    <w:rsid w:val="0027412E"/>
    <w:rsid w:val="0027747D"/>
    <w:rsid w:val="00283C7B"/>
    <w:rsid w:val="00283D27"/>
    <w:rsid w:val="0028579E"/>
    <w:rsid w:val="0028616D"/>
    <w:rsid w:val="0028770B"/>
    <w:rsid w:val="00290804"/>
    <w:rsid w:val="002A0790"/>
    <w:rsid w:val="002A45C0"/>
    <w:rsid w:val="002B364F"/>
    <w:rsid w:val="002B56EB"/>
    <w:rsid w:val="002C31EC"/>
    <w:rsid w:val="002D76EA"/>
    <w:rsid w:val="002E3831"/>
    <w:rsid w:val="002F0B90"/>
    <w:rsid w:val="002F1808"/>
    <w:rsid w:val="00303E0A"/>
    <w:rsid w:val="003056D8"/>
    <w:rsid w:val="00310732"/>
    <w:rsid w:val="00314596"/>
    <w:rsid w:val="00315CCA"/>
    <w:rsid w:val="003171D2"/>
    <w:rsid w:val="00320F9E"/>
    <w:rsid w:val="00323BBD"/>
    <w:rsid w:val="00323E04"/>
    <w:rsid w:val="003255BC"/>
    <w:rsid w:val="00327B36"/>
    <w:rsid w:val="00332764"/>
    <w:rsid w:val="00332C23"/>
    <w:rsid w:val="003361AD"/>
    <w:rsid w:val="00340DAF"/>
    <w:rsid w:val="003410DB"/>
    <w:rsid w:val="0034649A"/>
    <w:rsid w:val="00353219"/>
    <w:rsid w:val="00366B71"/>
    <w:rsid w:val="00372F78"/>
    <w:rsid w:val="00374190"/>
    <w:rsid w:val="00374900"/>
    <w:rsid w:val="00374BE5"/>
    <w:rsid w:val="00390494"/>
    <w:rsid w:val="00391E67"/>
    <w:rsid w:val="003927BC"/>
    <w:rsid w:val="003955EC"/>
    <w:rsid w:val="003A17EE"/>
    <w:rsid w:val="003B3281"/>
    <w:rsid w:val="003B3802"/>
    <w:rsid w:val="003B7244"/>
    <w:rsid w:val="003C0B0D"/>
    <w:rsid w:val="003C405C"/>
    <w:rsid w:val="003D26E8"/>
    <w:rsid w:val="003D3A6F"/>
    <w:rsid w:val="003D4317"/>
    <w:rsid w:val="003E0210"/>
    <w:rsid w:val="003E19C5"/>
    <w:rsid w:val="003E364E"/>
    <w:rsid w:val="003F6D71"/>
    <w:rsid w:val="00405E6F"/>
    <w:rsid w:val="0042097E"/>
    <w:rsid w:val="00423E31"/>
    <w:rsid w:val="0042477C"/>
    <w:rsid w:val="0042741E"/>
    <w:rsid w:val="00430148"/>
    <w:rsid w:val="004324D2"/>
    <w:rsid w:val="00436EFD"/>
    <w:rsid w:val="00437A7E"/>
    <w:rsid w:val="00442FFB"/>
    <w:rsid w:val="0045069D"/>
    <w:rsid w:val="00451E94"/>
    <w:rsid w:val="00460567"/>
    <w:rsid w:val="0046072B"/>
    <w:rsid w:val="00461793"/>
    <w:rsid w:val="00462A30"/>
    <w:rsid w:val="0047389C"/>
    <w:rsid w:val="0047554B"/>
    <w:rsid w:val="0048542B"/>
    <w:rsid w:val="00494B15"/>
    <w:rsid w:val="00494D49"/>
    <w:rsid w:val="00495EC3"/>
    <w:rsid w:val="004A319D"/>
    <w:rsid w:val="004B0F9A"/>
    <w:rsid w:val="004C2E0B"/>
    <w:rsid w:val="004C46AB"/>
    <w:rsid w:val="004D00C9"/>
    <w:rsid w:val="004D5C68"/>
    <w:rsid w:val="004D6DF6"/>
    <w:rsid w:val="004E4066"/>
    <w:rsid w:val="004F1056"/>
    <w:rsid w:val="004F67DF"/>
    <w:rsid w:val="005056C8"/>
    <w:rsid w:val="00507188"/>
    <w:rsid w:val="00514F95"/>
    <w:rsid w:val="00526527"/>
    <w:rsid w:val="00527B71"/>
    <w:rsid w:val="00533333"/>
    <w:rsid w:val="005340D4"/>
    <w:rsid w:val="00552A2B"/>
    <w:rsid w:val="005574AD"/>
    <w:rsid w:val="005606BC"/>
    <w:rsid w:val="00564DB5"/>
    <w:rsid w:val="0056545E"/>
    <w:rsid w:val="00565575"/>
    <w:rsid w:val="005672B0"/>
    <w:rsid w:val="00581EED"/>
    <w:rsid w:val="005879FE"/>
    <w:rsid w:val="00587A56"/>
    <w:rsid w:val="005938F3"/>
    <w:rsid w:val="0059727A"/>
    <w:rsid w:val="005A0898"/>
    <w:rsid w:val="005A0FB6"/>
    <w:rsid w:val="005A1B98"/>
    <w:rsid w:val="005A6470"/>
    <w:rsid w:val="005A7583"/>
    <w:rsid w:val="005A7C33"/>
    <w:rsid w:val="005A7D83"/>
    <w:rsid w:val="005B14B4"/>
    <w:rsid w:val="005B3390"/>
    <w:rsid w:val="005B58FB"/>
    <w:rsid w:val="005C1A6D"/>
    <w:rsid w:val="005D06DD"/>
    <w:rsid w:val="005D0A4D"/>
    <w:rsid w:val="005D4B9A"/>
    <w:rsid w:val="005F032C"/>
    <w:rsid w:val="005F0746"/>
    <w:rsid w:val="005F1EFD"/>
    <w:rsid w:val="005F2CA0"/>
    <w:rsid w:val="005F49DD"/>
    <w:rsid w:val="0060438A"/>
    <w:rsid w:val="006076E2"/>
    <w:rsid w:val="0061320F"/>
    <w:rsid w:val="006138C1"/>
    <w:rsid w:val="006227D6"/>
    <w:rsid w:val="00623465"/>
    <w:rsid w:val="0062743C"/>
    <w:rsid w:val="00630B09"/>
    <w:rsid w:val="00634AB6"/>
    <w:rsid w:val="0063582A"/>
    <w:rsid w:val="0064340A"/>
    <w:rsid w:val="00645CEC"/>
    <w:rsid w:val="006559E1"/>
    <w:rsid w:val="00655FC2"/>
    <w:rsid w:val="0066263F"/>
    <w:rsid w:val="00666ABE"/>
    <w:rsid w:val="00675314"/>
    <w:rsid w:val="006828AC"/>
    <w:rsid w:val="0068420B"/>
    <w:rsid w:val="00684BE6"/>
    <w:rsid w:val="00686D2E"/>
    <w:rsid w:val="006934BC"/>
    <w:rsid w:val="00694912"/>
    <w:rsid w:val="006A0A1B"/>
    <w:rsid w:val="006A120A"/>
    <w:rsid w:val="006A332D"/>
    <w:rsid w:val="006A371F"/>
    <w:rsid w:val="006A6F5D"/>
    <w:rsid w:val="006B2999"/>
    <w:rsid w:val="006B3BF0"/>
    <w:rsid w:val="006C05AA"/>
    <w:rsid w:val="006D1628"/>
    <w:rsid w:val="006D36BD"/>
    <w:rsid w:val="006E56ED"/>
    <w:rsid w:val="006E58C3"/>
    <w:rsid w:val="006F20E5"/>
    <w:rsid w:val="006F4A68"/>
    <w:rsid w:val="006F60ED"/>
    <w:rsid w:val="007164D2"/>
    <w:rsid w:val="0071759D"/>
    <w:rsid w:val="00724578"/>
    <w:rsid w:val="007279D8"/>
    <w:rsid w:val="007279F5"/>
    <w:rsid w:val="00730135"/>
    <w:rsid w:val="0073050D"/>
    <w:rsid w:val="00731DDA"/>
    <w:rsid w:val="0073255C"/>
    <w:rsid w:val="00737B4C"/>
    <w:rsid w:val="00740126"/>
    <w:rsid w:val="0074121D"/>
    <w:rsid w:val="00742E95"/>
    <w:rsid w:val="00755FD9"/>
    <w:rsid w:val="007614A2"/>
    <w:rsid w:val="007620A5"/>
    <w:rsid w:val="007634D9"/>
    <w:rsid w:val="00773822"/>
    <w:rsid w:val="00774E7E"/>
    <w:rsid w:val="00784195"/>
    <w:rsid w:val="007866CE"/>
    <w:rsid w:val="00796F7B"/>
    <w:rsid w:val="007A2C08"/>
    <w:rsid w:val="007A6300"/>
    <w:rsid w:val="007B3DAC"/>
    <w:rsid w:val="007B712C"/>
    <w:rsid w:val="007B797A"/>
    <w:rsid w:val="007C5813"/>
    <w:rsid w:val="007D0476"/>
    <w:rsid w:val="007D17C6"/>
    <w:rsid w:val="007D4C52"/>
    <w:rsid w:val="007E2F9B"/>
    <w:rsid w:val="007E4DE6"/>
    <w:rsid w:val="007F3FC8"/>
    <w:rsid w:val="00802AC2"/>
    <w:rsid w:val="00803A4F"/>
    <w:rsid w:val="0080749E"/>
    <w:rsid w:val="00810719"/>
    <w:rsid w:val="0081478A"/>
    <w:rsid w:val="008358A9"/>
    <w:rsid w:val="00836698"/>
    <w:rsid w:val="00836A84"/>
    <w:rsid w:val="00837BB2"/>
    <w:rsid w:val="00837BCE"/>
    <w:rsid w:val="00843609"/>
    <w:rsid w:val="00847A32"/>
    <w:rsid w:val="00854B9A"/>
    <w:rsid w:val="00856BB6"/>
    <w:rsid w:val="008573A5"/>
    <w:rsid w:val="00857FA8"/>
    <w:rsid w:val="00860850"/>
    <w:rsid w:val="00861B71"/>
    <w:rsid w:val="0086386E"/>
    <w:rsid w:val="008661EE"/>
    <w:rsid w:val="00866E96"/>
    <w:rsid w:val="0087054C"/>
    <w:rsid w:val="00875817"/>
    <w:rsid w:val="008906B4"/>
    <w:rsid w:val="00890D6E"/>
    <w:rsid w:val="00896E98"/>
    <w:rsid w:val="008A07ED"/>
    <w:rsid w:val="008A21E6"/>
    <w:rsid w:val="008A3716"/>
    <w:rsid w:val="008A4CD9"/>
    <w:rsid w:val="008A53C4"/>
    <w:rsid w:val="008A728E"/>
    <w:rsid w:val="008B3B5E"/>
    <w:rsid w:val="008B50D4"/>
    <w:rsid w:val="008C0A87"/>
    <w:rsid w:val="008C7319"/>
    <w:rsid w:val="008E474B"/>
    <w:rsid w:val="008F2B83"/>
    <w:rsid w:val="008F720F"/>
    <w:rsid w:val="008F7452"/>
    <w:rsid w:val="009009E7"/>
    <w:rsid w:val="00902E67"/>
    <w:rsid w:val="00903DA5"/>
    <w:rsid w:val="0090402F"/>
    <w:rsid w:val="00911FCE"/>
    <w:rsid w:val="0092251C"/>
    <w:rsid w:val="00924DFE"/>
    <w:rsid w:val="00932295"/>
    <w:rsid w:val="00937721"/>
    <w:rsid w:val="00937CAF"/>
    <w:rsid w:val="00944033"/>
    <w:rsid w:val="00951D98"/>
    <w:rsid w:val="00954C4D"/>
    <w:rsid w:val="009555DD"/>
    <w:rsid w:val="00956EF1"/>
    <w:rsid w:val="009605CC"/>
    <w:rsid w:val="00960F1B"/>
    <w:rsid w:val="00964278"/>
    <w:rsid w:val="0096664F"/>
    <w:rsid w:val="00966A17"/>
    <w:rsid w:val="00973064"/>
    <w:rsid w:val="009731EB"/>
    <w:rsid w:val="009744D6"/>
    <w:rsid w:val="009778E5"/>
    <w:rsid w:val="0098223D"/>
    <w:rsid w:val="009918F8"/>
    <w:rsid w:val="009949FE"/>
    <w:rsid w:val="009951FC"/>
    <w:rsid w:val="00997C0E"/>
    <w:rsid w:val="009A3D05"/>
    <w:rsid w:val="009B2A1F"/>
    <w:rsid w:val="009B34F9"/>
    <w:rsid w:val="009B3C26"/>
    <w:rsid w:val="009B4530"/>
    <w:rsid w:val="009C7BB5"/>
    <w:rsid w:val="009F1D0C"/>
    <w:rsid w:val="009F4018"/>
    <w:rsid w:val="00A0109A"/>
    <w:rsid w:val="00A03019"/>
    <w:rsid w:val="00A04D48"/>
    <w:rsid w:val="00A069A9"/>
    <w:rsid w:val="00A112D4"/>
    <w:rsid w:val="00A12A6C"/>
    <w:rsid w:val="00A20187"/>
    <w:rsid w:val="00A24EE8"/>
    <w:rsid w:val="00A258E0"/>
    <w:rsid w:val="00A27D85"/>
    <w:rsid w:val="00A3157D"/>
    <w:rsid w:val="00A31C64"/>
    <w:rsid w:val="00A36266"/>
    <w:rsid w:val="00A3626D"/>
    <w:rsid w:val="00A40DD3"/>
    <w:rsid w:val="00A5100F"/>
    <w:rsid w:val="00A53460"/>
    <w:rsid w:val="00A5486F"/>
    <w:rsid w:val="00A57F58"/>
    <w:rsid w:val="00A61413"/>
    <w:rsid w:val="00A67069"/>
    <w:rsid w:val="00A73BCF"/>
    <w:rsid w:val="00A75978"/>
    <w:rsid w:val="00A77D5D"/>
    <w:rsid w:val="00A85827"/>
    <w:rsid w:val="00A87052"/>
    <w:rsid w:val="00A92541"/>
    <w:rsid w:val="00A95CEE"/>
    <w:rsid w:val="00AA2B47"/>
    <w:rsid w:val="00AA6D06"/>
    <w:rsid w:val="00AA72DD"/>
    <w:rsid w:val="00AB5C4E"/>
    <w:rsid w:val="00AB785B"/>
    <w:rsid w:val="00AC137E"/>
    <w:rsid w:val="00AC3A7E"/>
    <w:rsid w:val="00AC64FF"/>
    <w:rsid w:val="00AC65EB"/>
    <w:rsid w:val="00AC6782"/>
    <w:rsid w:val="00AD1F01"/>
    <w:rsid w:val="00AD3824"/>
    <w:rsid w:val="00AE05C3"/>
    <w:rsid w:val="00AE4475"/>
    <w:rsid w:val="00AE5365"/>
    <w:rsid w:val="00AF4510"/>
    <w:rsid w:val="00B01B5F"/>
    <w:rsid w:val="00B03274"/>
    <w:rsid w:val="00B0400E"/>
    <w:rsid w:val="00B05957"/>
    <w:rsid w:val="00B0787A"/>
    <w:rsid w:val="00B1109F"/>
    <w:rsid w:val="00B112C3"/>
    <w:rsid w:val="00B14108"/>
    <w:rsid w:val="00B14B7A"/>
    <w:rsid w:val="00B14F15"/>
    <w:rsid w:val="00B1780C"/>
    <w:rsid w:val="00B217CF"/>
    <w:rsid w:val="00B259A2"/>
    <w:rsid w:val="00B30FFC"/>
    <w:rsid w:val="00B34197"/>
    <w:rsid w:val="00B34CFE"/>
    <w:rsid w:val="00B36A5B"/>
    <w:rsid w:val="00B411E0"/>
    <w:rsid w:val="00B4156D"/>
    <w:rsid w:val="00B4326B"/>
    <w:rsid w:val="00B462E9"/>
    <w:rsid w:val="00B46579"/>
    <w:rsid w:val="00B47FEB"/>
    <w:rsid w:val="00B512BD"/>
    <w:rsid w:val="00B552EF"/>
    <w:rsid w:val="00B56966"/>
    <w:rsid w:val="00B60C81"/>
    <w:rsid w:val="00B61B67"/>
    <w:rsid w:val="00B64F31"/>
    <w:rsid w:val="00B710FC"/>
    <w:rsid w:val="00B77876"/>
    <w:rsid w:val="00B8017A"/>
    <w:rsid w:val="00B831F7"/>
    <w:rsid w:val="00B84730"/>
    <w:rsid w:val="00B85BF5"/>
    <w:rsid w:val="00B916C1"/>
    <w:rsid w:val="00B9180D"/>
    <w:rsid w:val="00B93E02"/>
    <w:rsid w:val="00BA071C"/>
    <w:rsid w:val="00BA180A"/>
    <w:rsid w:val="00BA49B4"/>
    <w:rsid w:val="00BB0D68"/>
    <w:rsid w:val="00BB1DFF"/>
    <w:rsid w:val="00BC0E2D"/>
    <w:rsid w:val="00BC182E"/>
    <w:rsid w:val="00BC22D9"/>
    <w:rsid w:val="00BC23C8"/>
    <w:rsid w:val="00BC293F"/>
    <w:rsid w:val="00BC426C"/>
    <w:rsid w:val="00BC526A"/>
    <w:rsid w:val="00BC665C"/>
    <w:rsid w:val="00BC7C3F"/>
    <w:rsid w:val="00BD0AB1"/>
    <w:rsid w:val="00BD434E"/>
    <w:rsid w:val="00BE3748"/>
    <w:rsid w:val="00BE59A6"/>
    <w:rsid w:val="00BF25B4"/>
    <w:rsid w:val="00BF5F10"/>
    <w:rsid w:val="00BF5F11"/>
    <w:rsid w:val="00BF66E3"/>
    <w:rsid w:val="00BF6777"/>
    <w:rsid w:val="00C0370F"/>
    <w:rsid w:val="00C10EAC"/>
    <w:rsid w:val="00C14212"/>
    <w:rsid w:val="00C14DA9"/>
    <w:rsid w:val="00C243AC"/>
    <w:rsid w:val="00C3074F"/>
    <w:rsid w:val="00C30F6D"/>
    <w:rsid w:val="00C31F3A"/>
    <w:rsid w:val="00C35A06"/>
    <w:rsid w:val="00C476A8"/>
    <w:rsid w:val="00C47912"/>
    <w:rsid w:val="00C50CBD"/>
    <w:rsid w:val="00C514D7"/>
    <w:rsid w:val="00C57DDD"/>
    <w:rsid w:val="00C61A20"/>
    <w:rsid w:val="00C631B1"/>
    <w:rsid w:val="00C72120"/>
    <w:rsid w:val="00C72BA1"/>
    <w:rsid w:val="00C8341D"/>
    <w:rsid w:val="00C83922"/>
    <w:rsid w:val="00C844BF"/>
    <w:rsid w:val="00C942CA"/>
    <w:rsid w:val="00C97424"/>
    <w:rsid w:val="00CA0A17"/>
    <w:rsid w:val="00CB03D9"/>
    <w:rsid w:val="00CB0D17"/>
    <w:rsid w:val="00CB1E14"/>
    <w:rsid w:val="00CB2AF0"/>
    <w:rsid w:val="00CB4FA4"/>
    <w:rsid w:val="00CC16C2"/>
    <w:rsid w:val="00CC3E73"/>
    <w:rsid w:val="00CC5C70"/>
    <w:rsid w:val="00CC76B5"/>
    <w:rsid w:val="00CC771A"/>
    <w:rsid w:val="00CC7ECF"/>
    <w:rsid w:val="00CD2CE4"/>
    <w:rsid w:val="00CD5E7F"/>
    <w:rsid w:val="00CE1076"/>
    <w:rsid w:val="00CE79C8"/>
    <w:rsid w:val="00CF3214"/>
    <w:rsid w:val="00D007FE"/>
    <w:rsid w:val="00D022C8"/>
    <w:rsid w:val="00D04F8F"/>
    <w:rsid w:val="00D10937"/>
    <w:rsid w:val="00D11CEF"/>
    <w:rsid w:val="00D17056"/>
    <w:rsid w:val="00D20AC4"/>
    <w:rsid w:val="00D24B83"/>
    <w:rsid w:val="00D2583A"/>
    <w:rsid w:val="00D2599C"/>
    <w:rsid w:val="00D300E2"/>
    <w:rsid w:val="00D30663"/>
    <w:rsid w:val="00D3175B"/>
    <w:rsid w:val="00D41E60"/>
    <w:rsid w:val="00D43740"/>
    <w:rsid w:val="00D45BB4"/>
    <w:rsid w:val="00D46487"/>
    <w:rsid w:val="00D701AB"/>
    <w:rsid w:val="00D70411"/>
    <w:rsid w:val="00D7265E"/>
    <w:rsid w:val="00D86F7E"/>
    <w:rsid w:val="00D91447"/>
    <w:rsid w:val="00D91713"/>
    <w:rsid w:val="00D93B82"/>
    <w:rsid w:val="00D97034"/>
    <w:rsid w:val="00DA4494"/>
    <w:rsid w:val="00DA564D"/>
    <w:rsid w:val="00DB0192"/>
    <w:rsid w:val="00DB2B27"/>
    <w:rsid w:val="00DB5FBB"/>
    <w:rsid w:val="00DB6D50"/>
    <w:rsid w:val="00DD2676"/>
    <w:rsid w:val="00DD3C4C"/>
    <w:rsid w:val="00DD59A4"/>
    <w:rsid w:val="00DD6642"/>
    <w:rsid w:val="00DD68DD"/>
    <w:rsid w:val="00DE2A64"/>
    <w:rsid w:val="00DE51BF"/>
    <w:rsid w:val="00DF1B89"/>
    <w:rsid w:val="00DF2C6B"/>
    <w:rsid w:val="00DF4D5E"/>
    <w:rsid w:val="00DF5F0F"/>
    <w:rsid w:val="00DF6F51"/>
    <w:rsid w:val="00DF7F5B"/>
    <w:rsid w:val="00E03EFB"/>
    <w:rsid w:val="00E07FCC"/>
    <w:rsid w:val="00E130F8"/>
    <w:rsid w:val="00E1733B"/>
    <w:rsid w:val="00E175B2"/>
    <w:rsid w:val="00E2472E"/>
    <w:rsid w:val="00E3326F"/>
    <w:rsid w:val="00E43CF9"/>
    <w:rsid w:val="00E4515D"/>
    <w:rsid w:val="00E506B5"/>
    <w:rsid w:val="00E564AE"/>
    <w:rsid w:val="00E565D2"/>
    <w:rsid w:val="00E5799B"/>
    <w:rsid w:val="00E60B67"/>
    <w:rsid w:val="00E647FA"/>
    <w:rsid w:val="00E64FE4"/>
    <w:rsid w:val="00E65967"/>
    <w:rsid w:val="00E66345"/>
    <w:rsid w:val="00E74F33"/>
    <w:rsid w:val="00E8326E"/>
    <w:rsid w:val="00E9245B"/>
    <w:rsid w:val="00E92AE4"/>
    <w:rsid w:val="00E97DEE"/>
    <w:rsid w:val="00EA0061"/>
    <w:rsid w:val="00EA404B"/>
    <w:rsid w:val="00EB0D16"/>
    <w:rsid w:val="00EB1F58"/>
    <w:rsid w:val="00EB4FBB"/>
    <w:rsid w:val="00EC0021"/>
    <w:rsid w:val="00EC44A0"/>
    <w:rsid w:val="00EC6F9D"/>
    <w:rsid w:val="00ED13B2"/>
    <w:rsid w:val="00ED533B"/>
    <w:rsid w:val="00ED534E"/>
    <w:rsid w:val="00ED6F21"/>
    <w:rsid w:val="00ED7A51"/>
    <w:rsid w:val="00EE1B47"/>
    <w:rsid w:val="00EE2274"/>
    <w:rsid w:val="00EF00B7"/>
    <w:rsid w:val="00EF0E58"/>
    <w:rsid w:val="00EF17B3"/>
    <w:rsid w:val="00EF30A1"/>
    <w:rsid w:val="00EF4B9E"/>
    <w:rsid w:val="00EF656B"/>
    <w:rsid w:val="00F0092A"/>
    <w:rsid w:val="00F0184C"/>
    <w:rsid w:val="00F0458E"/>
    <w:rsid w:val="00F107C9"/>
    <w:rsid w:val="00F109D4"/>
    <w:rsid w:val="00F12148"/>
    <w:rsid w:val="00F12E8B"/>
    <w:rsid w:val="00F1503B"/>
    <w:rsid w:val="00F20FB4"/>
    <w:rsid w:val="00F224AE"/>
    <w:rsid w:val="00F24655"/>
    <w:rsid w:val="00F32CCA"/>
    <w:rsid w:val="00F35D68"/>
    <w:rsid w:val="00F41604"/>
    <w:rsid w:val="00F45B14"/>
    <w:rsid w:val="00F45F0F"/>
    <w:rsid w:val="00F460A2"/>
    <w:rsid w:val="00F46B9A"/>
    <w:rsid w:val="00F52EAB"/>
    <w:rsid w:val="00F53366"/>
    <w:rsid w:val="00F53F07"/>
    <w:rsid w:val="00F55F8F"/>
    <w:rsid w:val="00F57534"/>
    <w:rsid w:val="00F76F66"/>
    <w:rsid w:val="00F81926"/>
    <w:rsid w:val="00F824E5"/>
    <w:rsid w:val="00F87223"/>
    <w:rsid w:val="00F947B6"/>
    <w:rsid w:val="00F962B3"/>
    <w:rsid w:val="00FA3F98"/>
    <w:rsid w:val="00FA4A6F"/>
    <w:rsid w:val="00FA6BCD"/>
    <w:rsid w:val="00FA6D74"/>
    <w:rsid w:val="00FA7EBB"/>
    <w:rsid w:val="00FB371B"/>
    <w:rsid w:val="00FB64F3"/>
    <w:rsid w:val="00FC6A1F"/>
    <w:rsid w:val="00FC7F38"/>
    <w:rsid w:val="00FD36A2"/>
    <w:rsid w:val="00FD3929"/>
    <w:rsid w:val="00FD7012"/>
    <w:rsid w:val="00FD7387"/>
    <w:rsid w:val="00FE2C89"/>
    <w:rsid w:val="00FE7D3D"/>
    <w:rsid w:val="00FF2B84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CEA0DA"/>
  <w15:chartTrackingRefBased/>
  <w15:docId w15:val="{834D8520-FC40-45F5-8987-F5B55D9E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berschrift2">
    <w:name w:val="heading 2"/>
    <w:basedOn w:val="Standard"/>
    <w:next w:val="Standard"/>
    <w:link w:val="berschrift2Zchn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berschrift3">
    <w:name w:val="heading 3"/>
    <w:basedOn w:val="Standard"/>
    <w:next w:val="Standard"/>
    <w:link w:val="berschrift3Zchn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link w:val="TitelZchn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Untertitel">
    <w:name w:val="Subtitle"/>
    <w:basedOn w:val="Standard"/>
    <w:next w:val="Standard"/>
    <w:link w:val="UntertitelZchn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Blockberschrift">
    <w:name w:val="Blocküberschrift"/>
    <w:basedOn w:val="Standard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Beschriftung">
    <w:name w:val="caption"/>
    <w:basedOn w:val="Standard"/>
    <w:next w:val="Standard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cktext">
    <w:name w:val="Block Text"/>
    <w:basedOn w:val="Standard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3"/>
    <w:rPr>
      <w:b/>
      <w:bCs/>
    </w:rPr>
  </w:style>
  <w:style w:type="paragraph" w:styleId="Zitat">
    <w:name w:val="Quote"/>
    <w:basedOn w:val="Standard"/>
    <w:next w:val="Standard"/>
    <w:link w:val="ZitatZchn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ZitatZchn">
    <w:name w:val="Zitat Zchn"/>
    <w:basedOn w:val="Absatz-Standardschriftart"/>
    <w:link w:val="Zitat"/>
    <w:uiPriority w:val="3"/>
    <w:rPr>
      <w:i/>
      <w:iCs/>
      <w:color w:val="404040" w:themeColor="text1" w:themeTint="BF"/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3"/>
    <w:semiHidden/>
    <w:rPr>
      <w:rFonts w:asciiTheme="majorHAnsi" w:eastAsiaTheme="majorEastAsia" w:hAnsiTheme="majorHAnsi" w:cstheme="majorBidi"/>
    </w:rPr>
  </w:style>
  <w:style w:type="paragraph" w:styleId="KeinLeerraum">
    <w:name w:val="No Spacing"/>
    <w:uiPriority w:val="99"/>
    <w:qFormat/>
    <w:pPr>
      <w:spacing w:after="0" w:line="240" w:lineRule="auto"/>
    </w:pPr>
  </w:style>
  <w:style w:type="paragraph" w:customStyle="1" w:styleId="Kontaktinformationen">
    <w:name w:val="Kontaktinformationen"/>
    <w:basedOn w:val="Standard"/>
    <w:uiPriority w:val="4"/>
    <w:qFormat/>
    <w:pPr>
      <w:spacing w:after="0"/>
    </w:pPr>
  </w:style>
  <w:style w:type="character" w:customStyle="1" w:styleId="Betont">
    <w:name w:val="Betont"/>
    <w:basedOn w:val="Absatz-Standardschriftart"/>
    <w:uiPriority w:val="22"/>
    <w:unhideWhenUsed/>
    <w:qFormat/>
    <w:rPr>
      <w:b/>
      <w:bCs/>
      <w:color w:val="5A5A5A" w:themeColor="text1" w:themeTint="A5"/>
    </w:rPr>
  </w:style>
  <w:style w:type="paragraph" w:customStyle="1" w:styleId="berschriftKontakt">
    <w:name w:val="Überschrift Kontakt"/>
    <w:basedOn w:val="Standard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Standard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814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78A"/>
  </w:style>
  <w:style w:type="paragraph" w:styleId="Fuzeile">
    <w:name w:val="footer"/>
    <w:basedOn w:val="Standard"/>
    <w:link w:val="FuzeileZchn"/>
    <w:uiPriority w:val="99"/>
    <w:unhideWhenUsed/>
    <w:rsid w:val="00814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78A"/>
  </w:style>
  <w:style w:type="character" w:styleId="Kommentarzeichen">
    <w:name w:val="annotation reference"/>
    <w:basedOn w:val="Absatz-Standardschriftart"/>
    <w:uiPriority w:val="99"/>
    <w:semiHidden/>
    <w:unhideWhenUsed/>
    <w:rsid w:val="009778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8E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8E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778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778E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374190"/>
    <w:rPr>
      <w:color w:val="3E84A3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F0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de-DE" w:eastAsia="de-DE"/>
      <w14:ligatures w14:val="none"/>
    </w:rPr>
  </w:style>
  <w:style w:type="paragraph" w:styleId="Listenabsatz">
    <w:name w:val="List Paragraph"/>
    <w:basedOn w:val="Standard"/>
    <w:uiPriority w:val="34"/>
    <w:unhideWhenUsed/>
    <w:qFormat/>
    <w:rsid w:val="00D2599C"/>
    <w:pPr>
      <w:ind w:left="720"/>
      <w:contextualSpacing/>
    </w:pPr>
  </w:style>
  <w:style w:type="paragraph" w:customStyle="1" w:styleId="Default">
    <w:name w:val="Default"/>
    <w:rsid w:val="00D46487"/>
    <w:pPr>
      <w:autoSpaceDE w:val="0"/>
      <w:autoSpaceDN w:val="0"/>
      <w:adjustRightInd w:val="0"/>
      <w:spacing w:after="0" w:line="240" w:lineRule="auto"/>
    </w:pPr>
    <w:rPr>
      <w:rFonts w:ascii="Vijaya" w:hAnsi="Vijaya" w:cs="Vijaya"/>
      <w:color w:val="000000"/>
      <w:kern w:val="0"/>
      <w:sz w:val="24"/>
      <w:szCs w:val="24"/>
      <w:lang w:val="de-DE"/>
    </w:rPr>
  </w:style>
  <w:style w:type="paragraph" w:customStyle="1" w:styleId="text">
    <w:name w:val="text"/>
    <w:basedOn w:val="Standard"/>
    <w:rsid w:val="0077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15"/>
      <w:szCs w:val="15"/>
      <w:lang w:val="it-IT" w:eastAsia="it-IT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7B797A"/>
    <w:rPr>
      <w:color w:val="784869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49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de.wikipedia.org/wiki/Gemisch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vulkane.net/vulkane/a-z/nyos/nyos.html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EC8E9-8BA7-4CC5-8475-12E39EAE8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C9AA1D2C</Template>
  <TotalTime>0</TotalTime>
  <Pages>8</Pages>
  <Words>966</Words>
  <Characters>6091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Hellrigl, Susanne</dc:creator>
  <cp:keywords/>
  <cp:lastModifiedBy>Hellrigl, Susanne</cp:lastModifiedBy>
  <cp:revision>17</cp:revision>
  <cp:lastPrinted>2018-07-05T08:44:00Z</cp:lastPrinted>
  <dcterms:created xsi:type="dcterms:W3CDTF">2018-07-05T08:13:00Z</dcterms:created>
  <dcterms:modified xsi:type="dcterms:W3CDTF">2018-07-05T09:17:00Z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