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AE699" w14:textId="77777777" w:rsidR="001D5925" w:rsidRDefault="005516E0" w:rsidP="005516E0">
      <w:pPr>
        <w:tabs>
          <w:tab w:val="center" w:pos="4815"/>
          <w:tab w:val="left" w:pos="8265"/>
        </w:tabs>
        <w:autoSpaceDE w:val="0"/>
        <w:autoSpaceDN w:val="0"/>
        <w:adjustRightInd w:val="0"/>
        <w:rPr>
          <w:rFonts w:ascii="Verdana" w:hAnsi="Verdana" w:cs="Courier New"/>
          <w:color w:val="2F5496"/>
          <w:sz w:val="18"/>
          <w:szCs w:val="18"/>
          <w:lang w:eastAsia="it-IT"/>
        </w:rPr>
      </w:pPr>
      <w:r>
        <w:rPr>
          <w:rFonts w:cs="Calibri"/>
          <w:b/>
          <w:lang w:val="it-IT"/>
        </w:rPr>
        <w:tab/>
      </w:r>
      <w:r w:rsidR="00C11532">
        <w:rPr>
          <w:rFonts w:ascii="Verdana" w:hAnsi="Verdana" w:cs="Calibri"/>
          <w:b/>
          <w:color w:val="2F5496"/>
        </w:rPr>
        <w:t>ERKLÄRUNG ÜBER DEN BEOBACHTUNGSCHARAKTER DER STUDIE</w:t>
      </w:r>
    </w:p>
    <w:p w14:paraId="3B1D5E7D" w14:textId="77777777" w:rsidR="001D5925" w:rsidRPr="00C11532" w:rsidRDefault="001D5925" w:rsidP="00AD3F07">
      <w:pPr>
        <w:autoSpaceDE w:val="0"/>
        <w:autoSpaceDN w:val="0"/>
        <w:adjustRightInd w:val="0"/>
        <w:rPr>
          <w:rFonts w:ascii="Verdana" w:hAnsi="Verdana" w:cs="Courier New"/>
          <w:sz w:val="18"/>
          <w:szCs w:val="18"/>
          <w:lang w:eastAsia="it-IT"/>
        </w:rPr>
      </w:pPr>
    </w:p>
    <w:p w14:paraId="70BEB241" w14:textId="77777777" w:rsidR="00C11532" w:rsidRPr="00A4159D" w:rsidRDefault="00C11532" w:rsidP="00C11532">
      <w:pPr>
        <w:spacing w:after="200"/>
        <w:jc w:val="both"/>
        <w:rPr>
          <w:rFonts w:ascii="Verdana" w:hAnsi="Verdana" w:cs="Calibri"/>
          <w:sz w:val="18"/>
          <w:szCs w:val="18"/>
          <w:lang w:eastAsia="it-IT"/>
        </w:rPr>
      </w:pPr>
      <w:r w:rsidRPr="00A4159D">
        <w:rPr>
          <w:rFonts w:ascii="Verdana" w:hAnsi="Verdana" w:cs="Calibri"/>
          <w:sz w:val="18"/>
          <w:szCs w:val="18"/>
          <w:lang w:eastAsia="it-IT"/>
        </w:rPr>
        <w:t xml:space="preserve">Promoter </w:t>
      </w:r>
    </w:p>
    <w:p w14:paraId="5EC96770" w14:textId="77777777" w:rsidR="00C11532" w:rsidRPr="00A4159D" w:rsidRDefault="00C11532" w:rsidP="00C11532">
      <w:pPr>
        <w:spacing w:after="200"/>
        <w:jc w:val="both"/>
        <w:rPr>
          <w:rFonts w:ascii="Verdana" w:hAnsi="Verdana" w:cs="Calibri"/>
          <w:sz w:val="18"/>
          <w:szCs w:val="18"/>
          <w:lang w:eastAsia="it-IT"/>
        </w:rPr>
      </w:pPr>
      <w:r w:rsidRPr="00A4159D">
        <w:rPr>
          <w:rFonts w:ascii="Verdana" w:hAnsi="Verdana" w:cs="Calibri"/>
          <w:sz w:val="18"/>
          <w:szCs w:val="18"/>
          <w:lang w:eastAsia="it-IT"/>
        </w:rPr>
        <w:t>(Name und Sitz) ……………………………………….</w:t>
      </w:r>
    </w:p>
    <w:p w14:paraId="6F922F64" w14:textId="77777777" w:rsidR="00C11532" w:rsidRPr="00A4159D" w:rsidRDefault="00C11532" w:rsidP="00C11532">
      <w:pPr>
        <w:spacing w:after="200"/>
        <w:jc w:val="both"/>
        <w:rPr>
          <w:rFonts w:ascii="Verdana" w:hAnsi="Verdana" w:cs="Calibri"/>
          <w:sz w:val="18"/>
          <w:szCs w:val="18"/>
          <w:lang w:eastAsia="it-IT"/>
        </w:rPr>
      </w:pPr>
    </w:p>
    <w:p w14:paraId="56310B42" w14:textId="77777777" w:rsidR="00C11532" w:rsidRPr="00A4159D" w:rsidRDefault="00C11532" w:rsidP="00C11532">
      <w:pPr>
        <w:spacing w:after="200"/>
        <w:jc w:val="both"/>
        <w:rPr>
          <w:rFonts w:ascii="Verdana" w:hAnsi="Verdana" w:cs="Calibri"/>
          <w:sz w:val="18"/>
          <w:szCs w:val="18"/>
          <w:lang w:eastAsia="it-IT"/>
        </w:rPr>
      </w:pPr>
      <w:r w:rsidRPr="00A4159D">
        <w:rPr>
          <w:rFonts w:ascii="Verdana" w:hAnsi="Verdana" w:cs="Calibri"/>
          <w:sz w:val="18"/>
          <w:szCs w:val="18"/>
          <w:lang w:eastAsia="it-IT"/>
        </w:rPr>
        <w:t>Studienkoordinator</w:t>
      </w:r>
      <w:r w:rsidR="00547B45" w:rsidRPr="00A4159D">
        <w:rPr>
          <w:rFonts w:ascii="Verdana" w:hAnsi="Verdana" w:cs="Calibri"/>
          <w:sz w:val="18"/>
          <w:szCs w:val="18"/>
          <w:lang w:eastAsia="it-IT"/>
        </w:rPr>
        <w:t>/in</w:t>
      </w:r>
    </w:p>
    <w:p w14:paraId="3289CD9A" w14:textId="77777777" w:rsidR="00C11532" w:rsidRPr="00A4159D" w:rsidRDefault="00C11532" w:rsidP="00C11532">
      <w:pPr>
        <w:spacing w:after="200"/>
        <w:jc w:val="both"/>
        <w:rPr>
          <w:rFonts w:ascii="Verdana" w:hAnsi="Verdana" w:cs="Calibri"/>
          <w:sz w:val="18"/>
          <w:szCs w:val="18"/>
          <w:lang w:eastAsia="it-IT"/>
        </w:rPr>
      </w:pPr>
      <w:r w:rsidRPr="00A4159D">
        <w:rPr>
          <w:rFonts w:ascii="Verdana" w:hAnsi="Verdana" w:cs="Calibri"/>
          <w:sz w:val="18"/>
          <w:szCs w:val="18"/>
          <w:lang w:eastAsia="it-IT"/>
        </w:rPr>
        <w:t>(Name und Nachname) ……………………………………….</w:t>
      </w:r>
    </w:p>
    <w:p w14:paraId="6BA152A0" w14:textId="77777777" w:rsidR="00C11532" w:rsidRPr="00A4159D" w:rsidRDefault="00C11532" w:rsidP="00C11532">
      <w:pPr>
        <w:spacing w:after="200"/>
        <w:jc w:val="both"/>
        <w:rPr>
          <w:rFonts w:ascii="Verdana" w:hAnsi="Verdana" w:cs="Calibri"/>
          <w:sz w:val="18"/>
          <w:szCs w:val="18"/>
          <w:lang w:eastAsia="it-IT"/>
        </w:rPr>
      </w:pPr>
    </w:p>
    <w:p w14:paraId="26EBC17B" w14:textId="77777777" w:rsidR="00C11532" w:rsidRPr="00A4159D" w:rsidRDefault="00C11532" w:rsidP="00C11532">
      <w:pPr>
        <w:spacing w:after="200"/>
        <w:jc w:val="both"/>
        <w:rPr>
          <w:rFonts w:ascii="Verdana" w:hAnsi="Verdana" w:cs="Calibri"/>
          <w:sz w:val="18"/>
          <w:szCs w:val="18"/>
          <w:lang w:eastAsia="it-IT"/>
        </w:rPr>
      </w:pPr>
      <w:r w:rsidRPr="00A4159D">
        <w:rPr>
          <w:rFonts w:ascii="Verdana" w:hAnsi="Verdana" w:cs="Calibri"/>
          <w:sz w:val="18"/>
          <w:szCs w:val="18"/>
          <w:lang w:eastAsia="it-IT"/>
        </w:rPr>
        <w:t>Koordinierendes klinisches Zentrum/Klinikum</w:t>
      </w:r>
    </w:p>
    <w:p w14:paraId="3D6A612D" w14:textId="77777777" w:rsidR="00C11532" w:rsidRPr="00A4159D" w:rsidRDefault="00C11532" w:rsidP="00C11532">
      <w:pPr>
        <w:spacing w:after="200"/>
        <w:jc w:val="both"/>
        <w:rPr>
          <w:rFonts w:ascii="Verdana" w:hAnsi="Verdana" w:cs="Calibri"/>
          <w:sz w:val="18"/>
          <w:szCs w:val="18"/>
          <w:lang w:eastAsia="it-IT"/>
        </w:rPr>
      </w:pPr>
      <w:r w:rsidRPr="00A4159D">
        <w:rPr>
          <w:rFonts w:ascii="Verdana" w:hAnsi="Verdana" w:cs="Calibri"/>
          <w:sz w:val="18"/>
          <w:szCs w:val="18"/>
          <w:lang w:eastAsia="it-IT"/>
        </w:rPr>
        <w:t xml:space="preserve">(Name der Struktur und Sitz) </w:t>
      </w:r>
      <w:bookmarkStart w:id="0" w:name="_Hlk158039951"/>
      <w:r w:rsidRPr="00A4159D">
        <w:rPr>
          <w:rFonts w:ascii="Verdana" w:hAnsi="Verdana" w:cs="Calibri"/>
          <w:sz w:val="18"/>
          <w:szCs w:val="18"/>
          <w:lang w:eastAsia="it-IT"/>
        </w:rPr>
        <w:t>……………………………</w:t>
      </w:r>
      <w:proofErr w:type="gramStart"/>
      <w:r w:rsidRPr="00A4159D">
        <w:rPr>
          <w:rFonts w:ascii="Verdana" w:hAnsi="Verdana" w:cs="Calibri"/>
          <w:sz w:val="18"/>
          <w:szCs w:val="18"/>
          <w:lang w:eastAsia="it-IT"/>
        </w:rPr>
        <w:t>…….</w:t>
      </w:r>
      <w:proofErr w:type="gramEnd"/>
      <w:r w:rsidRPr="00A4159D">
        <w:rPr>
          <w:rFonts w:ascii="Verdana" w:hAnsi="Verdana" w:cs="Calibri"/>
          <w:sz w:val="18"/>
          <w:szCs w:val="18"/>
          <w:lang w:eastAsia="it-IT"/>
        </w:rPr>
        <w:t>.</w:t>
      </w:r>
      <w:bookmarkEnd w:id="0"/>
    </w:p>
    <w:p w14:paraId="351EDEDA" w14:textId="77777777" w:rsidR="00C11532" w:rsidRPr="00A4159D" w:rsidRDefault="00C11532" w:rsidP="00C11532">
      <w:pPr>
        <w:spacing w:after="200"/>
        <w:jc w:val="both"/>
        <w:rPr>
          <w:rFonts w:ascii="Verdana" w:hAnsi="Verdana" w:cs="Calibri"/>
          <w:sz w:val="18"/>
          <w:szCs w:val="18"/>
          <w:lang w:eastAsia="it-IT"/>
        </w:rPr>
      </w:pPr>
    </w:p>
    <w:p w14:paraId="7C58336C" w14:textId="77777777" w:rsidR="00C11532" w:rsidRPr="00A4159D" w:rsidRDefault="00C11532" w:rsidP="00C11532">
      <w:pPr>
        <w:spacing w:after="200"/>
        <w:jc w:val="both"/>
        <w:rPr>
          <w:rFonts w:ascii="Verdana" w:hAnsi="Verdana" w:cs="Calibri"/>
          <w:sz w:val="18"/>
          <w:szCs w:val="18"/>
          <w:lang w:eastAsia="it-IT"/>
        </w:rPr>
      </w:pPr>
      <w:r w:rsidRPr="00A4159D">
        <w:rPr>
          <w:rFonts w:ascii="Verdana" w:hAnsi="Verdana" w:cs="Calibri"/>
          <w:sz w:val="18"/>
          <w:szCs w:val="18"/>
          <w:lang w:eastAsia="it-IT"/>
        </w:rPr>
        <w:t>Ich Unterfertigte/r ……………………………………………………………………………. als Koordinator</w:t>
      </w:r>
      <w:r w:rsidR="00547B45" w:rsidRPr="00A4159D">
        <w:rPr>
          <w:rFonts w:ascii="Verdana" w:hAnsi="Verdana" w:cs="Calibri"/>
          <w:sz w:val="18"/>
          <w:szCs w:val="18"/>
          <w:lang w:eastAsia="it-IT"/>
        </w:rPr>
        <w:t>/in</w:t>
      </w:r>
      <w:r w:rsidRPr="00A4159D">
        <w:rPr>
          <w:rFonts w:ascii="Verdana" w:hAnsi="Verdana" w:cs="Calibri"/>
          <w:sz w:val="18"/>
          <w:szCs w:val="18"/>
          <w:lang w:eastAsia="it-IT"/>
        </w:rPr>
        <w:t xml:space="preserve"> der Studie </w:t>
      </w:r>
    </w:p>
    <w:p w14:paraId="5EB9BB75" w14:textId="77777777" w:rsidR="00C11532" w:rsidRPr="00A4159D" w:rsidRDefault="00C11532" w:rsidP="00C11532">
      <w:pPr>
        <w:spacing w:after="200"/>
        <w:jc w:val="both"/>
        <w:rPr>
          <w:rFonts w:ascii="Verdana" w:hAnsi="Verdana" w:cs="Calibri"/>
          <w:sz w:val="18"/>
          <w:szCs w:val="18"/>
          <w:lang w:eastAsia="it-IT"/>
        </w:rPr>
      </w:pPr>
      <w:r w:rsidRPr="00A4159D">
        <w:rPr>
          <w:rFonts w:ascii="Verdana" w:hAnsi="Verdana" w:cs="Calibri"/>
          <w:sz w:val="18"/>
          <w:szCs w:val="18"/>
          <w:lang w:eastAsia="it-IT"/>
        </w:rPr>
        <w:t>Titel der Studie ……………………………….</w:t>
      </w:r>
    </w:p>
    <w:p w14:paraId="16594FD9" w14:textId="77777777" w:rsidR="00C11532" w:rsidRPr="00A4159D" w:rsidRDefault="00C11532" w:rsidP="00C11532">
      <w:pPr>
        <w:spacing w:after="200"/>
        <w:jc w:val="both"/>
        <w:rPr>
          <w:rFonts w:ascii="Verdana" w:hAnsi="Verdana" w:cs="Calibri"/>
          <w:sz w:val="18"/>
          <w:szCs w:val="18"/>
          <w:lang w:eastAsia="it-IT"/>
        </w:rPr>
      </w:pPr>
      <w:r w:rsidRPr="00A4159D">
        <w:rPr>
          <w:rFonts w:ascii="Verdana" w:hAnsi="Verdana" w:cs="Calibri"/>
          <w:sz w:val="18"/>
          <w:szCs w:val="18"/>
          <w:lang w:eastAsia="it-IT"/>
        </w:rPr>
        <w:t>Kodex …………………………….</w:t>
      </w:r>
    </w:p>
    <w:p w14:paraId="7B58F139" w14:textId="77777777" w:rsidR="00FE69B7" w:rsidRPr="00A4159D" w:rsidRDefault="00C11532" w:rsidP="00FE69B7">
      <w:pPr>
        <w:jc w:val="center"/>
        <w:rPr>
          <w:rFonts w:ascii="Verdana" w:hAnsi="Verdana" w:cs="Calibri"/>
          <w:sz w:val="18"/>
          <w:szCs w:val="18"/>
        </w:rPr>
      </w:pPr>
      <w:r w:rsidRPr="00A4159D">
        <w:rPr>
          <w:rFonts w:ascii="Verdana" w:hAnsi="Verdana" w:cs="Calibri"/>
          <w:sz w:val="18"/>
          <w:szCs w:val="18"/>
        </w:rPr>
        <w:t>ERKLÄRE, DASS</w:t>
      </w:r>
    </w:p>
    <w:p w14:paraId="1E2B1D28" w14:textId="77777777" w:rsidR="00FE69B7" w:rsidRPr="00A4159D" w:rsidRDefault="00FE69B7" w:rsidP="00FE69B7">
      <w:pPr>
        <w:jc w:val="center"/>
        <w:rPr>
          <w:rFonts w:ascii="Verdana" w:hAnsi="Verdana" w:cs="Calibri"/>
          <w:sz w:val="18"/>
          <w:szCs w:val="18"/>
        </w:rPr>
      </w:pPr>
    </w:p>
    <w:p w14:paraId="770A4E56" w14:textId="77777777" w:rsidR="00FE69B7" w:rsidRPr="00A4159D" w:rsidRDefault="00EF7D93" w:rsidP="00FE69B7">
      <w:pPr>
        <w:pStyle w:val="Paragrafoelenco"/>
        <w:numPr>
          <w:ilvl w:val="0"/>
          <w:numId w:val="5"/>
        </w:numPr>
        <w:jc w:val="both"/>
        <w:rPr>
          <w:rFonts w:ascii="Verdana" w:hAnsi="Verdana" w:cs="Calibri"/>
          <w:sz w:val="18"/>
          <w:szCs w:val="18"/>
          <w:lang w:val="de-DE"/>
        </w:rPr>
      </w:pPr>
      <w:r w:rsidRPr="00A4159D">
        <w:rPr>
          <w:rFonts w:ascii="Verdana" w:hAnsi="Verdana" w:cs="Calibri"/>
          <w:sz w:val="18"/>
          <w:szCs w:val="18"/>
          <w:lang w:val="de-DE"/>
        </w:rPr>
        <w:t>die geplante Leistung ein Teil der normalen klinischen Praxis ist</w:t>
      </w:r>
      <w:r w:rsidR="00FE69B7" w:rsidRPr="00A4159D">
        <w:rPr>
          <w:rFonts w:ascii="Verdana" w:hAnsi="Verdana" w:cs="Calibri"/>
          <w:sz w:val="18"/>
          <w:szCs w:val="18"/>
          <w:lang w:val="de-DE"/>
        </w:rPr>
        <w:t>;</w:t>
      </w:r>
    </w:p>
    <w:p w14:paraId="616C2C08" w14:textId="77777777" w:rsidR="00FE69B7" w:rsidRPr="00A4159D" w:rsidRDefault="00EF7D93" w:rsidP="00FE69B7">
      <w:pPr>
        <w:pStyle w:val="Paragrafoelenco"/>
        <w:numPr>
          <w:ilvl w:val="0"/>
          <w:numId w:val="5"/>
        </w:numPr>
        <w:jc w:val="both"/>
        <w:rPr>
          <w:rFonts w:ascii="Verdana" w:hAnsi="Verdana" w:cs="Calibri"/>
          <w:sz w:val="18"/>
          <w:szCs w:val="18"/>
          <w:lang w:val="de-DE"/>
        </w:rPr>
      </w:pPr>
      <w:r w:rsidRPr="00A4159D">
        <w:rPr>
          <w:rFonts w:ascii="Verdana" w:hAnsi="Verdana" w:cs="Calibri"/>
          <w:sz w:val="18"/>
          <w:szCs w:val="18"/>
          <w:lang w:val="de-DE"/>
        </w:rPr>
        <w:t>die Entscheidung zur Durchführung der Leistung völlig unabhängig von der Entscheidung ist, den Probanden in die Studie aufzunehmen</w:t>
      </w:r>
      <w:r w:rsidR="00FE69B7" w:rsidRPr="00A4159D">
        <w:rPr>
          <w:rFonts w:ascii="Verdana" w:hAnsi="Verdana" w:cs="Calibri"/>
          <w:sz w:val="18"/>
          <w:szCs w:val="18"/>
          <w:lang w:val="de-DE"/>
        </w:rPr>
        <w:t>;</w:t>
      </w:r>
    </w:p>
    <w:p w14:paraId="0DE2133D" w14:textId="77777777" w:rsidR="00FE69B7" w:rsidRPr="00A4159D" w:rsidRDefault="00EF7D93" w:rsidP="00FE69B7">
      <w:pPr>
        <w:pStyle w:val="Paragrafoelenco"/>
        <w:numPr>
          <w:ilvl w:val="0"/>
          <w:numId w:val="5"/>
        </w:numPr>
        <w:jc w:val="both"/>
        <w:rPr>
          <w:rFonts w:ascii="Verdana" w:hAnsi="Verdana" w:cs="Calibri"/>
          <w:sz w:val="18"/>
          <w:szCs w:val="18"/>
          <w:lang w:val="de-DE"/>
        </w:rPr>
      </w:pPr>
      <w:r w:rsidRPr="00A4159D">
        <w:rPr>
          <w:rFonts w:ascii="Verdana" w:hAnsi="Verdana" w:cs="Calibri"/>
          <w:sz w:val="18"/>
          <w:szCs w:val="18"/>
          <w:lang w:val="de-DE"/>
        </w:rPr>
        <w:t>die diagnostischen und bewertenden Verfahren der gängigen klinischen Praxis entsprechen, ohne dass durch die Teilnahme an der Studie eine zusätzliche Belastung für den NGD entsteht.</w:t>
      </w:r>
    </w:p>
    <w:p w14:paraId="3508C6F4" w14:textId="77777777" w:rsidR="00FE69B7" w:rsidRPr="00A4159D" w:rsidRDefault="00FE69B7" w:rsidP="00FE69B7">
      <w:pPr>
        <w:pStyle w:val="Paragrafoelenco"/>
        <w:ind w:left="708"/>
        <w:jc w:val="both"/>
        <w:rPr>
          <w:rFonts w:ascii="Verdana" w:hAnsi="Verdana" w:cs="Calibri"/>
          <w:sz w:val="18"/>
          <w:szCs w:val="18"/>
          <w:lang w:val="de-DE"/>
        </w:rPr>
      </w:pPr>
    </w:p>
    <w:p w14:paraId="2CC55688" w14:textId="77777777" w:rsidR="00C11532" w:rsidRPr="00A4159D" w:rsidRDefault="00C11532" w:rsidP="00C11532">
      <w:pPr>
        <w:pStyle w:val="Paragrafoelenco"/>
        <w:ind w:left="0"/>
        <w:jc w:val="both"/>
        <w:rPr>
          <w:rFonts w:ascii="Verdana" w:hAnsi="Verdana" w:cs="Calibri"/>
          <w:i/>
          <w:sz w:val="18"/>
          <w:szCs w:val="18"/>
          <w:lang w:val="de-DE"/>
        </w:rPr>
      </w:pPr>
      <w:r w:rsidRPr="00A4159D">
        <w:rPr>
          <w:rFonts w:ascii="Verdana" w:hAnsi="Verdana" w:cs="Calibri"/>
          <w:i/>
          <w:sz w:val="18"/>
          <w:szCs w:val="18"/>
          <w:lang w:val="de-DE"/>
        </w:rPr>
        <w:t xml:space="preserve">Um als Beobachtungsstudie zu gelten, müssen alle </w:t>
      </w:r>
      <w:r w:rsidR="00EF7D93" w:rsidRPr="00A4159D">
        <w:rPr>
          <w:rFonts w:ascii="Verdana" w:hAnsi="Verdana" w:cs="Calibri"/>
          <w:i/>
          <w:sz w:val="18"/>
          <w:szCs w:val="18"/>
          <w:lang w:val="de-DE"/>
        </w:rPr>
        <w:t>3</w:t>
      </w:r>
      <w:r w:rsidRPr="00A4159D">
        <w:rPr>
          <w:rFonts w:ascii="Verdana" w:hAnsi="Verdana" w:cs="Calibri"/>
          <w:i/>
          <w:sz w:val="18"/>
          <w:szCs w:val="18"/>
          <w:lang w:val="de-DE"/>
        </w:rPr>
        <w:t xml:space="preserve"> der oben genannten Bedingungen gemeinsam erfüllt sein.</w:t>
      </w:r>
    </w:p>
    <w:p w14:paraId="29957BB8" w14:textId="77777777" w:rsidR="00C11532" w:rsidRPr="00A4159D" w:rsidRDefault="00C11532" w:rsidP="00C11532">
      <w:pPr>
        <w:pStyle w:val="Paragrafoelenco"/>
        <w:ind w:left="0"/>
        <w:jc w:val="both"/>
        <w:rPr>
          <w:rFonts w:ascii="Verdana" w:hAnsi="Verdana" w:cs="Calibri"/>
          <w:i/>
          <w:sz w:val="18"/>
          <w:szCs w:val="18"/>
          <w:lang w:val="de-DE"/>
        </w:rPr>
      </w:pPr>
    </w:p>
    <w:p w14:paraId="66B8134A" w14:textId="77777777" w:rsidR="00A4159D" w:rsidRDefault="00C11532" w:rsidP="00A4159D">
      <w:pPr>
        <w:pStyle w:val="Paragrafoelenco"/>
        <w:spacing w:line="240" w:lineRule="auto"/>
        <w:ind w:left="0"/>
        <w:jc w:val="both"/>
        <w:rPr>
          <w:rFonts w:ascii="Verdana" w:hAnsi="Verdana" w:cs="Calibri"/>
          <w:sz w:val="18"/>
          <w:szCs w:val="18"/>
          <w:lang w:val="de-DE"/>
        </w:rPr>
      </w:pPr>
      <w:r w:rsidRPr="00A4159D">
        <w:rPr>
          <w:rFonts w:ascii="Verdana" w:hAnsi="Verdana" w:cs="Calibri"/>
          <w:sz w:val="18"/>
          <w:szCs w:val="18"/>
          <w:lang w:val="de-DE"/>
        </w:rPr>
        <w:t>Datum …………………………………….</w:t>
      </w:r>
    </w:p>
    <w:p w14:paraId="3EC8E8BB" w14:textId="77777777" w:rsidR="00A4159D" w:rsidRDefault="00A4159D" w:rsidP="00A4159D">
      <w:pPr>
        <w:pStyle w:val="Paragrafoelenco"/>
        <w:spacing w:line="240" w:lineRule="auto"/>
        <w:ind w:left="0"/>
        <w:jc w:val="both"/>
        <w:rPr>
          <w:rFonts w:ascii="Verdana" w:hAnsi="Verdana" w:cs="Calibri"/>
          <w:sz w:val="18"/>
          <w:szCs w:val="18"/>
          <w:lang w:val="de-DE"/>
        </w:rPr>
      </w:pPr>
    </w:p>
    <w:p w14:paraId="3C952886" w14:textId="77777777" w:rsidR="00A4159D" w:rsidRDefault="00A4159D" w:rsidP="00A4159D">
      <w:pPr>
        <w:pStyle w:val="Paragrafoelenco"/>
        <w:spacing w:line="240" w:lineRule="auto"/>
        <w:ind w:left="0"/>
        <w:jc w:val="both"/>
        <w:rPr>
          <w:rFonts w:ascii="Verdana" w:hAnsi="Verdana" w:cs="Calibri"/>
          <w:sz w:val="18"/>
          <w:szCs w:val="18"/>
          <w:lang w:val="de-DE"/>
        </w:rPr>
      </w:pPr>
    </w:p>
    <w:p w14:paraId="4140674F" w14:textId="77777777" w:rsidR="00A4159D" w:rsidRPr="00A4159D" w:rsidRDefault="00C11532" w:rsidP="00A4159D">
      <w:pPr>
        <w:pStyle w:val="Paragrafoelenco"/>
        <w:spacing w:line="240" w:lineRule="auto"/>
        <w:ind w:left="0"/>
        <w:jc w:val="both"/>
        <w:rPr>
          <w:rFonts w:ascii="Verdana" w:hAnsi="Verdana" w:cs="Calibri"/>
          <w:sz w:val="18"/>
          <w:szCs w:val="18"/>
          <w:lang w:val="de-DE"/>
        </w:rPr>
      </w:pPr>
      <w:r w:rsidRPr="00A4159D">
        <w:rPr>
          <w:rFonts w:ascii="Verdana" w:hAnsi="Verdana" w:cs="Calibri"/>
          <w:sz w:val="18"/>
          <w:szCs w:val="18"/>
          <w:lang w:val="de-DE"/>
        </w:rPr>
        <w:t xml:space="preserve">Unterschrift </w:t>
      </w:r>
      <w:bookmarkStart w:id="1" w:name="_Hlk158039695"/>
      <w:r w:rsidRPr="00A4159D">
        <w:rPr>
          <w:rFonts w:ascii="Verdana" w:hAnsi="Verdana" w:cs="Calibri"/>
          <w:sz w:val="18"/>
          <w:szCs w:val="18"/>
          <w:lang w:val="de-DE"/>
        </w:rPr>
        <w:t>Koordinator</w:t>
      </w:r>
      <w:r w:rsidR="00547B45" w:rsidRPr="00A4159D">
        <w:rPr>
          <w:rFonts w:ascii="Verdana" w:hAnsi="Verdana" w:cs="Calibri"/>
          <w:sz w:val="18"/>
          <w:szCs w:val="18"/>
          <w:lang w:val="de-DE"/>
        </w:rPr>
        <w:t>/in</w:t>
      </w:r>
      <w:r w:rsidR="00B93F1C" w:rsidRPr="00A4159D">
        <w:rPr>
          <w:rFonts w:ascii="Verdana" w:hAnsi="Verdana" w:cs="Calibri"/>
          <w:sz w:val="18"/>
          <w:szCs w:val="18"/>
          <w:lang w:val="de-DE"/>
        </w:rPr>
        <w:t xml:space="preserve"> der Studie………………………………………………</w:t>
      </w:r>
      <w:proofErr w:type="gramStart"/>
      <w:r w:rsidR="00B93F1C" w:rsidRPr="00A4159D">
        <w:rPr>
          <w:rFonts w:ascii="Verdana" w:hAnsi="Verdana" w:cs="Calibri"/>
          <w:sz w:val="18"/>
          <w:szCs w:val="18"/>
          <w:lang w:val="de-DE"/>
        </w:rPr>
        <w:t>…….</w:t>
      </w:r>
      <w:proofErr w:type="gramEnd"/>
      <w:r w:rsidR="00B93F1C" w:rsidRPr="00A4159D">
        <w:rPr>
          <w:rFonts w:ascii="Verdana" w:hAnsi="Verdana" w:cs="Calibri"/>
          <w:sz w:val="18"/>
          <w:szCs w:val="18"/>
          <w:lang w:val="de-DE"/>
        </w:rPr>
        <w:t>.</w:t>
      </w:r>
      <w:r w:rsidRPr="00A4159D">
        <w:rPr>
          <w:rFonts w:ascii="Verdana" w:hAnsi="Verdana" w:cs="Calibri"/>
          <w:sz w:val="18"/>
          <w:szCs w:val="18"/>
          <w:lang w:val="de-DE"/>
        </w:rPr>
        <w:t>………………..…</w:t>
      </w:r>
      <w:bookmarkEnd w:id="1"/>
    </w:p>
    <w:p w14:paraId="5EC8183D" w14:textId="77777777" w:rsidR="00883301" w:rsidRDefault="003A2774" w:rsidP="00A4159D">
      <w:pPr>
        <w:spacing w:after="200" w:line="360" w:lineRule="auto"/>
        <w:rPr>
          <w:rFonts w:ascii="Verdana" w:hAnsi="Verdana" w:cs="Calibri"/>
          <w:sz w:val="18"/>
          <w:szCs w:val="18"/>
        </w:rPr>
      </w:pPr>
      <w:r w:rsidRPr="00A4159D">
        <w:rPr>
          <w:rFonts w:ascii="Verdana" w:hAnsi="Verdana" w:cs="Calibri"/>
          <w:sz w:val="18"/>
          <w:szCs w:val="18"/>
        </w:rPr>
        <w:t>Unterschrift Promoter (nur im Falle von Studien, die von privaten Unternehmen gefördert werden)</w:t>
      </w:r>
    </w:p>
    <w:p w14:paraId="3D56D47F" w14:textId="77777777" w:rsidR="00A4159D" w:rsidRPr="00A4159D" w:rsidRDefault="00A4159D" w:rsidP="00A4159D">
      <w:pPr>
        <w:spacing w:after="200" w:line="360" w:lineRule="auto"/>
        <w:rPr>
          <w:rFonts w:ascii="Verdana" w:hAnsi="Verdana" w:cs="Calibri"/>
          <w:sz w:val="18"/>
          <w:szCs w:val="18"/>
          <w:lang w:eastAsia="it-IT"/>
        </w:rPr>
      </w:pPr>
      <w:r>
        <w:rPr>
          <w:rFonts w:ascii="Verdana" w:hAnsi="Verdana" w:cs="Calibri"/>
          <w:sz w:val="18"/>
          <w:szCs w:val="18"/>
        </w:rPr>
        <w:t>…………………………………………………………………………………………………….</w:t>
      </w:r>
    </w:p>
    <w:sectPr w:rsidR="00A4159D" w:rsidRPr="00A4159D" w:rsidSect="00C53F2D">
      <w:footerReference w:type="default" r:id="rId11"/>
      <w:headerReference w:type="first" r:id="rId12"/>
      <w:footerReference w:type="first" r:id="rId13"/>
      <w:pgSz w:w="11899" w:h="16838"/>
      <w:pgMar w:top="1438" w:right="1134" w:bottom="23" w:left="1134" w:header="113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84D1C" w14:textId="77777777" w:rsidR="00D60B9B" w:rsidRDefault="00D60B9B">
      <w:r>
        <w:separator/>
      </w:r>
    </w:p>
  </w:endnote>
  <w:endnote w:type="continuationSeparator" w:id="0">
    <w:p w14:paraId="2CD49224" w14:textId="77777777" w:rsidR="00D60B9B" w:rsidRDefault="00D60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jc w:val="center"/>
      <w:tblLook w:val="00BF" w:firstRow="1" w:lastRow="0" w:firstColumn="1" w:lastColumn="0" w:noHBand="0" w:noVBand="0"/>
    </w:tblPr>
    <w:tblGrid>
      <w:gridCol w:w="4820"/>
      <w:gridCol w:w="4819"/>
    </w:tblGrid>
    <w:tr w:rsidR="007E110A" w14:paraId="3A196900" w14:textId="77777777">
      <w:trPr>
        <w:trHeight w:val="851"/>
        <w:tblHeader/>
        <w:jc w:val="center"/>
      </w:trPr>
      <w:tc>
        <w:tcPr>
          <w:tcW w:w="4820" w:type="dxa"/>
        </w:tcPr>
        <w:p w14:paraId="369E3214" w14:textId="77777777" w:rsidR="007E110A" w:rsidRDefault="007E110A" w:rsidP="004D664D">
          <w:pPr>
            <w:pStyle w:val="SanSmall02"/>
            <w:jc w:val="right"/>
            <w:rPr>
              <w:lang w:val="it-IT"/>
            </w:rPr>
          </w:pPr>
          <w:r>
            <w:rPr>
              <w:lang w:val="it-IT"/>
            </w:rPr>
            <w:t>······························································································</w:t>
          </w:r>
        </w:p>
        <w:p w14:paraId="6DF3FD68" w14:textId="77777777" w:rsidR="007E110A" w:rsidRPr="000C181A" w:rsidRDefault="007E110A" w:rsidP="00DB0530">
          <w:pPr>
            <w:pStyle w:val="SanSmall02"/>
            <w:jc w:val="right"/>
          </w:pPr>
          <w:r>
            <w:t>Italienallee 13/M</w:t>
          </w:r>
          <w:r w:rsidRPr="000C181A">
            <w:t xml:space="preserve"> | 39</w:t>
          </w:r>
          <w:r>
            <w:t>100 Bozen</w:t>
          </w:r>
        </w:p>
        <w:p w14:paraId="444D7E4F" w14:textId="77777777" w:rsidR="007E110A" w:rsidRPr="00DB0530" w:rsidRDefault="007E110A" w:rsidP="00DB0530">
          <w:pPr>
            <w:pStyle w:val="SanSmall02"/>
            <w:jc w:val="right"/>
          </w:pPr>
          <w:r w:rsidRPr="000C181A">
            <w:t xml:space="preserve">Tel. 0471 907194 | fax 0471 907114 </w:t>
          </w:r>
        </w:p>
        <w:p w14:paraId="6BF37C88" w14:textId="77777777" w:rsidR="007E110A" w:rsidRPr="00DB0530" w:rsidRDefault="007E110A" w:rsidP="004D664D">
          <w:pPr>
            <w:pStyle w:val="SanSmall02"/>
            <w:jc w:val="right"/>
          </w:pPr>
          <w:r w:rsidRPr="00DB0530">
            <w:t>http://www.sabes.it | lukas.raffl@asbmeran-o.it |</w:t>
          </w:r>
        </w:p>
        <w:p w14:paraId="76FD5375" w14:textId="77777777" w:rsidR="007E110A" w:rsidRDefault="007E110A" w:rsidP="004D664D">
          <w:pPr>
            <w:pStyle w:val="SanSmall02"/>
            <w:jc w:val="right"/>
          </w:pPr>
          <w:r>
            <w:t>Firmenbezeichnung: Sanitätsbetrieb der Autonomen Provinz Bozen</w:t>
          </w:r>
        </w:p>
        <w:p w14:paraId="6F7798A0" w14:textId="77777777" w:rsidR="007E110A" w:rsidRDefault="007E110A" w:rsidP="004D664D">
          <w:pPr>
            <w:pStyle w:val="SanSmall02"/>
            <w:jc w:val="right"/>
          </w:pPr>
          <w:r>
            <w:t>St.-Nr./MwSt.-Nr. 00773750211</w:t>
          </w:r>
        </w:p>
      </w:tc>
      <w:tc>
        <w:tcPr>
          <w:tcW w:w="4820" w:type="dxa"/>
        </w:tcPr>
        <w:p w14:paraId="5A272C55" w14:textId="77777777" w:rsidR="007E110A" w:rsidRDefault="007E110A" w:rsidP="004D664D">
          <w:pPr>
            <w:pStyle w:val="SanSmall02"/>
            <w:rPr>
              <w:lang w:val="it-IT"/>
            </w:rPr>
          </w:pPr>
          <w:r>
            <w:rPr>
              <w:lang w:val="it-IT"/>
            </w:rPr>
            <w:t>······························································································</w:t>
          </w:r>
        </w:p>
        <w:p w14:paraId="2BDC9C9C" w14:textId="77777777" w:rsidR="007E110A" w:rsidRDefault="007E110A" w:rsidP="00DB0530">
          <w:pPr>
            <w:pStyle w:val="SanSmall02"/>
            <w:rPr>
              <w:lang w:val="it-IT"/>
            </w:rPr>
          </w:pPr>
          <w:r>
            <w:rPr>
              <w:lang w:val="it-IT"/>
            </w:rPr>
            <w:t>Corso Italia 13/M | 39100 Bolzano</w:t>
          </w:r>
        </w:p>
        <w:p w14:paraId="4970DD72" w14:textId="77777777" w:rsidR="007E110A" w:rsidRDefault="007E110A" w:rsidP="00DB0530">
          <w:pPr>
            <w:pStyle w:val="SanSmall02"/>
            <w:rPr>
              <w:lang w:val="it-IT"/>
            </w:rPr>
          </w:pPr>
          <w:r>
            <w:rPr>
              <w:lang w:val="it-IT"/>
            </w:rPr>
            <w:t>tel. 0471 907194 | fax 0471 907114</w:t>
          </w:r>
        </w:p>
        <w:p w14:paraId="09EC30EA" w14:textId="77777777" w:rsidR="007E110A" w:rsidRDefault="007E110A" w:rsidP="004D664D">
          <w:pPr>
            <w:pStyle w:val="SanSmall02"/>
            <w:rPr>
              <w:lang w:val="it-IT"/>
            </w:rPr>
          </w:pPr>
          <w:r>
            <w:rPr>
              <w:lang w:val="it-IT"/>
            </w:rPr>
            <w:t>http://www.sabes.it | lukas.raffl@asbmeran-o.it |</w:t>
          </w:r>
        </w:p>
        <w:p w14:paraId="451D33F6" w14:textId="77777777" w:rsidR="007E110A" w:rsidRDefault="007E110A" w:rsidP="004D664D">
          <w:pPr>
            <w:pStyle w:val="SanSmall02"/>
            <w:rPr>
              <w:lang w:val="it-IT"/>
            </w:rPr>
          </w:pPr>
          <w:r>
            <w:rPr>
              <w:lang w:val="it-IT"/>
            </w:rPr>
            <w:t>Ragione soc.: Azienda Sanitaria della Provincia Autonoma di Bolzano</w:t>
          </w:r>
        </w:p>
        <w:p w14:paraId="0C5F2BA1" w14:textId="77777777" w:rsidR="007E110A" w:rsidRDefault="007E110A" w:rsidP="004D664D">
          <w:pPr>
            <w:pStyle w:val="SanSmall02"/>
          </w:pPr>
          <w:r>
            <w:rPr>
              <w:lang w:val="it-IT"/>
            </w:rPr>
            <w:t xml:space="preserve">Cod. </w:t>
          </w:r>
          <w:proofErr w:type="gramStart"/>
          <w:r>
            <w:rPr>
              <w:lang w:val="it-IT"/>
            </w:rPr>
            <w:t>fisc./</w:t>
          </w:r>
          <w:proofErr w:type="gramEnd"/>
          <w:r>
            <w:rPr>
              <w:lang w:val="it-IT"/>
            </w:rPr>
            <w:t>P. IVA 00773750211</w:t>
          </w:r>
        </w:p>
      </w:tc>
    </w:tr>
  </w:tbl>
  <w:p w14:paraId="7BDDF099" w14:textId="77777777" w:rsidR="007E110A" w:rsidRDefault="007E110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35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79"/>
      <w:gridCol w:w="425"/>
      <w:gridCol w:w="5103"/>
    </w:tblGrid>
    <w:tr w:rsidR="006A7EB4" w14:paraId="0073A063" w14:textId="77777777">
      <w:tc>
        <w:tcPr>
          <w:tcW w:w="4679" w:type="dxa"/>
          <w:shd w:val="clear" w:color="auto" w:fill="auto"/>
        </w:tcPr>
        <w:p w14:paraId="151A0545" w14:textId="77777777" w:rsidR="006A7EB4" w:rsidRPr="006A7EB4" w:rsidRDefault="006A7EB4" w:rsidP="006A7EB4">
          <w:pPr>
            <w:jc w:val="right"/>
            <w:rPr>
              <w:rFonts w:ascii="Verdana" w:hAnsi="Verdana"/>
              <w:sz w:val="14"/>
              <w:szCs w:val="14"/>
              <w:lang w:val="it-IT"/>
            </w:rPr>
          </w:pPr>
          <w:bookmarkStart w:id="3" w:name="_Hlk158019976"/>
          <w:r w:rsidRPr="006A7EB4">
            <w:rPr>
              <w:rFonts w:ascii="Verdana" w:hAnsi="Verdana" w:cs="Arial"/>
              <w:sz w:val="14"/>
              <w:szCs w:val="14"/>
              <w:lang w:val="it-IT"/>
            </w:rPr>
            <w:t>Thomas-Alva-Edison-</w:t>
          </w:r>
          <w:proofErr w:type="spellStart"/>
          <w:r w:rsidRPr="006A7EB4">
            <w:rPr>
              <w:rFonts w:ascii="Verdana" w:hAnsi="Verdana" w:cs="Arial"/>
              <w:sz w:val="14"/>
              <w:szCs w:val="14"/>
              <w:lang w:val="it-IT"/>
            </w:rPr>
            <w:t>Straße</w:t>
          </w:r>
          <w:proofErr w:type="spellEnd"/>
          <w:r w:rsidRPr="006A7EB4">
            <w:rPr>
              <w:rFonts w:ascii="Verdana" w:hAnsi="Verdana" w:cs="Arial"/>
              <w:sz w:val="14"/>
              <w:szCs w:val="14"/>
              <w:lang w:val="it-IT"/>
            </w:rPr>
            <w:t xml:space="preserve"> 10/D - 39100 Bozen</w:t>
          </w:r>
        </w:p>
        <w:p w14:paraId="2248DD91" w14:textId="77777777" w:rsidR="006A7EB4" w:rsidRPr="00CE3562" w:rsidRDefault="006A7EB4" w:rsidP="006A7EB4">
          <w:pPr>
            <w:jc w:val="right"/>
            <w:rPr>
              <w:rFonts w:ascii="Verdana" w:hAnsi="Verdana" w:cs="Arial"/>
              <w:sz w:val="14"/>
              <w:szCs w:val="14"/>
            </w:rPr>
          </w:pPr>
          <w:hyperlink r:id="rId1" w:history="1">
            <w:r w:rsidRPr="00CE3562">
              <w:rPr>
                <w:rStyle w:val="Collegamentoipertestuale"/>
                <w:rFonts w:ascii="Verdana" w:hAnsi="Verdana" w:cs="Arial"/>
                <w:sz w:val="14"/>
                <w:szCs w:val="14"/>
              </w:rPr>
              <w:t>http://www.sabes.it</w:t>
            </w:r>
          </w:hyperlink>
        </w:p>
        <w:p w14:paraId="6068D1AD" w14:textId="77777777" w:rsidR="006A7EB4" w:rsidRPr="00CE3562" w:rsidRDefault="006A7EB4" w:rsidP="006A7EB4">
          <w:pPr>
            <w:jc w:val="right"/>
            <w:rPr>
              <w:rFonts w:ascii="Verdana" w:hAnsi="Verdana"/>
              <w:sz w:val="14"/>
              <w:szCs w:val="14"/>
            </w:rPr>
          </w:pPr>
          <w:r w:rsidRPr="00CE3562">
            <w:rPr>
              <w:rFonts w:ascii="Verdana" w:hAnsi="Verdana" w:cs="Arial"/>
              <w:sz w:val="14"/>
              <w:szCs w:val="14"/>
            </w:rPr>
            <w:t>Südtiroler Sanitätsbetrieb</w:t>
          </w:r>
        </w:p>
        <w:p w14:paraId="3040B70F" w14:textId="77777777" w:rsidR="006A7EB4" w:rsidRDefault="006A7EB4" w:rsidP="006A7EB4">
          <w:pPr>
            <w:jc w:val="right"/>
            <w:rPr>
              <w:rFonts w:ascii="Verdana" w:hAnsi="Verdana" w:cs="Arial"/>
              <w:sz w:val="14"/>
              <w:szCs w:val="14"/>
            </w:rPr>
          </w:pPr>
          <w:r w:rsidRPr="00CE3562">
            <w:rPr>
              <w:rFonts w:ascii="Verdana" w:hAnsi="Verdana" w:cs="Arial"/>
              <w:sz w:val="14"/>
              <w:szCs w:val="14"/>
            </w:rPr>
            <w:t>Steuernummer/MwSt.- Nr.00773750211</w:t>
          </w:r>
        </w:p>
        <w:p w14:paraId="3DBB92CA" w14:textId="77777777" w:rsidR="006A7EB4" w:rsidRPr="006A7EB4" w:rsidRDefault="006A7EB4" w:rsidP="006A7EB4">
          <w:pPr>
            <w:jc w:val="righ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25" w:type="dxa"/>
          <w:shd w:val="clear" w:color="auto" w:fill="auto"/>
        </w:tcPr>
        <w:p w14:paraId="5FFB2F24" w14:textId="77777777" w:rsidR="006A7EB4" w:rsidRDefault="006A7EB4" w:rsidP="006A7EB4">
          <w:pPr>
            <w:snapToGrid w:val="0"/>
            <w:rPr>
              <w:rFonts w:ascii="Arial" w:hAnsi="Arial" w:cs="Arial"/>
              <w:sz w:val="18"/>
            </w:rPr>
          </w:pPr>
        </w:p>
      </w:tc>
      <w:tc>
        <w:tcPr>
          <w:tcW w:w="5103" w:type="dxa"/>
          <w:shd w:val="clear" w:color="auto" w:fill="auto"/>
        </w:tcPr>
        <w:p w14:paraId="424C572A" w14:textId="77777777" w:rsidR="006A7EB4" w:rsidRPr="006A7EB4" w:rsidRDefault="006A7EB4" w:rsidP="006A7EB4">
          <w:pPr>
            <w:rPr>
              <w:rFonts w:ascii="Verdana" w:hAnsi="Verdana"/>
              <w:sz w:val="14"/>
              <w:szCs w:val="14"/>
              <w:lang w:val="it-IT"/>
            </w:rPr>
          </w:pPr>
          <w:r w:rsidRPr="006A7EB4">
            <w:rPr>
              <w:rFonts w:ascii="Verdana" w:hAnsi="Verdana" w:cs="Arial"/>
              <w:bCs/>
              <w:sz w:val="14"/>
              <w:szCs w:val="14"/>
              <w:lang w:val="it-IT"/>
            </w:rPr>
            <w:t>via Thomas Alva Edison 10/D - 39100 Bolzano</w:t>
          </w:r>
        </w:p>
        <w:p w14:paraId="05B8ACFE" w14:textId="77777777" w:rsidR="006A7EB4" w:rsidRPr="006A7EB4" w:rsidRDefault="006A7EB4" w:rsidP="006A7EB4">
          <w:pPr>
            <w:rPr>
              <w:rFonts w:ascii="Verdana" w:hAnsi="Verdana" w:cs="Arial"/>
              <w:bCs/>
              <w:sz w:val="14"/>
              <w:szCs w:val="14"/>
              <w:lang w:val="it-IT"/>
            </w:rPr>
          </w:pPr>
          <w:hyperlink r:id="rId2" w:history="1">
            <w:r w:rsidRPr="006A7EB4">
              <w:rPr>
                <w:rStyle w:val="Collegamentoipertestuale"/>
                <w:rFonts w:ascii="Verdana" w:hAnsi="Verdana" w:cs="Arial"/>
                <w:bCs/>
                <w:sz w:val="14"/>
                <w:szCs w:val="14"/>
                <w:lang w:val="it-IT"/>
              </w:rPr>
              <w:t>http://www.asdaa.it</w:t>
            </w:r>
          </w:hyperlink>
        </w:p>
        <w:p w14:paraId="18D151BC" w14:textId="77777777" w:rsidR="006A7EB4" w:rsidRPr="006A7EB4" w:rsidRDefault="006A7EB4" w:rsidP="006A7EB4">
          <w:pPr>
            <w:rPr>
              <w:rFonts w:ascii="Verdana" w:hAnsi="Verdana"/>
              <w:sz w:val="14"/>
              <w:szCs w:val="14"/>
              <w:lang w:val="it-IT"/>
            </w:rPr>
          </w:pPr>
          <w:r w:rsidRPr="006A7EB4">
            <w:rPr>
              <w:rFonts w:ascii="Verdana" w:hAnsi="Verdana" w:cs="Arial"/>
              <w:bCs/>
              <w:sz w:val="14"/>
              <w:szCs w:val="14"/>
              <w:lang w:val="it-IT"/>
            </w:rPr>
            <w:t>Azienda Sanitaria dell’Alto Adige</w:t>
          </w:r>
        </w:p>
        <w:p w14:paraId="31395B63" w14:textId="77777777" w:rsidR="006A7EB4" w:rsidRDefault="006A7EB4" w:rsidP="006A7EB4">
          <w:pPr>
            <w:rPr>
              <w:rFonts w:ascii="Arial" w:hAnsi="Arial" w:cs="Arial"/>
              <w:b/>
              <w:bCs/>
              <w:sz w:val="16"/>
            </w:rPr>
          </w:pPr>
          <w:proofErr w:type="spellStart"/>
          <w:r w:rsidRPr="00CE3562">
            <w:rPr>
              <w:rFonts w:ascii="Verdana" w:hAnsi="Verdana" w:cs="Arial"/>
              <w:bCs/>
              <w:sz w:val="14"/>
              <w:szCs w:val="14"/>
            </w:rPr>
            <w:t>Codice</w:t>
          </w:r>
          <w:proofErr w:type="spellEnd"/>
          <w:r w:rsidRPr="00CE3562">
            <w:rPr>
              <w:rFonts w:ascii="Verdana" w:hAnsi="Verdana" w:cs="Arial"/>
              <w:bCs/>
              <w:sz w:val="14"/>
              <w:szCs w:val="14"/>
            </w:rPr>
            <w:t xml:space="preserve"> </w:t>
          </w:r>
          <w:proofErr w:type="spellStart"/>
          <w:r w:rsidRPr="00CE3562">
            <w:rPr>
              <w:rFonts w:ascii="Verdana" w:hAnsi="Verdana" w:cs="Arial"/>
              <w:bCs/>
              <w:sz w:val="14"/>
              <w:szCs w:val="14"/>
            </w:rPr>
            <w:t>fiscale</w:t>
          </w:r>
          <w:proofErr w:type="spellEnd"/>
          <w:r w:rsidRPr="00CE3562">
            <w:rPr>
              <w:rFonts w:ascii="Verdana" w:hAnsi="Verdana" w:cs="Arial"/>
              <w:bCs/>
              <w:sz w:val="14"/>
              <w:szCs w:val="14"/>
            </w:rPr>
            <w:t>/P. IVA 00773750211</w:t>
          </w:r>
        </w:p>
      </w:tc>
    </w:tr>
    <w:bookmarkEnd w:id="3"/>
  </w:tbl>
  <w:p w14:paraId="6EDCAB03" w14:textId="77777777" w:rsidR="007E110A" w:rsidRPr="006A7EB4" w:rsidRDefault="007E110A" w:rsidP="006A7EB4">
    <w:pPr>
      <w:pStyle w:val="Pidipa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9CC60" w14:textId="77777777" w:rsidR="00D60B9B" w:rsidRDefault="00D60B9B">
      <w:r>
        <w:separator/>
      </w:r>
    </w:p>
  </w:footnote>
  <w:footnote w:type="continuationSeparator" w:id="0">
    <w:p w14:paraId="610F4BE1" w14:textId="77777777" w:rsidR="00D60B9B" w:rsidRDefault="00D60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CC774" w14:textId="77777777" w:rsidR="007E110A" w:rsidRPr="00F32956" w:rsidRDefault="007E110A" w:rsidP="006A7EB4">
    <w:pPr>
      <w:pStyle w:val="Intestazione"/>
      <w:tabs>
        <w:tab w:val="center" w:pos="4815"/>
        <w:tab w:val="right" w:pos="9631"/>
      </w:tabs>
      <w:jc w:val="center"/>
    </w:pPr>
    <w:bookmarkStart w:id="2" w:name="_Hlk158019848"/>
    <w:r w:rsidRPr="003308CA">
      <w:rPr>
        <w:b/>
        <w:sz w:val="28"/>
        <w:szCs w:val="28"/>
      </w:rPr>
      <w:pict w14:anchorId="4F107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12.75pt;height:159.75pt">
          <v:imagedata r:id="rId1" o:title="San_Logo_grey_02"/>
        </v:shape>
      </w:pict>
    </w:r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D7820"/>
    <w:multiLevelType w:val="hybridMultilevel"/>
    <w:tmpl w:val="531CAD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711D0"/>
    <w:multiLevelType w:val="hybridMultilevel"/>
    <w:tmpl w:val="0422008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A0B9B"/>
    <w:multiLevelType w:val="hybridMultilevel"/>
    <w:tmpl w:val="C4D0E52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1D76000"/>
    <w:multiLevelType w:val="hybridMultilevel"/>
    <w:tmpl w:val="8FDC8CCC"/>
    <w:lvl w:ilvl="0" w:tplc="A0E036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045860"/>
    <w:multiLevelType w:val="hybridMultilevel"/>
    <w:tmpl w:val="3BAA53C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7478165">
    <w:abstractNumId w:val="1"/>
  </w:num>
  <w:num w:numId="2" w16cid:durableId="1217429061">
    <w:abstractNumId w:val="3"/>
  </w:num>
  <w:num w:numId="3" w16cid:durableId="2106224291">
    <w:abstractNumId w:val="4"/>
  </w:num>
  <w:num w:numId="4" w16cid:durableId="697969998">
    <w:abstractNumId w:val="0"/>
  </w:num>
  <w:num w:numId="5" w16cid:durableId="1435709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2026B"/>
    <w:rsid w:val="00023122"/>
    <w:rsid w:val="00023E5D"/>
    <w:rsid w:val="0003400D"/>
    <w:rsid w:val="0006148B"/>
    <w:rsid w:val="000735E8"/>
    <w:rsid w:val="000943A0"/>
    <w:rsid w:val="000B1327"/>
    <w:rsid w:val="000B4FD2"/>
    <w:rsid w:val="000C181A"/>
    <w:rsid w:val="000F2EB1"/>
    <w:rsid w:val="000F4676"/>
    <w:rsid w:val="0012026B"/>
    <w:rsid w:val="001241A7"/>
    <w:rsid w:val="001310DE"/>
    <w:rsid w:val="00157E9A"/>
    <w:rsid w:val="001B0EC6"/>
    <w:rsid w:val="001D5925"/>
    <w:rsid w:val="001D5F52"/>
    <w:rsid w:val="001E5282"/>
    <w:rsid w:val="001F042F"/>
    <w:rsid w:val="001F69EE"/>
    <w:rsid w:val="0020055C"/>
    <w:rsid w:val="002138FE"/>
    <w:rsid w:val="0022600C"/>
    <w:rsid w:val="0023091E"/>
    <w:rsid w:val="00251DE5"/>
    <w:rsid w:val="002524F3"/>
    <w:rsid w:val="00283370"/>
    <w:rsid w:val="002942BA"/>
    <w:rsid w:val="002B0531"/>
    <w:rsid w:val="002C0CDB"/>
    <w:rsid w:val="002C2290"/>
    <w:rsid w:val="002D77B4"/>
    <w:rsid w:val="003135B2"/>
    <w:rsid w:val="003402F6"/>
    <w:rsid w:val="00383E0F"/>
    <w:rsid w:val="003A2774"/>
    <w:rsid w:val="003C1B34"/>
    <w:rsid w:val="003C55EF"/>
    <w:rsid w:val="003E1056"/>
    <w:rsid w:val="00400FDE"/>
    <w:rsid w:val="00412E19"/>
    <w:rsid w:val="004240E5"/>
    <w:rsid w:val="004243AC"/>
    <w:rsid w:val="00462640"/>
    <w:rsid w:val="004663A8"/>
    <w:rsid w:val="00467DBB"/>
    <w:rsid w:val="00490541"/>
    <w:rsid w:val="004A1CAD"/>
    <w:rsid w:val="004A73AE"/>
    <w:rsid w:val="004D664D"/>
    <w:rsid w:val="004D7637"/>
    <w:rsid w:val="004E6B5C"/>
    <w:rsid w:val="004F7E25"/>
    <w:rsid w:val="00510D74"/>
    <w:rsid w:val="00532E22"/>
    <w:rsid w:val="00533848"/>
    <w:rsid w:val="005404CC"/>
    <w:rsid w:val="0054741A"/>
    <w:rsid w:val="00547B45"/>
    <w:rsid w:val="005516E0"/>
    <w:rsid w:val="0055477B"/>
    <w:rsid w:val="0056411C"/>
    <w:rsid w:val="00565EB9"/>
    <w:rsid w:val="00570BC3"/>
    <w:rsid w:val="00573441"/>
    <w:rsid w:val="005C583F"/>
    <w:rsid w:val="005C698C"/>
    <w:rsid w:val="005C7C80"/>
    <w:rsid w:val="005E2871"/>
    <w:rsid w:val="005F5451"/>
    <w:rsid w:val="00611F14"/>
    <w:rsid w:val="0062619A"/>
    <w:rsid w:val="00634851"/>
    <w:rsid w:val="00640917"/>
    <w:rsid w:val="0065171B"/>
    <w:rsid w:val="00656091"/>
    <w:rsid w:val="00666597"/>
    <w:rsid w:val="006A7EB4"/>
    <w:rsid w:val="00703A5F"/>
    <w:rsid w:val="00716CC3"/>
    <w:rsid w:val="0072582B"/>
    <w:rsid w:val="0074323B"/>
    <w:rsid w:val="007537FB"/>
    <w:rsid w:val="00765E8B"/>
    <w:rsid w:val="007666E9"/>
    <w:rsid w:val="00793EB8"/>
    <w:rsid w:val="007A37D8"/>
    <w:rsid w:val="007B2244"/>
    <w:rsid w:val="007C4FC7"/>
    <w:rsid w:val="007C6435"/>
    <w:rsid w:val="007D5731"/>
    <w:rsid w:val="007E02B1"/>
    <w:rsid w:val="007E110A"/>
    <w:rsid w:val="007E3B34"/>
    <w:rsid w:val="007F3BE1"/>
    <w:rsid w:val="008043DF"/>
    <w:rsid w:val="00811AD7"/>
    <w:rsid w:val="00815D58"/>
    <w:rsid w:val="008169EB"/>
    <w:rsid w:val="00820514"/>
    <w:rsid w:val="00823F5C"/>
    <w:rsid w:val="00851868"/>
    <w:rsid w:val="00883301"/>
    <w:rsid w:val="00893FCA"/>
    <w:rsid w:val="009111A2"/>
    <w:rsid w:val="00915007"/>
    <w:rsid w:val="0093537F"/>
    <w:rsid w:val="009357EA"/>
    <w:rsid w:val="00947C1E"/>
    <w:rsid w:val="00955119"/>
    <w:rsid w:val="009576A4"/>
    <w:rsid w:val="0097278F"/>
    <w:rsid w:val="009A4F64"/>
    <w:rsid w:val="009B352C"/>
    <w:rsid w:val="009E7B93"/>
    <w:rsid w:val="009F18C7"/>
    <w:rsid w:val="00A21EEC"/>
    <w:rsid w:val="00A3681B"/>
    <w:rsid w:val="00A4159D"/>
    <w:rsid w:val="00A429B7"/>
    <w:rsid w:val="00A6094E"/>
    <w:rsid w:val="00A62A9A"/>
    <w:rsid w:val="00A63112"/>
    <w:rsid w:val="00A6681E"/>
    <w:rsid w:val="00A70D1F"/>
    <w:rsid w:val="00A85865"/>
    <w:rsid w:val="00A979CD"/>
    <w:rsid w:val="00AA0067"/>
    <w:rsid w:val="00AB18F7"/>
    <w:rsid w:val="00AB36B2"/>
    <w:rsid w:val="00AC2ADF"/>
    <w:rsid w:val="00AD3F07"/>
    <w:rsid w:val="00B03ACB"/>
    <w:rsid w:val="00B16A4E"/>
    <w:rsid w:val="00B31FE2"/>
    <w:rsid w:val="00B45647"/>
    <w:rsid w:val="00B54AD7"/>
    <w:rsid w:val="00B731DC"/>
    <w:rsid w:val="00B77F1D"/>
    <w:rsid w:val="00B93F1C"/>
    <w:rsid w:val="00BA12A0"/>
    <w:rsid w:val="00BB188F"/>
    <w:rsid w:val="00BD0B39"/>
    <w:rsid w:val="00BE78B3"/>
    <w:rsid w:val="00BF23DA"/>
    <w:rsid w:val="00C014F9"/>
    <w:rsid w:val="00C07928"/>
    <w:rsid w:val="00C11532"/>
    <w:rsid w:val="00C153A6"/>
    <w:rsid w:val="00C301BA"/>
    <w:rsid w:val="00C53F2D"/>
    <w:rsid w:val="00C561A2"/>
    <w:rsid w:val="00C662B5"/>
    <w:rsid w:val="00C66D63"/>
    <w:rsid w:val="00C92F31"/>
    <w:rsid w:val="00CA42CE"/>
    <w:rsid w:val="00CB22BD"/>
    <w:rsid w:val="00CB6A0C"/>
    <w:rsid w:val="00CD31FD"/>
    <w:rsid w:val="00D07593"/>
    <w:rsid w:val="00D077CF"/>
    <w:rsid w:val="00D12D40"/>
    <w:rsid w:val="00D60B9B"/>
    <w:rsid w:val="00D65CA1"/>
    <w:rsid w:val="00D703A9"/>
    <w:rsid w:val="00D73921"/>
    <w:rsid w:val="00DB0530"/>
    <w:rsid w:val="00DE37B1"/>
    <w:rsid w:val="00E01EC6"/>
    <w:rsid w:val="00E170BE"/>
    <w:rsid w:val="00E2796E"/>
    <w:rsid w:val="00E624EA"/>
    <w:rsid w:val="00E72A19"/>
    <w:rsid w:val="00E74AFD"/>
    <w:rsid w:val="00E7531E"/>
    <w:rsid w:val="00E926DB"/>
    <w:rsid w:val="00EC50DB"/>
    <w:rsid w:val="00EE4171"/>
    <w:rsid w:val="00EF7D93"/>
    <w:rsid w:val="00F1057E"/>
    <w:rsid w:val="00F20385"/>
    <w:rsid w:val="00F32956"/>
    <w:rsid w:val="00F51E71"/>
    <w:rsid w:val="00F61F92"/>
    <w:rsid w:val="00F70A78"/>
    <w:rsid w:val="00F720F3"/>
    <w:rsid w:val="00F84559"/>
    <w:rsid w:val="00FA1E57"/>
    <w:rsid w:val="00FB2F9B"/>
    <w:rsid w:val="00FB5212"/>
    <w:rsid w:val="00FE69B7"/>
    <w:rsid w:val="00FF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91AE2C1"/>
  <w15:chartTrackingRefBased/>
  <w15:docId w15:val="{75E7CDCB-E4FD-46D1-8D2E-A0A78A99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E69B7"/>
    <w:rPr>
      <w:rFonts w:ascii="Calibri" w:hAnsi="Calibri"/>
      <w:sz w:val="22"/>
      <w:szCs w:val="24"/>
      <w:lang w:val="de-DE" w:eastAsia="de-D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320"/>
        <w:tab w:val="right" w:pos="8640"/>
      </w:tabs>
    </w:pPr>
  </w:style>
  <w:style w:type="paragraph" w:customStyle="1" w:styleId="SanTxt">
    <w:name w:val="San_Txt"/>
    <w:pPr>
      <w:spacing w:line="264" w:lineRule="auto"/>
    </w:pPr>
    <w:rPr>
      <w:rFonts w:ascii="Verdana" w:hAnsi="Verdana"/>
      <w:spacing w:val="2"/>
      <w:kern w:val="19"/>
      <w:sz w:val="18"/>
      <w:szCs w:val="24"/>
      <w:lang w:val="de-DE" w:eastAsia="de-DE"/>
    </w:rPr>
  </w:style>
  <w:style w:type="paragraph" w:styleId="Mappadocumento">
    <w:name w:val="Document Map"/>
    <w:basedOn w:val="Normale"/>
    <w:semiHidden/>
    <w:rsid w:val="00F32956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anSmall">
    <w:name w:val="San_Small"/>
    <w:basedOn w:val="SanTxt"/>
    <w:rsid w:val="00BC6B82"/>
    <w:rPr>
      <w:spacing w:val="4"/>
      <w:kern w:val="14"/>
      <w:sz w:val="14"/>
    </w:rPr>
  </w:style>
  <w:style w:type="paragraph" w:customStyle="1" w:styleId="SanSmall02">
    <w:name w:val="San_Small_02"/>
    <w:basedOn w:val="SanSmall"/>
    <w:rsid w:val="00BC6B82"/>
    <w:rPr>
      <w:spacing w:val="5"/>
      <w:sz w:val="12"/>
      <w:szCs w:val="22"/>
    </w:rPr>
  </w:style>
  <w:style w:type="paragraph" w:styleId="Testofumetto">
    <w:name w:val="Balloon Text"/>
    <w:basedOn w:val="Normale"/>
    <w:semiHidden/>
    <w:rsid w:val="0012026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23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A979CD"/>
    <w:rPr>
      <w:color w:val="0000FF"/>
      <w:u w:val="single"/>
    </w:rPr>
  </w:style>
  <w:style w:type="character" w:styleId="Menzionenonrisolta">
    <w:name w:val="Unresolved Mention"/>
    <w:uiPriority w:val="99"/>
    <w:semiHidden/>
    <w:unhideWhenUsed/>
    <w:rsid w:val="00E170BE"/>
    <w:rPr>
      <w:color w:val="605E5C"/>
      <w:shd w:val="clear" w:color="auto" w:fill="E1DFDD"/>
    </w:rPr>
  </w:style>
  <w:style w:type="character" w:customStyle="1" w:styleId="PidipaginaCarattere">
    <w:name w:val="Piè di pagina Carattere"/>
    <w:link w:val="Pidipagina"/>
    <w:uiPriority w:val="99"/>
    <w:rsid w:val="00A21EEC"/>
    <w:rPr>
      <w:sz w:val="24"/>
      <w:szCs w:val="24"/>
      <w:lang w:val="de-DE" w:eastAsia="de-DE"/>
    </w:rPr>
  </w:style>
  <w:style w:type="paragraph" w:styleId="Paragrafoelenco">
    <w:name w:val="List Paragraph"/>
    <w:basedOn w:val="Normale"/>
    <w:uiPriority w:val="34"/>
    <w:qFormat/>
    <w:rsid w:val="00FE69B7"/>
    <w:pPr>
      <w:spacing w:after="200" w:line="276" w:lineRule="auto"/>
      <w:ind w:left="720"/>
      <w:contextualSpacing/>
    </w:pPr>
    <w:rPr>
      <w:szCs w:val="22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1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1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sdaa.it" TargetMode="External"/><Relationship Id="rId1" Type="http://schemas.openxmlformats.org/officeDocument/2006/relationships/hyperlink" Target="http://www.sabes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DATEN\VW\Pr\Allgemein\Vorlagen\Aktuelle%20Vorlagen\Briefkopf%20Lukas%20gesamtbetrieblich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3E3E09D1772443A370446179922240" ma:contentTypeVersion="16" ma:contentTypeDescription="Creare un nuovo documento." ma:contentTypeScope="" ma:versionID="1ceac0b2bda993fcedc6042785264f68">
  <xsd:schema xmlns:xsd="http://www.w3.org/2001/XMLSchema" xmlns:xs="http://www.w3.org/2001/XMLSchema" xmlns:p="http://schemas.microsoft.com/office/2006/metadata/properties" xmlns:ns2="008dd6aa-8265-4116-8a1a-9c5a6df26c72" xmlns:ns3="b739792d-8862-47d2-a3b1-6593d28c426e" targetNamespace="http://schemas.microsoft.com/office/2006/metadata/properties" ma:root="true" ma:fieldsID="3a93f4d481e60f76f14a9a7e6c63a353" ns2:_="" ns3:_="">
    <xsd:import namespace="008dd6aa-8265-4116-8a1a-9c5a6df26c72"/>
    <xsd:import namespace="b739792d-8862-47d2-a3b1-6593d28c42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dd6aa-8265-4116-8a1a-9c5a6df26c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0dbcf0e6-5571-4afb-b754-064bc010b7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9792d-8862-47d2-a3b1-6593d28c426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0a2979-b183-4500-a3c0-adb403f97311}" ma:internalName="TaxCatchAll" ma:showField="CatchAllData" ma:web="b739792d-8862-47d2-a3b1-6593d28c42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8dd6aa-8265-4116-8a1a-9c5a6df26c72">
      <Terms xmlns="http://schemas.microsoft.com/office/infopath/2007/PartnerControls"/>
    </lcf76f155ced4ddcb4097134ff3c332f>
    <TaxCatchAll xmlns="b739792d-8862-47d2-a3b1-6593d28c426e"/>
  </documentManagement>
</p:properties>
</file>

<file path=customXml/itemProps1.xml><?xml version="1.0" encoding="utf-8"?>
<ds:datastoreItem xmlns:ds="http://schemas.openxmlformats.org/officeDocument/2006/customXml" ds:itemID="{70FAC376-7C16-4825-B2AC-0BDBE868281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01C417F-74A4-4EA4-87FB-164D1C4EAC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0D84A5-5C42-41F7-831E-AF65E5585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8dd6aa-8265-4116-8a1a-9c5a6df26c72"/>
    <ds:schemaRef ds:uri="b739792d-8862-47d2-a3b1-6593d28c42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35F1D1-0268-4315-851A-8E07F92BFD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Briefkopf Lukas gesamtbetrieblich.dot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Abteilung Allgemeine Chirurgie</vt:lpstr>
      <vt:lpstr>Abteilung Allgemeine Chirurgie</vt:lpstr>
    </vt:vector>
  </TitlesOfParts>
  <Company>Sanitätsbetrieb Meran</Company>
  <LinksUpToDate>false</LinksUpToDate>
  <CharactersWithSpaces>1112</CharactersWithSpaces>
  <SharedDoc>false</SharedDoc>
  <HLinks>
    <vt:vector size="12" baseType="variant">
      <vt:variant>
        <vt:i4>589848</vt:i4>
      </vt:variant>
      <vt:variant>
        <vt:i4>3</vt:i4>
      </vt:variant>
      <vt:variant>
        <vt:i4>0</vt:i4>
      </vt:variant>
      <vt:variant>
        <vt:i4>5</vt:i4>
      </vt:variant>
      <vt:variant>
        <vt:lpwstr>http://www.asdaa.it/</vt:lpwstr>
      </vt:variant>
      <vt:variant>
        <vt:lpwstr/>
      </vt:variant>
      <vt:variant>
        <vt:i4>983054</vt:i4>
      </vt:variant>
      <vt:variant>
        <vt:i4>0</vt:i4>
      </vt:variant>
      <vt:variant>
        <vt:i4>0</vt:i4>
      </vt:variant>
      <vt:variant>
        <vt:i4>5</vt:i4>
      </vt:variant>
      <vt:variant>
        <vt:lpwstr>http://www.sabes.it/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Abteilung Allgemeine Chirurgie</dc:title>
  <dc:subject/>
  <dc:creator>0273108</dc:creator>
  <cp:keywords/>
  <dc:description/>
  <cp:lastModifiedBy>Nicoli Dr. Riccardo</cp:lastModifiedBy>
  <cp:revision>2</cp:revision>
  <cp:lastPrinted>2026-08-28T09:54:00Z</cp:lastPrinted>
  <dcterms:created xsi:type="dcterms:W3CDTF">2026-08-28T09:57:00Z</dcterms:created>
  <dcterms:modified xsi:type="dcterms:W3CDTF">2026-08-28T09:57:00Z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Mian Dr. Michael</vt:lpwstr>
  </property>
  <property fmtid="{D5CDD505-2E9C-101B-9397-08002B2CF9AE}" pid="4" name="TemplateUrl">
    <vt:lpwstr/>
  </property>
  <property fmtid="{D5CDD505-2E9C-101B-9397-08002B2CF9AE}" pid="5" name="ComplianceAssetId">
    <vt:lpwstr/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display_urn:schemas-microsoft-com:office:office#Author">
    <vt:lpwstr>Mian Dr. Michael</vt:lpwstr>
  </property>
  <property fmtid="{D5CDD505-2E9C-101B-9397-08002B2CF9AE}" pid="9" name="ContentTypeId">
    <vt:lpwstr>0x010100AC95BAF58F9D0846976339BE615189E2</vt:lpwstr>
  </property>
</Properties>
</file>