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B14C2" w14:textId="77777777" w:rsidR="0069283B" w:rsidRPr="00F66DC4" w:rsidRDefault="0069283B">
      <w:pPr>
        <w:pStyle w:val="Intestazione"/>
        <w:rPr>
          <w:rFonts w:ascii="Verdana" w:hAnsi="Verdana"/>
          <w:lang w:val="it-IT"/>
        </w:rPr>
      </w:pPr>
    </w:p>
    <w:p w14:paraId="2C5B14C3" w14:textId="77777777" w:rsidR="0069283B" w:rsidRPr="00F66DC4" w:rsidRDefault="0069283B">
      <w:pPr>
        <w:pStyle w:val="Intestazione"/>
        <w:rPr>
          <w:rFonts w:ascii="Verdana" w:hAnsi="Verdana"/>
        </w:rPr>
      </w:pPr>
    </w:p>
    <w:p w14:paraId="2C5B14CE" w14:textId="77777777" w:rsidR="0069283B" w:rsidRPr="00F66DC4" w:rsidRDefault="0069283B">
      <w:pPr>
        <w:pStyle w:val="Standard"/>
        <w:rPr>
          <w:rFonts w:ascii="Verdana" w:hAnsi="Verdana"/>
          <w:lang w:val="it-IT"/>
        </w:rPr>
      </w:pPr>
    </w:p>
    <w:p w14:paraId="2C5B14CF" w14:textId="77777777" w:rsidR="0069283B" w:rsidRPr="00F66DC4" w:rsidRDefault="0069283B">
      <w:pPr>
        <w:pStyle w:val="Intestazione"/>
        <w:rPr>
          <w:rFonts w:ascii="Verdana" w:hAnsi="Verdana"/>
          <w:lang w:val="it-IT"/>
        </w:rPr>
      </w:pPr>
    </w:p>
    <w:p w14:paraId="2C5B14D0" w14:textId="77777777" w:rsidR="0069283B" w:rsidRPr="00F66DC4" w:rsidRDefault="0069283B">
      <w:pPr>
        <w:pStyle w:val="Standard"/>
        <w:jc w:val="center"/>
        <w:rPr>
          <w:rFonts w:ascii="Verdana" w:hAnsi="Verdana"/>
          <w:lang w:val="it-IT"/>
        </w:rPr>
      </w:pPr>
    </w:p>
    <w:p w14:paraId="2C5B14D1" w14:textId="77777777" w:rsidR="0069283B" w:rsidRPr="00F66DC4" w:rsidRDefault="0069283B">
      <w:pPr>
        <w:pStyle w:val="Titolo3"/>
        <w:jc w:val="center"/>
        <w:rPr>
          <w:rFonts w:ascii="Verdana" w:hAnsi="Verdana"/>
          <w:lang w:val="it-IT"/>
        </w:rPr>
      </w:pPr>
    </w:p>
    <w:p w14:paraId="3470B7FE" w14:textId="77777777" w:rsidR="00CC6500" w:rsidRDefault="00CC6500" w:rsidP="00CC6500">
      <w:pPr>
        <w:pStyle w:val="Textbody"/>
        <w:rPr>
          <w:lang w:val="it-IT"/>
        </w:rPr>
      </w:pPr>
    </w:p>
    <w:p w14:paraId="74E47DDD" w14:textId="77777777" w:rsidR="00CC6500" w:rsidRPr="00CC6500" w:rsidRDefault="00CC6500" w:rsidP="00CC6500">
      <w:pPr>
        <w:pStyle w:val="Textbody"/>
        <w:rPr>
          <w:lang w:val="it-IT"/>
        </w:rPr>
      </w:pPr>
    </w:p>
    <w:p w14:paraId="2C5B14D2" w14:textId="77777777" w:rsidR="0069283B" w:rsidRPr="00F66DC4" w:rsidRDefault="0069283B">
      <w:pPr>
        <w:pStyle w:val="Standard"/>
        <w:jc w:val="center"/>
        <w:rPr>
          <w:rFonts w:ascii="Verdana" w:hAnsi="Verdana"/>
          <w:lang w:val="it-IT"/>
        </w:rPr>
      </w:pPr>
    </w:p>
    <w:p w14:paraId="2C5B14D3" w14:textId="5C791E19" w:rsidR="0069283B" w:rsidRPr="00F66DC4" w:rsidRDefault="00241ABE">
      <w:pPr>
        <w:pStyle w:val="Standard"/>
        <w:jc w:val="center"/>
        <w:rPr>
          <w:rFonts w:ascii="Verdana" w:hAnsi="Verdana"/>
          <w:sz w:val="48"/>
          <w:szCs w:val="48"/>
          <w:lang w:val="it-IT"/>
        </w:rPr>
      </w:pPr>
      <w:r w:rsidRPr="00F66DC4">
        <w:rPr>
          <w:rFonts w:ascii="Verdana" w:hAnsi="Verdana"/>
          <w:sz w:val="48"/>
          <w:szCs w:val="48"/>
          <w:lang w:val="it-IT"/>
        </w:rPr>
        <w:t xml:space="preserve">Questionario </w:t>
      </w:r>
      <w:r w:rsidR="0053520F">
        <w:rPr>
          <w:rFonts w:ascii="Verdana" w:hAnsi="Verdana"/>
          <w:sz w:val="48"/>
          <w:szCs w:val="48"/>
          <w:lang w:val="it-IT"/>
        </w:rPr>
        <w:t>S</w:t>
      </w:r>
      <w:r w:rsidRPr="00F66DC4">
        <w:rPr>
          <w:rFonts w:ascii="Verdana" w:hAnsi="Verdana"/>
          <w:sz w:val="48"/>
          <w:szCs w:val="48"/>
          <w:lang w:val="it-IT"/>
        </w:rPr>
        <w:t>cuola</w:t>
      </w:r>
    </w:p>
    <w:p w14:paraId="2C5B14D4" w14:textId="77777777" w:rsidR="0069283B" w:rsidRPr="00F66DC4" w:rsidRDefault="0069283B">
      <w:pPr>
        <w:pStyle w:val="Standard"/>
        <w:jc w:val="center"/>
        <w:rPr>
          <w:rFonts w:ascii="Verdana" w:hAnsi="Verdana"/>
          <w:sz w:val="28"/>
          <w:szCs w:val="28"/>
          <w:lang w:val="it-IT"/>
        </w:rPr>
      </w:pPr>
    </w:p>
    <w:p w14:paraId="2C5B14D5" w14:textId="77777777" w:rsidR="0069283B" w:rsidRPr="00F66DC4" w:rsidRDefault="00241ABE">
      <w:pPr>
        <w:pStyle w:val="Standard"/>
        <w:jc w:val="center"/>
        <w:rPr>
          <w:rFonts w:ascii="Verdana" w:hAnsi="Verdana"/>
          <w:sz w:val="28"/>
          <w:szCs w:val="28"/>
          <w:lang w:val="it-IT"/>
        </w:rPr>
      </w:pPr>
      <w:r w:rsidRPr="00F66DC4">
        <w:rPr>
          <w:rFonts w:ascii="Verdana" w:hAnsi="Verdana"/>
          <w:sz w:val="28"/>
          <w:szCs w:val="28"/>
          <w:lang w:val="it-IT"/>
        </w:rPr>
        <w:t>per le scuole in lingua italiana della provincia di Bolzano</w:t>
      </w:r>
    </w:p>
    <w:p w14:paraId="2C5B14D6" w14:textId="77777777" w:rsidR="0069283B" w:rsidRPr="009C1BDF" w:rsidRDefault="0069283B">
      <w:pPr>
        <w:pStyle w:val="Titolo3"/>
        <w:jc w:val="center"/>
        <w:rPr>
          <w:rFonts w:ascii="Verdana" w:hAnsi="Verdana"/>
          <w:sz w:val="40"/>
          <w:szCs w:val="40"/>
          <w:lang w:val="it-IT"/>
        </w:rPr>
      </w:pPr>
    </w:p>
    <w:p w14:paraId="2C5B14D7" w14:textId="3199BFA2" w:rsidR="0069283B" w:rsidRPr="00F66DC4" w:rsidRDefault="00285547">
      <w:pPr>
        <w:pStyle w:val="Titolo3"/>
        <w:jc w:val="center"/>
        <w:rPr>
          <w:rFonts w:ascii="Verdana" w:hAnsi="Verdana"/>
          <w:sz w:val="48"/>
          <w:szCs w:val="48"/>
          <w:lang w:val="it-IT"/>
        </w:rPr>
      </w:pPr>
      <w:r>
        <w:rPr>
          <w:rFonts w:ascii="Verdana" w:hAnsi="Verdana"/>
          <w:sz w:val="48"/>
          <w:szCs w:val="48"/>
          <w:lang w:val="it-IT"/>
        </w:rPr>
        <w:t>IV</w:t>
      </w:r>
      <w:r w:rsidR="00241ABE" w:rsidRPr="00F66DC4">
        <w:rPr>
          <w:rFonts w:ascii="Verdana" w:hAnsi="Verdana"/>
          <w:sz w:val="48"/>
          <w:szCs w:val="48"/>
          <w:lang w:val="it-IT"/>
        </w:rPr>
        <w:t xml:space="preserve"> edizione</w:t>
      </w:r>
    </w:p>
    <w:p w14:paraId="2C5B14D8" w14:textId="77777777" w:rsidR="0069283B" w:rsidRPr="00F66DC4" w:rsidRDefault="0069283B">
      <w:pPr>
        <w:pStyle w:val="Standard"/>
        <w:jc w:val="center"/>
        <w:rPr>
          <w:rFonts w:ascii="Verdana" w:hAnsi="Verdana"/>
          <w:sz w:val="30"/>
          <w:szCs w:val="30"/>
          <w:lang w:val="it-IT"/>
        </w:rPr>
      </w:pPr>
    </w:p>
    <w:p w14:paraId="2C5B14D9" w14:textId="3AF9ED8B" w:rsidR="0069283B" w:rsidRPr="00F66DC4" w:rsidRDefault="00241ABE">
      <w:pPr>
        <w:pStyle w:val="Standard"/>
        <w:jc w:val="center"/>
        <w:rPr>
          <w:rFonts w:ascii="Verdana" w:hAnsi="Verdana"/>
          <w:color w:val="000000"/>
          <w:sz w:val="32"/>
          <w:szCs w:val="32"/>
          <w:lang w:val="it-IT"/>
        </w:rPr>
      </w:pPr>
      <w:r w:rsidRPr="00F66DC4">
        <w:rPr>
          <w:rFonts w:ascii="Verdana" w:hAnsi="Verdana"/>
          <w:color w:val="000000"/>
          <w:sz w:val="32"/>
          <w:szCs w:val="32"/>
          <w:lang w:val="it-IT"/>
        </w:rPr>
        <w:t>Anno scolastico 20</w:t>
      </w:r>
      <w:r w:rsidR="007A649D" w:rsidRPr="00F66DC4">
        <w:rPr>
          <w:rFonts w:ascii="Verdana" w:hAnsi="Verdana"/>
          <w:color w:val="000000"/>
          <w:sz w:val="32"/>
          <w:szCs w:val="32"/>
          <w:lang w:val="it-IT"/>
        </w:rPr>
        <w:t>2</w:t>
      </w:r>
      <w:r w:rsidR="00285547">
        <w:rPr>
          <w:rFonts w:ascii="Verdana" w:hAnsi="Verdana"/>
          <w:color w:val="000000"/>
          <w:sz w:val="32"/>
          <w:szCs w:val="32"/>
          <w:lang w:val="it-IT"/>
        </w:rPr>
        <w:t>6</w:t>
      </w:r>
      <w:r w:rsidRPr="00F66DC4">
        <w:rPr>
          <w:rFonts w:ascii="Verdana" w:hAnsi="Verdana"/>
          <w:color w:val="000000"/>
          <w:sz w:val="32"/>
          <w:szCs w:val="32"/>
          <w:lang w:val="it-IT"/>
        </w:rPr>
        <w:t>/202</w:t>
      </w:r>
      <w:r w:rsidR="00285547">
        <w:rPr>
          <w:rFonts w:ascii="Verdana" w:hAnsi="Verdana"/>
          <w:color w:val="000000"/>
          <w:sz w:val="32"/>
          <w:szCs w:val="32"/>
          <w:lang w:val="it-IT"/>
        </w:rPr>
        <w:t>7</w:t>
      </w:r>
    </w:p>
    <w:p w14:paraId="2C5B14DA" w14:textId="77777777" w:rsidR="0069283B" w:rsidRPr="00F66DC4" w:rsidRDefault="0069283B">
      <w:pPr>
        <w:pStyle w:val="Titolo3"/>
        <w:jc w:val="center"/>
        <w:rPr>
          <w:rFonts w:ascii="Verdana" w:hAnsi="Verdana"/>
          <w:color w:val="000000"/>
          <w:sz w:val="40"/>
          <w:szCs w:val="40"/>
          <w:lang w:val="it-IT"/>
        </w:rPr>
      </w:pPr>
    </w:p>
    <w:p w14:paraId="2C5B14DB" w14:textId="77777777" w:rsidR="0069283B" w:rsidRPr="00F66DC4" w:rsidRDefault="0069283B">
      <w:pPr>
        <w:pStyle w:val="Textbody"/>
        <w:jc w:val="center"/>
        <w:rPr>
          <w:rFonts w:ascii="Verdana" w:hAnsi="Verdana"/>
          <w:color w:val="000000"/>
          <w:sz w:val="40"/>
          <w:szCs w:val="40"/>
          <w:lang w:val="it-IT"/>
        </w:rPr>
      </w:pPr>
    </w:p>
    <w:p w14:paraId="2C5B14DC" w14:textId="77777777" w:rsidR="0069283B" w:rsidRPr="00F66DC4" w:rsidRDefault="0069283B">
      <w:pPr>
        <w:pStyle w:val="Textbody"/>
        <w:jc w:val="center"/>
        <w:rPr>
          <w:rFonts w:ascii="Verdana" w:hAnsi="Verdana"/>
          <w:color w:val="000000"/>
          <w:sz w:val="40"/>
          <w:szCs w:val="40"/>
          <w:lang w:val="it-IT"/>
        </w:rPr>
      </w:pPr>
    </w:p>
    <w:p w14:paraId="2C5B14DD" w14:textId="77777777" w:rsidR="0069283B" w:rsidRPr="00F66DC4" w:rsidRDefault="0069283B">
      <w:pPr>
        <w:pStyle w:val="Textbody"/>
        <w:jc w:val="center"/>
        <w:rPr>
          <w:rFonts w:ascii="Verdana" w:hAnsi="Verdana"/>
          <w:color w:val="000000"/>
          <w:sz w:val="28"/>
          <w:szCs w:val="28"/>
          <w:lang w:val="it-IT"/>
        </w:rPr>
      </w:pPr>
    </w:p>
    <w:p w14:paraId="2C5B14DE" w14:textId="13F75EE6" w:rsidR="0069283B" w:rsidRPr="00F66DC4" w:rsidRDefault="00241ABE">
      <w:pPr>
        <w:pStyle w:val="Textbody"/>
        <w:jc w:val="center"/>
        <w:rPr>
          <w:rFonts w:ascii="Verdana" w:hAnsi="Verdana"/>
          <w:color w:val="000000"/>
          <w:sz w:val="28"/>
          <w:szCs w:val="28"/>
          <w:lang w:val="it-IT"/>
        </w:rPr>
      </w:pPr>
      <w:r w:rsidRPr="00F66DC4">
        <w:rPr>
          <w:rFonts w:ascii="Verdana" w:hAnsi="Verdana"/>
          <w:color w:val="000000"/>
          <w:sz w:val="28"/>
          <w:szCs w:val="28"/>
          <w:lang w:val="it-IT"/>
        </w:rPr>
        <w:t>A cura del Servizio provinciale di valutazione</w:t>
      </w:r>
    </w:p>
    <w:p w14:paraId="2C5B14DF" w14:textId="77777777" w:rsidR="0069283B" w:rsidRPr="008823FF" w:rsidRDefault="00241ABE">
      <w:pPr>
        <w:pStyle w:val="Textbody"/>
        <w:jc w:val="center"/>
        <w:rPr>
          <w:rFonts w:ascii="Verdana" w:hAnsi="Verdana"/>
          <w:lang w:val="it-IT"/>
        </w:rPr>
      </w:pPr>
      <w:r>
        <w:fldChar w:fldCharType="begin"/>
      </w:r>
      <w:r w:rsidRPr="009D1C78">
        <w:rPr>
          <w:lang w:val="it-IT"/>
        </w:rPr>
        <w:instrText>HYPERLINK "http://www.provincia.bz.it/servizio-valutazione-italiano"</w:instrText>
      </w:r>
      <w:r>
        <w:fldChar w:fldCharType="separate"/>
      </w:r>
      <w:r w:rsidRPr="008823FF">
        <w:rPr>
          <w:rFonts w:ascii="Verdana" w:hAnsi="Verdana"/>
          <w:sz w:val="18"/>
          <w:szCs w:val="18"/>
          <w:lang w:val="it-IT"/>
        </w:rPr>
        <w:t>http://www.provincia.bz.it/servizio-valutazione-italiano</w:t>
      </w:r>
      <w:r>
        <w:fldChar w:fldCharType="end"/>
      </w:r>
    </w:p>
    <w:p w14:paraId="2C5B14E0" w14:textId="77777777" w:rsidR="0069283B" w:rsidRPr="00F66DC4" w:rsidRDefault="0069283B">
      <w:pPr>
        <w:pStyle w:val="Titolo3"/>
        <w:jc w:val="center"/>
        <w:rPr>
          <w:rFonts w:ascii="Verdana" w:hAnsi="Verdana"/>
          <w:color w:val="000000"/>
          <w:sz w:val="14"/>
          <w:szCs w:val="14"/>
          <w:lang w:val="it-IT"/>
        </w:rPr>
      </w:pPr>
    </w:p>
    <w:p w14:paraId="2C5B14E1" w14:textId="77777777" w:rsidR="0069283B" w:rsidRPr="00F66DC4" w:rsidRDefault="0069283B">
      <w:pPr>
        <w:pStyle w:val="Textbody"/>
        <w:jc w:val="center"/>
        <w:rPr>
          <w:rFonts w:ascii="Verdana" w:hAnsi="Verdana"/>
          <w:color w:val="000000"/>
          <w:sz w:val="14"/>
          <w:szCs w:val="14"/>
          <w:lang w:val="it-IT"/>
        </w:rPr>
      </w:pPr>
    </w:p>
    <w:p w14:paraId="2C5B14E2" w14:textId="77777777" w:rsidR="0069283B" w:rsidRPr="00F66DC4" w:rsidRDefault="0069283B">
      <w:pPr>
        <w:pStyle w:val="Textbody"/>
        <w:jc w:val="center"/>
        <w:rPr>
          <w:rFonts w:ascii="Verdana" w:hAnsi="Verdana"/>
          <w:color w:val="000000"/>
          <w:sz w:val="14"/>
          <w:szCs w:val="14"/>
          <w:lang w:val="it-IT"/>
        </w:rPr>
      </w:pPr>
    </w:p>
    <w:p w14:paraId="2C5B14E3" w14:textId="2ACD44ED" w:rsidR="0069283B" w:rsidRPr="00F66DC4" w:rsidRDefault="0069283B">
      <w:pPr>
        <w:pStyle w:val="Textbody"/>
        <w:jc w:val="center"/>
        <w:rPr>
          <w:rFonts w:ascii="Verdana" w:hAnsi="Verdana"/>
          <w:color w:val="000000"/>
          <w:sz w:val="14"/>
          <w:szCs w:val="14"/>
          <w:lang w:val="it-IT"/>
        </w:rPr>
      </w:pPr>
    </w:p>
    <w:p w14:paraId="2C5B14E4" w14:textId="7FAC8219" w:rsidR="0069283B" w:rsidRPr="00F66DC4" w:rsidRDefault="000B0CDC">
      <w:pPr>
        <w:pStyle w:val="Titolo3"/>
        <w:jc w:val="center"/>
        <w:rPr>
          <w:rFonts w:ascii="Verdana" w:hAnsi="Verdana"/>
          <w:lang w:val="it-IT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5D3829C" wp14:editId="1766FE24">
            <wp:simplePos x="0" y="0"/>
            <wp:positionH relativeFrom="margin">
              <wp:align>center</wp:align>
            </wp:positionH>
            <wp:positionV relativeFrom="paragraph">
              <wp:posOffset>273050</wp:posOffset>
            </wp:positionV>
            <wp:extent cx="1315207" cy="463581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207" cy="463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5B14E7" w14:textId="77777777" w:rsidR="0069283B" w:rsidRPr="00F66DC4" w:rsidRDefault="0069283B">
      <w:pPr>
        <w:pStyle w:val="Standard"/>
        <w:pageBreakBefore/>
        <w:rPr>
          <w:rFonts w:ascii="Verdana" w:hAnsi="Verdana"/>
          <w:i/>
          <w:iCs/>
          <w:sz w:val="24"/>
          <w:szCs w:val="24"/>
          <w:lang w:val="it-IT"/>
        </w:rPr>
      </w:pPr>
    </w:p>
    <w:p w14:paraId="2C5B14E8" w14:textId="77777777" w:rsidR="002436FE" w:rsidRPr="00F66DC4" w:rsidRDefault="002436FE">
      <w:pPr>
        <w:rPr>
          <w:rFonts w:ascii="Verdana" w:hAnsi="Verdana"/>
          <w:szCs w:val="21"/>
        </w:rPr>
        <w:sectPr w:rsidR="002436FE" w:rsidRPr="00F66DC4" w:rsidSect="00F50462">
          <w:footerReference w:type="even" r:id="rId9"/>
          <w:footerReference w:type="default" r:id="rId10"/>
          <w:headerReference w:type="first" r:id="rId11"/>
          <w:pgSz w:w="11906" w:h="16838"/>
          <w:pgMar w:top="1659" w:right="1134" w:bottom="1134" w:left="1134" w:header="426" w:footer="720" w:gutter="0"/>
          <w:cols w:space="720"/>
          <w:titlePg/>
          <w:docGrid w:linePitch="326"/>
        </w:sectPr>
      </w:pPr>
    </w:p>
    <w:p w14:paraId="0AB59439" w14:textId="05DDE60E" w:rsidR="00CC6500" w:rsidRPr="00CC6500" w:rsidRDefault="00CC6500" w:rsidP="00CC6500">
      <w:pPr>
        <w:spacing w:after="160"/>
        <w:jc w:val="center"/>
        <w:rPr>
          <w:rFonts w:ascii="Verdana" w:hAnsi="Verdana" w:cstheme="minorHAnsi"/>
          <w:b/>
          <w:bCs/>
          <w:sz w:val="32"/>
          <w:szCs w:val="32"/>
        </w:rPr>
      </w:pPr>
      <w:r w:rsidRPr="00CC6500">
        <w:rPr>
          <w:rFonts w:ascii="Verdana" w:hAnsi="Verdana" w:cstheme="minorHAnsi"/>
          <w:b/>
          <w:bCs/>
          <w:sz w:val="32"/>
          <w:szCs w:val="32"/>
        </w:rPr>
        <w:t xml:space="preserve">Questionario </w:t>
      </w:r>
      <w:r w:rsidR="00204716">
        <w:rPr>
          <w:rFonts w:ascii="Verdana" w:hAnsi="Verdana" w:cstheme="minorHAnsi"/>
          <w:b/>
          <w:bCs/>
          <w:sz w:val="32"/>
          <w:szCs w:val="32"/>
        </w:rPr>
        <w:t>Scuola</w:t>
      </w:r>
      <w:r w:rsidRPr="00CC6500">
        <w:rPr>
          <w:rFonts w:ascii="Verdana" w:hAnsi="Verdana" w:cstheme="minorHAnsi"/>
          <w:b/>
          <w:bCs/>
          <w:sz w:val="32"/>
          <w:szCs w:val="32"/>
        </w:rPr>
        <w:t xml:space="preserve"> 202</w:t>
      </w:r>
      <w:r w:rsidR="00B94950">
        <w:rPr>
          <w:rFonts w:ascii="Verdana" w:hAnsi="Verdana" w:cstheme="minorHAnsi"/>
          <w:b/>
          <w:bCs/>
          <w:sz w:val="32"/>
          <w:szCs w:val="32"/>
        </w:rPr>
        <w:t>6</w:t>
      </w:r>
    </w:p>
    <w:p w14:paraId="730405ED" w14:textId="70CAB91D" w:rsidR="00CC6500" w:rsidRPr="00CC6500" w:rsidRDefault="00CC6500" w:rsidP="00CC6500">
      <w:pPr>
        <w:spacing w:after="160"/>
        <w:jc w:val="center"/>
        <w:rPr>
          <w:rFonts w:ascii="Verdana" w:hAnsi="Verdana" w:cstheme="minorHAnsi"/>
          <w:b/>
          <w:bCs/>
          <w:sz w:val="32"/>
          <w:szCs w:val="32"/>
        </w:rPr>
      </w:pPr>
      <w:r w:rsidRPr="00CC6500">
        <w:rPr>
          <w:rFonts w:ascii="Verdana" w:hAnsi="Verdana" w:cstheme="minorHAnsi"/>
          <w:b/>
          <w:bCs/>
          <w:sz w:val="32"/>
          <w:szCs w:val="32"/>
        </w:rPr>
        <w:t>RAV 202</w:t>
      </w:r>
      <w:r w:rsidR="00B94950">
        <w:rPr>
          <w:rFonts w:ascii="Verdana" w:hAnsi="Verdana" w:cstheme="minorHAnsi"/>
          <w:b/>
          <w:bCs/>
          <w:sz w:val="32"/>
          <w:szCs w:val="32"/>
        </w:rPr>
        <w:t>7</w:t>
      </w:r>
    </w:p>
    <w:p w14:paraId="2F68A550" w14:textId="566CFBAA" w:rsidR="00CC6500" w:rsidRPr="00CC6500" w:rsidRDefault="00CC6500" w:rsidP="00CC6500">
      <w:pPr>
        <w:spacing w:after="160"/>
        <w:jc w:val="center"/>
        <w:rPr>
          <w:rFonts w:ascii="Verdana" w:hAnsi="Verdana" w:cstheme="minorHAnsi"/>
          <w:b/>
          <w:bCs/>
          <w:sz w:val="30"/>
          <w:szCs w:val="30"/>
        </w:rPr>
      </w:pPr>
      <w:r w:rsidRPr="00CC6500">
        <w:rPr>
          <w:rFonts w:ascii="Verdana" w:hAnsi="Verdana" w:cstheme="minorHAnsi"/>
          <w:b/>
          <w:bCs/>
          <w:sz w:val="30"/>
          <w:szCs w:val="30"/>
        </w:rPr>
        <w:t>I</w:t>
      </w:r>
      <w:r w:rsidR="00B94950">
        <w:rPr>
          <w:rFonts w:ascii="Verdana" w:hAnsi="Verdana" w:cstheme="minorHAnsi"/>
          <w:b/>
          <w:bCs/>
          <w:sz w:val="30"/>
          <w:szCs w:val="30"/>
        </w:rPr>
        <w:t>V</w:t>
      </w:r>
      <w:r w:rsidRPr="00CC6500">
        <w:rPr>
          <w:rFonts w:ascii="Verdana" w:hAnsi="Verdana" w:cstheme="minorHAnsi"/>
          <w:b/>
          <w:bCs/>
          <w:sz w:val="30"/>
          <w:szCs w:val="30"/>
        </w:rPr>
        <w:t xml:space="preserve"> edizione</w:t>
      </w:r>
    </w:p>
    <w:p w14:paraId="5C9AA8BB" w14:textId="77777777" w:rsidR="00CC6500" w:rsidRPr="00BB2246" w:rsidRDefault="00CC6500" w:rsidP="00CC6500">
      <w:pPr>
        <w:spacing w:after="160"/>
        <w:jc w:val="center"/>
        <w:rPr>
          <w:rFonts w:ascii="Verdana" w:hAnsi="Verdana" w:cstheme="minorHAnsi"/>
          <w:b/>
          <w:bCs/>
          <w:sz w:val="20"/>
          <w:szCs w:val="20"/>
        </w:rPr>
      </w:pPr>
    </w:p>
    <w:p w14:paraId="3447F064" w14:textId="77777777" w:rsidR="00CC6500" w:rsidRPr="00CC6500" w:rsidRDefault="00CC6500" w:rsidP="00CC6500">
      <w:pPr>
        <w:spacing w:after="160"/>
        <w:jc w:val="center"/>
        <w:rPr>
          <w:rFonts w:ascii="Verdana" w:hAnsi="Verdana" w:cstheme="minorHAnsi"/>
          <w:i/>
          <w:iCs/>
          <w:sz w:val="20"/>
          <w:szCs w:val="20"/>
        </w:rPr>
      </w:pPr>
      <w:r w:rsidRPr="00CC6500">
        <w:rPr>
          <w:rFonts w:ascii="Verdana" w:hAnsi="Verdana" w:cstheme="minorHAnsi"/>
          <w:i/>
          <w:iCs/>
          <w:sz w:val="20"/>
          <w:szCs w:val="20"/>
        </w:rPr>
        <w:t>a cura del Servizio provinciale di valutazione</w:t>
      </w:r>
    </w:p>
    <w:p w14:paraId="46DDF9BB" w14:textId="77777777" w:rsidR="00CC6500" w:rsidRPr="00CC6500" w:rsidRDefault="00CC6500" w:rsidP="00CC6500">
      <w:pPr>
        <w:spacing w:after="160"/>
        <w:jc w:val="center"/>
        <w:rPr>
          <w:rFonts w:ascii="Verdana" w:hAnsi="Verdana" w:cstheme="minorHAnsi"/>
          <w:i/>
          <w:iCs/>
          <w:sz w:val="20"/>
          <w:szCs w:val="20"/>
        </w:rPr>
      </w:pPr>
      <w:r w:rsidRPr="00CC6500">
        <w:rPr>
          <w:rFonts w:ascii="Verdana" w:hAnsi="Verdana" w:cstheme="minorHAnsi"/>
          <w:i/>
          <w:iCs/>
          <w:sz w:val="20"/>
          <w:szCs w:val="20"/>
        </w:rPr>
        <w:t>Direzione Istruzione e Formazione italiana</w:t>
      </w:r>
    </w:p>
    <w:p w14:paraId="4CC246C3" w14:textId="77777777" w:rsidR="00CC6500" w:rsidRPr="00CC6500" w:rsidRDefault="00CC6500" w:rsidP="00CC6500">
      <w:pPr>
        <w:spacing w:after="160"/>
        <w:jc w:val="both"/>
        <w:rPr>
          <w:rFonts w:ascii="Verdana" w:hAnsi="Verdana" w:cstheme="minorHAnsi"/>
        </w:rPr>
      </w:pPr>
    </w:p>
    <w:p w14:paraId="542179C9" w14:textId="419F645D" w:rsidR="00CC6500" w:rsidRPr="00BC26C9" w:rsidRDefault="00CC6500" w:rsidP="00CC6500">
      <w:pPr>
        <w:spacing w:after="160" w:line="360" w:lineRule="auto"/>
        <w:jc w:val="both"/>
        <w:rPr>
          <w:rFonts w:ascii="Verdana" w:hAnsi="Verdana" w:cstheme="minorHAnsi"/>
          <w:sz w:val="20"/>
          <w:szCs w:val="20"/>
        </w:rPr>
      </w:pPr>
      <w:r w:rsidRPr="00CC6500">
        <w:rPr>
          <w:rFonts w:ascii="Verdana" w:hAnsi="Verdana" w:cstheme="minorHAnsi"/>
          <w:sz w:val="20"/>
          <w:szCs w:val="20"/>
        </w:rPr>
        <w:t xml:space="preserve">Con Delibera </w:t>
      </w:r>
      <w:r w:rsidR="00B1793E" w:rsidRPr="00CC6500">
        <w:rPr>
          <w:rFonts w:ascii="Verdana" w:hAnsi="Verdana" w:cstheme="minorHAnsi"/>
          <w:sz w:val="20"/>
          <w:szCs w:val="20"/>
        </w:rPr>
        <w:t xml:space="preserve">n. 1599 </w:t>
      </w:r>
      <w:r w:rsidR="00B1793E">
        <w:rPr>
          <w:rFonts w:ascii="Verdana" w:hAnsi="Verdana" w:cstheme="minorHAnsi"/>
          <w:sz w:val="20"/>
          <w:szCs w:val="20"/>
        </w:rPr>
        <w:t xml:space="preserve">del </w:t>
      </w:r>
      <w:r w:rsidRPr="00CC6500">
        <w:rPr>
          <w:rFonts w:ascii="Verdana" w:hAnsi="Verdana" w:cstheme="minorHAnsi"/>
          <w:sz w:val="20"/>
          <w:szCs w:val="20"/>
        </w:rPr>
        <w:t>23 dicembre 2014, è entrato in vigore il Quadro di riferimento della qualità</w:t>
      </w:r>
      <w:r w:rsidRPr="00CC6500">
        <w:rPr>
          <w:rFonts w:ascii="Verdana" w:hAnsi="Verdana" w:cstheme="minorHAnsi"/>
          <w:sz w:val="20"/>
          <w:szCs w:val="20"/>
          <w:vertAlign w:val="superscript"/>
        </w:rPr>
        <w:footnoteReference w:id="2"/>
      </w:r>
      <w:r w:rsidRPr="00CC6500">
        <w:rPr>
          <w:rFonts w:ascii="Verdana" w:hAnsi="Verdana" w:cstheme="minorHAnsi"/>
          <w:sz w:val="20"/>
          <w:szCs w:val="20"/>
        </w:rPr>
        <w:t xml:space="preserve"> comune a tutte le scuole in lingua italiana, tedesca, ladina della provincia autonoma di Bolzano, previsto nel DPP </w:t>
      </w:r>
      <w:r w:rsidR="002B2776" w:rsidRPr="00CC6500">
        <w:rPr>
          <w:rFonts w:ascii="Verdana" w:hAnsi="Verdana" w:cstheme="minorHAnsi"/>
          <w:sz w:val="20"/>
          <w:szCs w:val="20"/>
        </w:rPr>
        <w:t>n.39</w:t>
      </w:r>
      <w:r w:rsidR="002B2776">
        <w:rPr>
          <w:rFonts w:ascii="Verdana" w:hAnsi="Verdana" w:cstheme="minorHAnsi"/>
          <w:sz w:val="20"/>
          <w:szCs w:val="20"/>
        </w:rPr>
        <w:t xml:space="preserve"> del </w:t>
      </w:r>
      <w:r w:rsidRPr="00CC6500">
        <w:rPr>
          <w:rFonts w:ascii="Verdana" w:hAnsi="Verdana" w:cstheme="minorHAnsi"/>
          <w:sz w:val="20"/>
          <w:szCs w:val="20"/>
        </w:rPr>
        <w:t>5 novembre 2012</w:t>
      </w:r>
      <w:r w:rsidR="00753E85">
        <w:rPr>
          <w:rStyle w:val="Rimandonotaapidipagina"/>
          <w:rFonts w:ascii="Verdana" w:hAnsi="Verdana" w:cstheme="minorHAnsi"/>
          <w:sz w:val="20"/>
          <w:szCs w:val="20"/>
        </w:rPr>
        <w:footnoteReference w:id="3"/>
      </w:r>
      <w:r w:rsidRPr="00CC6500">
        <w:rPr>
          <w:rFonts w:ascii="Verdana" w:hAnsi="Verdana" w:cstheme="minorHAnsi"/>
          <w:sz w:val="20"/>
          <w:szCs w:val="20"/>
        </w:rPr>
        <w:t>; partendo da questo framework, la scuola in lingua italiana ha definito specifici indicatori e descrittori che fanno da guida all’intero processo di valutazione e autovalutazione</w:t>
      </w:r>
      <w:r w:rsidRPr="00CC6500">
        <w:rPr>
          <w:rFonts w:ascii="Verdana" w:hAnsi="Verdana" w:cstheme="minorHAnsi"/>
          <w:sz w:val="20"/>
          <w:szCs w:val="20"/>
          <w:vertAlign w:val="superscript"/>
        </w:rPr>
        <w:footnoteReference w:id="4"/>
      </w:r>
      <w:r w:rsidRPr="00CC6500">
        <w:rPr>
          <w:rFonts w:ascii="Verdana" w:hAnsi="Verdana" w:cstheme="minorHAnsi"/>
          <w:sz w:val="20"/>
          <w:szCs w:val="20"/>
        </w:rPr>
        <w:t>, incluso il Questionario Scuola e il Rapporto di Autovalutazione (RAV).</w:t>
      </w:r>
      <w:r w:rsidR="003E769E">
        <w:rPr>
          <w:rFonts w:ascii="Verdana" w:hAnsi="Verdana" w:cstheme="minorHAnsi"/>
          <w:sz w:val="20"/>
          <w:szCs w:val="20"/>
        </w:rPr>
        <w:t xml:space="preserve"> </w:t>
      </w:r>
    </w:p>
    <w:p w14:paraId="66A6FD8C" w14:textId="77777777" w:rsidR="00CC6500" w:rsidRPr="00CC6500" w:rsidRDefault="00CC6500" w:rsidP="00CC6500">
      <w:pPr>
        <w:autoSpaceDE w:val="0"/>
        <w:adjustRightInd w:val="0"/>
        <w:spacing w:after="160" w:line="360" w:lineRule="auto"/>
        <w:jc w:val="both"/>
        <w:rPr>
          <w:rFonts w:ascii="Verdana" w:hAnsi="Verdana" w:cstheme="minorHAnsi"/>
          <w:i/>
          <w:iCs/>
          <w:sz w:val="20"/>
          <w:szCs w:val="20"/>
        </w:rPr>
      </w:pPr>
    </w:p>
    <w:p w14:paraId="2F59DC58" w14:textId="38DEB2AB" w:rsidR="00CC6500" w:rsidRPr="00CC6500" w:rsidRDefault="00CC6500" w:rsidP="00CC6500">
      <w:pPr>
        <w:spacing w:after="160" w:line="360" w:lineRule="auto"/>
        <w:jc w:val="both"/>
        <w:rPr>
          <w:rFonts w:ascii="Verdana" w:hAnsi="Verdana" w:cstheme="minorHAnsi"/>
          <w:b/>
          <w:bCs/>
          <w:sz w:val="22"/>
          <w:szCs w:val="22"/>
        </w:rPr>
      </w:pPr>
      <w:r w:rsidRPr="00CC6500">
        <w:rPr>
          <w:rFonts w:ascii="Verdana" w:hAnsi="Verdana" w:cstheme="minorHAnsi"/>
          <w:b/>
          <w:bCs/>
          <w:sz w:val="22"/>
          <w:szCs w:val="22"/>
        </w:rPr>
        <w:t xml:space="preserve">Questionario </w:t>
      </w:r>
      <w:r w:rsidR="00204716">
        <w:rPr>
          <w:rFonts w:ascii="Verdana" w:hAnsi="Verdana" w:cstheme="minorHAnsi"/>
          <w:b/>
          <w:bCs/>
          <w:sz w:val="22"/>
          <w:szCs w:val="22"/>
        </w:rPr>
        <w:t>Scuola</w:t>
      </w:r>
      <w:r w:rsidRPr="00CC6500">
        <w:rPr>
          <w:rFonts w:ascii="Verdana" w:hAnsi="Verdana" w:cstheme="minorHAnsi"/>
          <w:b/>
          <w:bCs/>
          <w:sz w:val="22"/>
          <w:szCs w:val="22"/>
        </w:rPr>
        <w:t xml:space="preserve"> I</w:t>
      </w:r>
      <w:r w:rsidR="00B94950">
        <w:rPr>
          <w:rFonts w:ascii="Verdana" w:hAnsi="Verdana" w:cstheme="minorHAnsi"/>
          <w:b/>
          <w:bCs/>
          <w:sz w:val="22"/>
          <w:szCs w:val="22"/>
        </w:rPr>
        <w:t>V</w:t>
      </w:r>
      <w:r w:rsidRPr="00CC6500">
        <w:rPr>
          <w:rFonts w:ascii="Verdana" w:hAnsi="Verdana" w:cstheme="minorHAnsi"/>
          <w:b/>
          <w:bCs/>
          <w:sz w:val="22"/>
          <w:szCs w:val="22"/>
        </w:rPr>
        <w:t xml:space="preserve"> edizione</w:t>
      </w:r>
    </w:p>
    <w:p w14:paraId="2566F8CF" w14:textId="28909AA0" w:rsidR="00CC6500" w:rsidRPr="00CC6500" w:rsidRDefault="00CC6500" w:rsidP="00CC6500">
      <w:pPr>
        <w:spacing w:after="160" w:line="360" w:lineRule="auto"/>
        <w:jc w:val="both"/>
        <w:rPr>
          <w:rFonts w:ascii="Verdana" w:hAnsi="Verdana" w:cstheme="minorHAnsi"/>
          <w:sz w:val="20"/>
          <w:szCs w:val="20"/>
        </w:rPr>
      </w:pPr>
      <w:r w:rsidRPr="00CC6500">
        <w:rPr>
          <w:rFonts w:ascii="Verdana" w:hAnsi="Verdana" w:cstheme="minorHAnsi"/>
          <w:sz w:val="20"/>
          <w:szCs w:val="20"/>
        </w:rPr>
        <w:t>L’anno scolastico 202</w:t>
      </w:r>
      <w:r w:rsidR="00B94950">
        <w:rPr>
          <w:rFonts w:ascii="Verdana" w:hAnsi="Verdana" w:cstheme="minorHAnsi"/>
          <w:sz w:val="20"/>
          <w:szCs w:val="20"/>
        </w:rPr>
        <w:t>6</w:t>
      </w:r>
      <w:r w:rsidRPr="00CC6500">
        <w:rPr>
          <w:rFonts w:ascii="Verdana" w:hAnsi="Verdana" w:cstheme="minorHAnsi"/>
          <w:sz w:val="20"/>
          <w:szCs w:val="20"/>
        </w:rPr>
        <w:t>-202</w:t>
      </w:r>
      <w:r w:rsidR="00B94950">
        <w:rPr>
          <w:rFonts w:ascii="Verdana" w:hAnsi="Verdana" w:cstheme="minorHAnsi"/>
          <w:sz w:val="20"/>
          <w:szCs w:val="20"/>
        </w:rPr>
        <w:t>7</w:t>
      </w:r>
      <w:r w:rsidRPr="00CC6500">
        <w:rPr>
          <w:rFonts w:ascii="Verdana" w:hAnsi="Verdana" w:cstheme="minorHAnsi"/>
          <w:sz w:val="20"/>
          <w:szCs w:val="20"/>
        </w:rPr>
        <w:t xml:space="preserve"> segna l’avvio del nuovo ciclo di valutazione e della progettualità relativa </w:t>
      </w:r>
      <w:r w:rsidRPr="00014FF0">
        <w:rPr>
          <w:rFonts w:ascii="Verdana" w:hAnsi="Verdana" w:cstheme="minorHAnsi"/>
          <w:sz w:val="20"/>
          <w:szCs w:val="20"/>
        </w:rPr>
        <w:t xml:space="preserve">all’offerta formativa (nota del Direttore della Direzione Istruzione e Formazione italiana del </w:t>
      </w:r>
      <w:r w:rsidR="00014FF0" w:rsidRPr="00014FF0">
        <w:rPr>
          <w:rFonts w:ascii="Verdana" w:hAnsi="Verdana" w:cstheme="minorHAnsi"/>
          <w:sz w:val="20"/>
          <w:szCs w:val="20"/>
        </w:rPr>
        <w:t>28 aprile 2026</w:t>
      </w:r>
      <w:r w:rsidRPr="00014FF0">
        <w:rPr>
          <w:rFonts w:ascii="Verdana" w:hAnsi="Verdana" w:cstheme="minorHAnsi"/>
          <w:sz w:val="20"/>
          <w:szCs w:val="20"/>
        </w:rPr>
        <w:t xml:space="preserve">). </w:t>
      </w:r>
      <w:r w:rsidR="00865ABA">
        <w:rPr>
          <w:rFonts w:ascii="Verdana" w:hAnsi="Verdana" w:cstheme="minorHAnsi"/>
          <w:sz w:val="20"/>
          <w:szCs w:val="20"/>
        </w:rPr>
        <w:t>In primavera</w:t>
      </w:r>
      <w:r w:rsidR="0043133F" w:rsidRPr="00014FF0">
        <w:rPr>
          <w:rFonts w:ascii="Verdana" w:hAnsi="Verdana" w:cstheme="minorHAnsi"/>
          <w:sz w:val="20"/>
          <w:szCs w:val="20"/>
        </w:rPr>
        <w:t xml:space="preserve"> </w:t>
      </w:r>
      <w:r w:rsidRPr="00014FF0">
        <w:rPr>
          <w:rFonts w:ascii="Verdana" w:hAnsi="Verdana" w:cstheme="minorHAnsi"/>
          <w:sz w:val="20"/>
          <w:szCs w:val="20"/>
        </w:rPr>
        <w:t>202</w:t>
      </w:r>
      <w:r w:rsidR="00B94950" w:rsidRPr="00014FF0">
        <w:rPr>
          <w:rFonts w:ascii="Verdana" w:hAnsi="Verdana" w:cstheme="minorHAnsi"/>
          <w:sz w:val="20"/>
          <w:szCs w:val="20"/>
        </w:rPr>
        <w:t>7</w:t>
      </w:r>
      <w:r w:rsidRPr="00CC6500">
        <w:rPr>
          <w:rFonts w:ascii="Verdana" w:hAnsi="Verdana" w:cstheme="minorHAnsi"/>
          <w:sz w:val="20"/>
          <w:szCs w:val="20"/>
        </w:rPr>
        <w:t xml:space="preserve"> le scuole elaboreranno il nuovo RAV 202</w:t>
      </w:r>
      <w:r w:rsidR="00B94950">
        <w:rPr>
          <w:rFonts w:ascii="Verdana" w:hAnsi="Verdana" w:cstheme="minorHAnsi"/>
          <w:sz w:val="20"/>
          <w:szCs w:val="20"/>
        </w:rPr>
        <w:t>7</w:t>
      </w:r>
      <w:r w:rsidRPr="00CC6500">
        <w:rPr>
          <w:rFonts w:ascii="Verdana" w:hAnsi="Verdana" w:cstheme="minorHAnsi"/>
          <w:sz w:val="20"/>
          <w:szCs w:val="20"/>
        </w:rPr>
        <w:t xml:space="preserve">, utile alla predisposizione del </w:t>
      </w:r>
      <w:proofErr w:type="spellStart"/>
      <w:r w:rsidRPr="00CC6500">
        <w:rPr>
          <w:rFonts w:ascii="Verdana" w:hAnsi="Verdana" w:cstheme="minorHAnsi"/>
          <w:sz w:val="20"/>
          <w:szCs w:val="20"/>
        </w:rPr>
        <w:t>PdM</w:t>
      </w:r>
      <w:proofErr w:type="spellEnd"/>
      <w:r w:rsidRPr="00CC6500">
        <w:rPr>
          <w:rFonts w:ascii="Verdana" w:hAnsi="Verdana" w:cstheme="minorHAnsi"/>
          <w:sz w:val="20"/>
          <w:szCs w:val="20"/>
        </w:rPr>
        <w:t xml:space="preserve"> e del PTOF</w:t>
      </w:r>
      <w:r w:rsidR="00295D59">
        <w:rPr>
          <w:rFonts w:ascii="Verdana" w:hAnsi="Verdana" w:cstheme="minorHAnsi"/>
          <w:sz w:val="20"/>
          <w:szCs w:val="20"/>
        </w:rPr>
        <w:t xml:space="preserve"> 2028-2031</w:t>
      </w:r>
      <w:r w:rsidRPr="00CC6500">
        <w:rPr>
          <w:rFonts w:ascii="Verdana" w:hAnsi="Verdana" w:cstheme="minorHAnsi"/>
          <w:sz w:val="20"/>
          <w:szCs w:val="20"/>
        </w:rPr>
        <w:t>.</w:t>
      </w:r>
    </w:p>
    <w:p w14:paraId="7A63D2B2" w14:textId="77777777" w:rsidR="00CC6500" w:rsidRPr="00CC6500" w:rsidRDefault="00CC6500" w:rsidP="00CC6500">
      <w:pPr>
        <w:spacing w:after="160" w:line="360" w:lineRule="auto"/>
        <w:jc w:val="both"/>
        <w:rPr>
          <w:rFonts w:ascii="Verdana" w:hAnsi="Verdana" w:cstheme="minorHAnsi"/>
          <w:sz w:val="20"/>
          <w:szCs w:val="20"/>
        </w:rPr>
      </w:pPr>
      <w:r w:rsidRPr="00CC6500">
        <w:rPr>
          <w:rFonts w:ascii="Verdana" w:hAnsi="Verdana" w:cstheme="minorHAnsi"/>
          <w:sz w:val="20"/>
          <w:szCs w:val="20"/>
        </w:rPr>
        <w:t xml:space="preserve">Affinché il processo di autovalutazione sia proficuo, è necessario partire dall’analisi e dalla verifica della situazione di ogni singola realtà scolastica, basandosi su dati. </w:t>
      </w:r>
    </w:p>
    <w:p w14:paraId="6296EB07" w14:textId="5A84469F" w:rsidR="00CC6500" w:rsidRPr="00CC6500" w:rsidRDefault="00CC6500" w:rsidP="00CC6500">
      <w:pPr>
        <w:widowControl/>
        <w:spacing w:after="160" w:line="360" w:lineRule="auto"/>
        <w:jc w:val="both"/>
        <w:rPr>
          <w:rFonts w:ascii="Verdana" w:eastAsia="Times New Roman" w:hAnsi="Verdana" w:cstheme="minorHAnsi"/>
          <w:sz w:val="20"/>
          <w:szCs w:val="20"/>
          <w:lang w:eastAsia="it-IT" w:bidi="ar-SA"/>
        </w:rPr>
      </w:pPr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Il Servizio di valutazione ha raccolto e strutturato i dati </w:t>
      </w:r>
      <w:r w:rsidR="00160B25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su </w:t>
      </w:r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>alunn</w:t>
      </w:r>
      <w:r w:rsidR="00160B25">
        <w:rPr>
          <w:rFonts w:ascii="Verdana" w:eastAsia="Times New Roman" w:hAnsi="Verdana" w:cstheme="minorHAnsi"/>
          <w:sz w:val="20"/>
          <w:szCs w:val="20"/>
          <w:lang w:eastAsia="it-IT" w:bidi="ar-SA"/>
        </w:rPr>
        <w:t>e e alunni</w:t>
      </w:r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 (Ambito 1 del </w:t>
      </w:r>
      <w:proofErr w:type="spellStart"/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>QdR</w:t>
      </w:r>
      <w:proofErr w:type="spellEnd"/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), </w:t>
      </w:r>
      <w:r w:rsidR="00160B25">
        <w:rPr>
          <w:rFonts w:ascii="Verdana" w:eastAsia="Times New Roman" w:hAnsi="Verdana" w:cstheme="minorHAnsi"/>
          <w:sz w:val="20"/>
          <w:szCs w:val="20"/>
          <w:lang w:eastAsia="it-IT" w:bidi="ar-SA"/>
        </w:rPr>
        <w:t>su</w:t>
      </w:r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 insegnanti (Ambito 2 del </w:t>
      </w:r>
      <w:proofErr w:type="spellStart"/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>QdR</w:t>
      </w:r>
      <w:proofErr w:type="spellEnd"/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) e sugli esiti formativi (Ambito </w:t>
      </w:r>
      <w:r w:rsidR="006E2DD8">
        <w:rPr>
          <w:rFonts w:ascii="Verdana" w:eastAsia="Times New Roman" w:hAnsi="Verdana" w:cstheme="minorHAnsi"/>
          <w:sz w:val="20"/>
          <w:szCs w:val="20"/>
          <w:lang w:eastAsia="it-IT" w:bidi="ar-SA"/>
        </w:rPr>
        <w:t>7</w:t>
      </w:r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 del </w:t>
      </w:r>
      <w:proofErr w:type="spellStart"/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>QdR</w:t>
      </w:r>
      <w:proofErr w:type="spellEnd"/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) già in possesso dell’amministrazione scolastica. Il presente Questionario </w:t>
      </w:r>
      <w:r w:rsidR="00204716">
        <w:rPr>
          <w:rFonts w:ascii="Verdana" w:eastAsia="Times New Roman" w:hAnsi="Verdana" w:cstheme="minorHAnsi"/>
          <w:sz w:val="20"/>
          <w:szCs w:val="20"/>
          <w:lang w:eastAsia="it-IT" w:bidi="ar-SA"/>
        </w:rPr>
        <w:t>Scuola</w:t>
      </w:r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 è lo strumento per la raccolta di ulteriori informazioni e dati, riferiti agli Ambiti 3,4,5</w:t>
      </w:r>
      <w:r w:rsidR="00B9495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 e </w:t>
      </w:r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6 del </w:t>
      </w:r>
      <w:proofErr w:type="spellStart"/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>QdR</w:t>
      </w:r>
      <w:proofErr w:type="spellEnd"/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 e riguardanti </w:t>
      </w:r>
      <w:r w:rsidR="00CB7F17">
        <w:rPr>
          <w:rFonts w:ascii="Verdana" w:eastAsia="Times New Roman" w:hAnsi="Verdana" w:cstheme="minorHAnsi"/>
          <w:sz w:val="20"/>
          <w:szCs w:val="20"/>
          <w:lang w:eastAsia="it-IT" w:bidi="ar-SA"/>
        </w:rPr>
        <w:t xml:space="preserve">le </w:t>
      </w:r>
      <w:r w:rsidRPr="00CC6500">
        <w:rPr>
          <w:rFonts w:ascii="Verdana" w:eastAsia="Times New Roman" w:hAnsi="Verdana" w:cstheme="minorHAnsi"/>
          <w:sz w:val="20"/>
          <w:szCs w:val="20"/>
          <w:lang w:eastAsia="it-IT" w:bidi="ar-SA"/>
        </w:rPr>
        <w:t>prassi didattiche e organizzative delle singole scuole.</w:t>
      </w:r>
    </w:p>
    <w:p w14:paraId="52C348D4" w14:textId="2898EFC7" w:rsidR="00CC6500" w:rsidRPr="00CC6500" w:rsidRDefault="00CC6500" w:rsidP="00CC6500">
      <w:pPr>
        <w:spacing w:after="160" w:line="360" w:lineRule="auto"/>
        <w:jc w:val="both"/>
        <w:rPr>
          <w:rFonts w:ascii="Verdana" w:hAnsi="Verdana" w:cstheme="minorHAnsi"/>
          <w:sz w:val="20"/>
          <w:szCs w:val="20"/>
        </w:rPr>
      </w:pPr>
      <w:r w:rsidRPr="00CC6500">
        <w:rPr>
          <w:rFonts w:ascii="Verdana" w:hAnsi="Verdana" w:cstheme="minorHAnsi"/>
          <w:sz w:val="20"/>
          <w:szCs w:val="20"/>
        </w:rPr>
        <w:t xml:space="preserve">La compilazione del Questionario </w:t>
      </w:r>
      <w:r w:rsidR="00204716">
        <w:rPr>
          <w:rFonts w:ascii="Verdana" w:hAnsi="Verdana" w:cstheme="minorHAnsi"/>
          <w:sz w:val="20"/>
          <w:szCs w:val="20"/>
        </w:rPr>
        <w:t>Scuola</w:t>
      </w:r>
      <w:r w:rsidRPr="00CC6500">
        <w:rPr>
          <w:rFonts w:ascii="Verdana" w:hAnsi="Verdana" w:cstheme="minorHAnsi"/>
          <w:sz w:val="20"/>
          <w:szCs w:val="20"/>
        </w:rPr>
        <w:t xml:space="preserve"> 202</w:t>
      </w:r>
      <w:r w:rsidR="00B94950">
        <w:rPr>
          <w:rFonts w:ascii="Verdana" w:hAnsi="Verdana" w:cstheme="minorHAnsi"/>
          <w:sz w:val="20"/>
          <w:szCs w:val="20"/>
        </w:rPr>
        <w:t>6</w:t>
      </w:r>
      <w:r w:rsidRPr="00CC6500">
        <w:rPr>
          <w:rFonts w:ascii="Verdana" w:hAnsi="Verdana" w:cstheme="minorHAnsi"/>
          <w:sz w:val="20"/>
          <w:szCs w:val="20"/>
        </w:rPr>
        <w:t xml:space="preserve"> avviene secondo l</w:t>
      </w:r>
      <w:r w:rsidR="007F3EC3">
        <w:rPr>
          <w:rFonts w:ascii="Verdana" w:hAnsi="Verdana" w:cstheme="minorHAnsi"/>
          <w:sz w:val="20"/>
          <w:szCs w:val="20"/>
        </w:rPr>
        <w:t>a</w:t>
      </w:r>
      <w:r w:rsidRPr="00CC6500">
        <w:rPr>
          <w:rFonts w:ascii="Verdana" w:hAnsi="Verdana" w:cstheme="minorHAnsi"/>
          <w:sz w:val="20"/>
          <w:szCs w:val="20"/>
        </w:rPr>
        <w:t xml:space="preserve"> seguent</w:t>
      </w:r>
      <w:r w:rsidR="007F3EC3">
        <w:rPr>
          <w:rFonts w:ascii="Verdana" w:hAnsi="Verdana" w:cstheme="minorHAnsi"/>
          <w:sz w:val="20"/>
          <w:szCs w:val="20"/>
        </w:rPr>
        <w:t>e</w:t>
      </w:r>
      <w:r w:rsidRPr="00CC6500">
        <w:rPr>
          <w:rFonts w:ascii="Verdana" w:hAnsi="Verdana" w:cstheme="minorHAnsi"/>
          <w:sz w:val="20"/>
          <w:szCs w:val="20"/>
        </w:rPr>
        <w:t xml:space="preserve"> tempistic</w:t>
      </w:r>
      <w:r w:rsidR="007F3EC3">
        <w:rPr>
          <w:rFonts w:ascii="Verdana" w:hAnsi="Verdana" w:cstheme="minorHAnsi"/>
          <w:sz w:val="20"/>
          <w:szCs w:val="20"/>
        </w:rPr>
        <w:t>a</w:t>
      </w:r>
      <w:r w:rsidRPr="00CC6500">
        <w:rPr>
          <w:rFonts w:ascii="Verdana" w:hAnsi="Verdana" w:cstheme="minorHAnsi"/>
          <w:sz w:val="20"/>
          <w:szCs w:val="20"/>
        </w:rPr>
        <w:t>:</w:t>
      </w:r>
    </w:p>
    <w:p w14:paraId="28CDCC53" w14:textId="24123FD3" w:rsidR="00CC6500" w:rsidRPr="00CC6500" w:rsidRDefault="007C5319" w:rsidP="00CC6500">
      <w:pPr>
        <w:widowControl/>
        <w:numPr>
          <w:ilvl w:val="0"/>
          <w:numId w:val="2"/>
        </w:numPr>
        <w:suppressAutoHyphens w:val="0"/>
        <w:autoSpaceDN/>
        <w:spacing w:after="160" w:line="360" w:lineRule="auto"/>
        <w:contextualSpacing/>
        <w:jc w:val="both"/>
        <w:textAlignment w:val="auto"/>
        <w:rPr>
          <w:rFonts w:ascii="Verdana" w:hAnsi="Verdana" w:cstheme="minorHAnsi"/>
          <w:sz w:val="20"/>
          <w:szCs w:val="20"/>
        </w:rPr>
      </w:pPr>
      <w:r w:rsidRPr="006B0B11">
        <w:rPr>
          <w:rFonts w:ascii="Verdana" w:hAnsi="Verdana" w:cstheme="minorHAnsi"/>
          <w:sz w:val="20"/>
          <w:szCs w:val="20"/>
        </w:rPr>
        <w:t>Mercoledì 7 ottobre 2026</w:t>
      </w:r>
      <w:r w:rsidR="00CC6500" w:rsidRPr="00CC6500">
        <w:rPr>
          <w:rFonts w:ascii="Verdana" w:hAnsi="Verdana" w:cstheme="minorHAnsi"/>
          <w:sz w:val="20"/>
          <w:szCs w:val="20"/>
        </w:rPr>
        <w:t xml:space="preserve">: invio alle scuole della versione in </w:t>
      </w:r>
      <w:r w:rsidR="002047D2">
        <w:rPr>
          <w:rFonts w:ascii="Verdana" w:hAnsi="Verdana" w:cstheme="minorHAnsi"/>
          <w:sz w:val="20"/>
          <w:szCs w:val="20"/>
        </w:rPr>
        <w:t>.</w:t>
      </w:r>
      <w:r w:rsidR="0039052E">
        <w:rPr>
          <w:rFonts w:ascii="Verdana" w:hAnsi="Verdana" w:cstheme="minorHAnsi"/>
          <w:sz w:val="20"/>
          <w:szCs w:val="20"/>
        </w:rPr>
        <w:t>p</w:t>
      </w:r>
      <w:r w:rsidR="00676E19">
        <w:rPr>
          <w:rFonts w:ascii="Verdana" w:hAnsi="Verdana" w:cstheme="minorHAnsi"/>
          <w:sz w:val="20"/>
          <w:szCs w:val="20"/>
        </w:rPr>
        <w:t>df</w:t>
      </w:r>
      <w:r w:rsidR="00B05217">
        <w:rPr>
          <w:rFonts w:ascii="Verdana" w:hAnsi="Verdana" w:cstheme="minorHAnsi"/>
          <w:sz w:val="20"/>
          <w:szCs w:val="20"/>
        </w:rPr>
        <w:t xml:space="preserve">, </w:t>
      </w:r>
      <w:r w:rsidR="002047D2">
        <w:rPr>
          <w:rFonts w:ascii="Verdana" w:hAnsi="Verdana" w:cstheme="minorHAnsi"/>
          <w:sz w:val="20"/>
          <w:szCs w:val="20"/>
        </w:rPr>
        <w:t>.</w:t>
      </w:r>
      <w:r w:rsidR="0039052E">
        <w:rPr>
          <w:rFonts w:ascii="Verdana" w:hAnsi="Verdana" w:cstheme="minorHAnsi"/>
          <w:sz w:val="20"/>
          <w:szCs w:val="20"/>
        </w:rPr>
        <w:t>d</w:t>
      </w:r>
      <w:r w:rsidR="002047D2">
        <w:rPr>
          <w:rFonts w:ascii="Verdana" w:hAnsi="Verdana" w:cstheme="minorHAnsi"/>
          <w:sz w:val="20"/>
          <w:szCs w:val="20"/>
        </w:rPr>
        <w:t>oc</w:t>
      </w:r>
      <w:r w:rsidR="00B05217">
        <w:rPr>
          <w:rFonts w:ascii="Verdana" w:hAnsi="Verdana" w:cstheme="minorHAnsi"/>
          <w:sz w:val="20"/>
          <w:szCs w:val="20"/>
        </w:rPr>
        <w:t xml:space="preserve">, </w:t>
      </w:r>
      <w:r w:rsidR="002047D2">
        <w:rPr>
          <w:rFonts w:ascii="Verdana" w:hAnsi="Verdana" w:cstheme="minorHAnsi"/>
          <w:sz w:val="20"/>
          <w:szCs w:val="20"/>
        </w:rPr>
        <w:t>.</w:t>
      </w:r>
      <w:proofErr w:type="spellStart"/>
      <w:r w:rsidR="0039052E">
        <w:rPr>
          <w:rFonts w:ascii="Verdana" w:hAnsi="Verdana" w:cstheme="minorHAnsi"/>
          <w:sz w:val="20"/>
          <w:szCs w:val="20"/>
        </w:rPr>
        <w:t>o</w:t>
      </w:r>
      <w:r w:rsidR="0043133F">
        <w:rPr>
          <w:rFonts w:ascii="Verdana" w:hAnsi="Verdana" w:cstheme="minorHAnsi"/>
          <w:sz w:val="20"/>
          <w:szCs w:val="20"/>
        </w:rPr>
        <w:t>dt</w:t>
      </w:r>
      <w:proofErr w:type="spellEnd"/>
      <w:r>
        <w:rPr>
          <w:rFonts w:ascii="Verdana" w:hAnsi="Verdana" w:cstheme="minorHAnsi"/>
          <w:sz w:val="20"/>
          <w:szCs w:val="20"/>
        </w:rPr>
        <w:t xml:space="preserve"> </w:t>
      </w:r>
      <w:r w:rsidR="00D20060">
        <w:rPr>
          <w:rFonts w:ascii="Verdana" w:hAnsi="Verdana" w:cstheme="minorHAnsi"/>
          <w:sz w:val="20"/>
          <w:szCs w:val="20"/>
        </w:rPr>
        <w:t xml:space="preserve">per presa visione </w:t>
      </w:r>
      <w:r>
        <w:rPr>
          <w:rFonts w:ascii="Verdana" w:hAnsi="Verdana" w:cstheme="minorHAnsi"/>
          <w:sz w:val="20"/>
          <w:szCs w:val="20"/>
        </w:rPr>
        <w:t xml:space="preserve">in vista del primo incontro </w:t>
      </w:r>
      <w:r w:rsidR="006B0B11">
        <w:rPr>
          <w:rFonts w:ascii="Verdana" w:hAnsi="Verdana" w:cstheme="minorHAnsi"/>
          <w:sz w:val="20"/>
          <w:szCs w:val="20"/>
        </w:rPr>
        <w:t xml:space="preserve">del corso di formazione </w:t>
      </w:r>
      <w:r w:rsidR="009611DF">
        <w:rPr>
          <w:rFonts w:ascii="Verdana" w:hAnsi="Verdana" w:cstheme="minorHAnsi"/>
          <w:sz w:val="20"/>
          <w:szCs w:val="20"/>
        </w:rPr>
        <w:t xml:space="preserve">n. 9067 del </w:t>
      </w:r>
      <w:r w:rsidR="004B4792">
        <w:rPr>
          <w:rFonts w:ascii="Verdana" w:hAnsi="Verdana" w:cstheme="minorHAnsi"/>
          <w:sz w:val="20"/>
          <w:szCs w:val="20"/>
        </w:rPr>
        <w:t>1</w:t>
      </w:r>
      <w:r w:rsidR="005F3116">
        <w:rPr>
          <w:rFonts w:ascii="Verdana" w:hAnsi="Verdana" w:cstheme="minorHAnsi"/>
          <w:sz w:val="20"/>
          <w:szCs w:val="20"/>
        </w:rPr>
        <w:t>4</w:t>
      </w:r>
      <w:r w:rsidR="004B4792">
        <w:rPr>
          <w:rFonts w:ascii="Verdana" w:hAnsi="Verdana" w:cstheme="minorHAnsi"/>
          <w:sz w:val="20"/>
          <w:szCs w:val="20"/>
        </w:rPr>
        <w:t xml:space="preserve"> ottobre 2026.</w:t>
      </w:r>
    </w:p>
    <w:p w14:paraId="7A2467C9" w14:textId="2E11FFDD" w:rsidR="00CC6500" w:rsidRPr="00CC6500" w:rsidRDefault="004B4792" w:rsidP="00CC6500">
      <w:pPr>
        <w:widowControl/>
        <w:numPr>
          <w:ilvl w:val="0"/>
          <w:numId w:val="2"/>
        </w:numPr>
        <w:suppressAutoHyphens w:val="0"/>
        <w:autoSpaceDN/>
        <w:spacing w:after="160" w:line="360" w:lineRule="auto"/>
        <w:contextualSpacing/>
        <w:jc w:val="both"/>
        <w:textAlignment w:val="auto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lastRenderedPageBreak/>
        <w:t>Martedì 17 novembre 2026</w:t>
      </w:r>
      <w:r w:rsidR="00CC6500" w:rsidRPr="00CC6500">
        <w:rPr>
          <w:rFonts w:ascii="Verdana" w:hAnsi="Verdana" w:cstheme="minorHAnsi"/>
          <w:sz w:val="20"/>
          <w:szCs w:val="20"/>
        </w:rPr>
        <w:t xml:space="preserve">: apertura piattaforma online per la compilazione </w:t>
      </w:r>
      <w:r>
        <w:rPr>
          <w:rFonts w:ascii="Verdana" w:hAnsi="Verdana" w:cstheme="minorHAnsi"/>
          <w:sz w:val="20"/>
          <w:szCs w:val="20"/>
        </w:rPr>
        <w:t xml:space="preserve">in concomitanza </w:t>
      </w:r>
      <w:r w:rsidR="007A69D8">
        <w:rPr>
          <w:rFonts w:ascii="Verdana" w:hAnsi="Verdana" w:cstheme="minorHAnsi"/>
          <w:sz w:val="20"/>
          <w:szCs w:val="20"/>
        </w:rPr>
        <w:t>con i</w:t>
      </w:r>
      <w:r>
        <w:rPr>
          <w:rFonts w:ascii="Verdana" w:hAnsi="Verdana" w:cstheme="minorHAnsi"/>
          <w:sz w:val="20"/>
          <w:szCs w:val="20"/>
        </w:rPr>
        <w:t xml:space="preserve">l </w:t>
      </w:r>
      <w:r w:rsidR="00497561">
        <w:rPr>
          <w:rFonts w:ascii="Verdana" w:hAnsi="Verdana" w:cstheme="minorHAnsi"/>
          <w:sz w:val="20"/>
          <w:szCs w:val="20"/>
        </w:rPr>
        <w:t>secondo incontro del corso di formazione n. 9067.</w:t>
      </w:r>
    </w:p>
    <w:p w14:paraId="4A34A6A5" w14:textId="7B1F74B4" w:rsidR="008E033E" w:rsidRDefault="00712DC3" w:rsidP="00CC6500">
      <w:pPr>
        <w:widowControl/>
        <w:numPr>
          <w:ilvl w:val="0"/>
          <w:numId w:val="2"/>
        </w:numPr>
        <w:suppressAutoHyphens w:val="0"/>
        <w:autoSpaceDN/>
        <w:spacing w:after="160" w:line="360" w:lineRule="auto"/>
        <w:contextualSpacing/>
        <w:jc w:val="both"/>
        <w:textAlignment w:val="auto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 xml:space="preserve">Giovedì </w:t>
      </w:r>
      <w:r w:rsidR="007A69D8">
        <w:rPr>
          <w:rFonts w:ascii="Verdana" w:hAnsi="Verdana" w:cstheme="minorHAnsi"/>
          <w:sz w:val="20"/>
          <w:szCs w:val="20"/>
        </w:rPr>
        <w:t>31 dicembre 2026</w:t>
      </w:r>
      <w:r w:rsidR="00CC6500" w:rsidRPr="00CC6500">
        <w:rPr>
          <w:rFonts w:ascii="Verdana" w:hAnsi="Verdana" w:cstheme="minorHAnsi"/>
          <w:sz w:val="20"/>
          <w:szCs w:val="20"/>
        </w:rPr>
        <w:t xml:space="preserve">: termine per la compilazione </w:t>
      </w:r>
      <w:r w:rsidR="007A69D8">
        <w:rPr>
          <w:rFonts w:ascii="Verdana" w:hAnsi="Verdana" w:cstheme="minorHAnsi"/>
          <w:sz w:val="20"/>
          <w:szCs w:val="20"/>
        </w:rPr>
        <w:t xml:space="preserve">e invio </w:t>
      </w:r>
      <w:r w:rsidR="00CC6500" w:rsidRPr="00CC6500">
        <w:rPr>
          <w:rFonts w:ascii="Verdana" w:hAnsi="Verdana" w:cstheme="minorHAnsi"/>
          <w:sz w:val="20"/>
          <w:szCs w:val="20"/>
        </w:rPr>
        <w:t>da parte delle scuole.</w:t>
      </w:r>
    </w:p>
    <w:p w14:paraId="3B75B5CC" w14:textId="77777777" w:rsidR="0039052E" w:rsidRPr="008E033E" w:rsidRDefault="0039052E" w:rsidP="0039052E">
      <w:pPr>
        <w:widowControl/>
        <w:suppressAutoHyphens w:val="0"/>
        <w:autoSpaceDN/>
        <w:spacing w:after="160" w:line="360" w:lineRule="auto"/>
        <w:ind w:left="720"/>
        <w:contextualSpacing/>
        <w:jc w:val="both"/>
        <w:textAlignment w:val="auto"/>
        <w:rPr>
          <w:rFonts w:ascii="Verdana" w:hAnsi="Verdana" w:cstheme="minorHAnsi"/>
          <w:sz w:val="20"/>
          <w:szCs w:val="20"/>
        </w:rPr>
      </w:pPr>
    </w:p>
    <w:p w14:paraId="00D114D5" w14:textId="1CFF6583" w:rsidR="00CC6500" w:rsidRPr="00CC6500" w:rsidRDefault="00CC6500" w:rsidP="00CC6500">
      <w:pPr>
        <w:spacing w:after="160" w:line="360" w:lineRule="auto"/>
        <w:jc w:val="both"/>
        <w:rPr>
          <w:rFonts w:ascii="Verdana" w:hAnsi="Verdana" w:cstheme="minorHAnsi"/>
          <w:sz w:val="20"/>
          <w:szCs w:val="20"/>
        </w:rPr>
      </w:pPr>
      <w:r w:rsidRPr="00CC6500">
        <w:rPr>
          <w:rFonts w:ascii="Verdana" w:hAnsi="Verdana" w:cstheme="minorHAnsi"/>
          <w:sz w:val="20"/>
          <w:szCs w:val="20"/>
        </w:rPr>
        <w:t>Le informazioni raccolte con il questionario somministrato verranno elaborate e restituite</w:t>
      </w:r>
      <w:r w:rsidR="006C3E45" w:rsidRPr="006C3E45">
        <w:rPr>
          <w:rFonts w:ascii="Verdana" w:hAnsi="Verdana" w:cstheme="minorHAnsi"/>
          <w:sz w:val="20"/>
          <w:szCs w:val="20"/>
        </w:rPr>
        <w:t xml:space="preserve"> </w:t>
      </w:r>
      <w:r w:rsidR="006C3E45" w:rsidRPr="00CC6500">
        <w:rPr>
          <w:rFonts w:ascii="Verdana" w:hAnsi="Verdana" w:cstheme="minorHAnsi"/>
          <w:sz w:val="20"/>
          <w:szCs w:val="20"/>
        </w:rPr>
        <w:t>alle singole istituzioni scolastiche</w:t>
      </w:r>
      <w:r w:rsidR="0038195B">
        <w:rPr>
          <w:rFonts w:ascii="Verdana" w:hAnsi="Verdana" w:cstheme="minorHAnsi"/>
          <w:sz w:val="20"/>
          <w:szCs w:val="20"/>
        </w:rPr>
        <w:t>,</w:t>
      </w:r>
      <w:r w:rsidRPr="00CC6500">
        <w:rPr>
          <w:rFonts w:ascii="Verdana" w:hAnsi="Verdana" w:cstheme="minorHAnsi"/>
          <w:sz w:val="20"/>
          <w:szCs w:val="20"/>
        </w:rPr>
        <w:t xml:space="preserve"> </w:t>
      </w:r>
      <w:r w:rsidR="0038195B" w:rsidRPr="00CC6500">
        <w:rPr>
          <w:rFonts w:ascii="Verdana" w:hAnsi="Verdana" w:cstheme="minorHAnsi"/>
          <w:sz w:val="20"/>
          <w:szCs w:val="20"/>
        </w:rPr>
        <w:t>insieme ai dati già precompilati dal Servizio di valutazione,</w:t>
      </w:r>
      <w:r w:rsidR="0038195B">
        <w:rPr>
          <w:rFonts w:ascii="Verdana" w:hAnsi="Verdana" w:cstheme="minorHAnsi"/>
          <w:sz w:val="20"/>
          <w:szCs w:val="20"/>
        </w:rPr>
        <w:t xml:space="preserve"> </w:t>
      </w:r>
      <w:r w:rsidRPr="00CC6500">
        <w:rPr>
          <w:rFonts w:ascii="Verdana" w:hAnsi="Verdana" w:cstheme="minorHAnsi"/>
          <w:sz w:val="20"/>
          <w:szCs w:val="20"/>
        </w:rPr>
        <w:t>in forma digitale</w:t>
      </w:r>
      <w:r w:rsidR="00211EB5">
        <w:rPr>
          <w:rFonts w:ascii="Verdana" w:hAnsi="Verdana" w:cstheme="minorHAnsi"/>
          <w:sz w:val="20"/>
          <w:szCs w:val="20"/>
        </w:rPr>
        <w:t xml:space="preserve">; </w:t>
      </w:r>
      <w:r w:rsidRPr="00CC6500">
        <w:rPr>
          <w:rFonts w:ascii="Verdana" w:hAnsi="Verdana" w:cstheme="minorHAnsi"/>
          <w:sz w:val="20"/>
          <w:szCs w:val="20"/>
        </w:rPr>
        <w:t>sar</w:t>
      </w:r>
      <w:r w:rsidR="0051132D">
        <w:rPr>
          <w:rFonts w:ascii="Verdana" w:hAnsi="Verdana" w:cstheme="minorHAnsi"/>
          <w:sz w:val="20"/>
          <w:szCs w:val="20"/>
        </w:rPr>
        <w:t>anno</w:t>
      </w:r>
      <w:r w:rsidRPr="00CC6500">
        <w:rPr>
          <w:rFonts w:ascii="Verdana" w:hAnsi="Verdana" w:cstheme="minorHAnsi"/>
          <w:sz w:val="20"/>
          <w:szCs w:val="20"/>
        </w:rPr>
        <w:t xml:space="preserve"> </w:t>
      </w:r>
      <w:r w:rsidR="00211EB5">
        <w:rPr>
          <w:rFonts w:ascii="Verdana" w:hAnsi="Verdana" w:cstheme="minorHAnsi"/>
          <w:sz w:val="20"/>
          <w:szCs w:val="20"/>
        </w:rPr>
        <w:t xml:space="preserve">così </w:t>
      </w:r>
      <w:r w:rsidRPr="00CC6500">
        <w:rPr>
          <w:rFonts w:ascii="Verdana" w:hAnsi="Verdana" w:cstheme="minorHAnsi"/>
          <w:sz w:val="20"/>
          <w:szCs w:val="20"/>
        </w:rPr>
        <w:t xml:space="preserve">possibile una lettura diacronica e analitica della propria situazione </w:t>
      </w:r>
      <w:r w:rsidR="005F7763">
        <w:rPr>
          <w:rFonts w:ascii="Verdana" w:hAnsi="Verdana" w:cstheme="minorHAnsi"/>
          <w:sz w:val="20"/>
          <w:szCs w:val="20"/>
        </w:rPr>
        <w:t xml:space="preserve">e un </w:t>
      </w:r>
      <w:r w:rsidRPr="00CC6500">
        <w:rPr>
          <w:rFonts w:ascii="Verdana" w:hAnsi="Verdana" w:cstheme="minorHAnsi"/>
          <w:sz w:val="20"/>
          <w:szCs w:val="20"/>
        </w:rPr>
        <w:t xml:space="preserve">confronto </w:t>
      </w:r>
      <w:r w:rsidR="00C6489A">
        <w:rPr>
          <w:rFonts w:ascii="Verdana" w:hAnsi="Verdana" w:cstheme="minorHAnsi"/>
          <w:sz w:val="20"/>
          <w:szCs w:val="20"/>
        </w:rPr>
        <w:t xml:space="preserve">con </w:t>
      </w:r>
      <w:r w:rsidRPr="00CC6500">
        <w:rPr>
          <w:rFonts w:ascii="Verdana" w:hAnsi="Verdana" w:cstheme="minorHAnsi"/>
          <w:sz w:val="20"/>
          <w:szCs w:val="20"/>
        </w:rPr>
        <w:t>i benchmark</w:t>
      </w:r>
      <w:r w:rsidR="004A71B4">
        <w:rPr>
          <w:rFonts w:ascii="Verdana" w:hAnsi="Verdana" w:cstheme="minorHAnsi"/>
          <w:sz w:val="20"/>
          <w:szCs w:val="20"/>
        </w:rPr>
        <w:t xml:space="preserve"> provinciali</w:t>
      </w:r>
      <w:r w:rsidRPr="00CC6500">
        <w:rPr>
          <w:rFonts w:ascii="Verdana" w:hAnsi="Verdana" w:cstheme="minorHAnsi"/>
          <w:sz w:val="20"/>
          <w:szCs w:val="20"/>
        </w:rPr>
        <w:t>, allo scopo di favorire la riflessione e procedere con la successiva progettazione triennale (RAV 202</w:t>
      </w:r>
      <w:r w:rsidR="00B94950">
        <w:rPr>
          <w:rFonts w:ascii="Verdana" w:hAnsi="Verdana" w:cstheme="minorHAnsi"/>
          <w:sz w:val="20"/>
          <w:szCs w:val="20"/>
        </w:rPr>
        <w:t>7</w:t>
      </w:r>
      <w:r w:rsidRPr="00CC6500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C6500">
        <w:rPr>
          <w:rFonts w:ascii="Verdana" w:hAnsi="Verdana" w:cstheme="minorHAnsi"/>
          <w:sz w:val="20"/>
          <w:szCs w:val="20"/>
        </w:rPr>
        <w:t>PdM</w:t>
      </w:r>
      <w:proofErr w:type="spellEnd"/>
      <w:r w:rsidRPr="00CC6500">
        <w:rPr>
          <w:rFonts w:ascii="Verdana" w:hAnsi="Verdana" w:cstheme="minorHAnsi"/>
          <w:sz w:val="20"/>
          <w:szCs w:val="20"/>
        </w:rPr>
        <w:t>, PTOF</w:t>
      </w:r>
      <w:r w:rsidR="008E03B6">
        <w:rPr>
          <w:rFonts w:ascii="Verdana" w:hAnsi="Verdana" w:cstheme="minorHAnsi"/>
          <w:sz w:val="20"/>
          <w:szCs w:val="20"/>
        </w:rPr>
        <w:t xml:space="preserve"> 2028-2031</w:t>
      </w:r>
      <w:r w:rsidRPr="00CC6500">
        <w:rPr>
          <w:rFonts w:ascii="Verdana" w:hAnsi="Verdana" w:cstheme="minorHAnsi"/>
          <w:sz w:val="20"/>
          <w:szCs w:val="20"/>
        </w:rPr>
        <w:t xml:space="preserve">). Il confronto è possibile grazie alla codifica di ogni item del Questionario </w:t>
      </w:r>
      <w:r w:rsidR="00204716">
        <w:rPr>
          <w:rFonts w:ascii="Verdana" w:hAnsi="Verdana" w:cstheme="minorHAnsi"/>
          <w:sz w:val="20"/>
          <w:szCs w:val="20"/>
        </w:rPr>
        <w:t>Scuola</w:t>
      </w:r>
      <w:r w:rsidRPr="00CC6500">
        <w:rPr>
          <w:rFonts w:ascii="Verdana" w:hAnsi="Verdana" w:cstheme="minorHAnsi"/>
          <w:sz w:val="20"/>
          <w:szCs w:val="20"/>
        </w:rPr>
        <w:t xml:space="preserve"> che identifica uno specifico indicatore e descrittore del Quadro di riferimento. </w:t>
      </w:r>
    </w:p>
    <w:p w14:paraId="7018EE2B" w14:textId="2B40CF4D" w:rsidR="00CC6500" w:rsidRPr="001B27B5" w:rsidRDefault="00CC6500" w:rsidP="00CC6500">
      <w:pPr>
        <w:spacing w:after="160" w:line="360" w:lineRule="auto"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1B27B5">
        <w:rPr>
          <w:rFonts w:ascii="Verdana" w:hAnsi="Verdana" w:cstheme="minorHAnsi"/>
          <w:color w:val="000000" w:themeColor="text1"/>
          <w:sz w:val="20"/>
          <w:szCs w:val="20"/>
        </w:rPr>
        <w:t xml:space="preserve">Il Questionario </w:t>
      </w:r>
      <w:r w:rsidR="00204716">
        <w:rPr>
          <w:rFonts w:ascii="Verdana" w:hAnsi="Verdana" w:cstheme="minorHAnsi"/>
          <w:color w:val="000000" w:themeColor="text1"/>
          <w:sz w:val="20"/>
          <w:szCs w:val="20"/>
        </w:rPr>
        <w:t>Scuola</w:t>
      </w:r>
      <w:r w:rsidRPr="001B27B5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="00330F19" w:rsidRPr="001B27B5">
        <w:rPr>
          <w:rFonts w:ascii="Verdana" w:hAnsi="Verdana" w:cstheme="minorHAnsi"/>
          <w:color w:val="000000" w:themeColor="text1"/>
          <w:sz w:val="20"/>
          <w:szCs w:val="20"/>
        </w:rPr>
        <w:t>in versione .pdf, .doc e .</w:t>
      </w:r>
      <w:proofErr w:type="spellStart"/>
      <w:r w:rsidR="00330F19" w:rsidRPr="001B27B5">
        <w:rPr>
          <w:rFonts w:ascii="Verdana" w:hAnsi="Verdana" w:cstheme="minorHAnsi"/>
          <w:color w:val="000000" w:themeColor="text1"/>
          <w:sz w:val="20"/>
          <w:szCs w:val="20"/>
        </w:rPr>
        <w:t>odt</w:t>
      </w:r>
      <w:proofErr w:type="spellEnd"/>
      <w:r w:rsidR="00330F19" w:rsidRPr="001B27B5">
        <w:rPr>
          <w:rFonts w:ascii="Verdana" w:hAnsi="Verdana" w:cstheme="minorHAnsi"/>
          <w:color w:val="000000" w:themeColor="text1"/>
          <w:sz w:val="20"/>
          <w:szCs w:val="20"/>
        </w:rPr>
        <w:t>, presenta</w:t>
      </w:r>
      <w:r w:rsidRPr="001B27B5">
        <w:rPr>
          <w:rFonts w:ascii="Verdana" w:hAnsi="Verdana" w:cstheme="minorHAnsi"/>
          <w:color w:val="000000" w:themeColor="text1"/>
          <w:sz w:val="20"/>
          <w:szCs w:val="20"/>
        </w:rPr>
        <w:t xml:space="preserve"> una serie di note e indicazioni che </w:t>
      </w:r>
      <w:r w:rsidR="001B27B5" w:rsidRPr="001B27B5">
        <w:rPr>
          <w:rFonts w:ascii="Verdana" w:hAnsi="Verdana" w:cstheme="minorHAnsi"/>
          <w:color w:val="000000" w:themeColor="text1"/>
          <w:sz w:val="20"/>
          <w:szCs w:val="20"/>
        </w:rPr>
        <w:t>sono di supporto alla</w:t>
      </w:r>
      <w:r w:rsidRPr="001B27B5">
        <w:rPr>
          <w:rFonts w:ascii="Verdana" w:hAnsi="Verdana" w:cstheme="minorHAnsi"/>
          <w:color w:val="000000" w:themeColor="text1"/>
          <w:sz w:val="20"/>
          <w:szCs w:val="20"/>
        </w:rPr>
        <w:t xml:space="preserve"> compilazione</w:t>
      </w:r>
      <w:r w:rsidR="001B27B5" w:rsidRPr="001B27B5">
        <w:rPr>
          <w:rFonts w:ascii="Verdana" w:hAnsi="Verdana" w:cstheme="minorHAnsi"/>
          <w:color w:val="000000" w:themeColor="text1"/>
          <w:sz w:val="20"/>
          <w:szCs w:val="20"/>
        </w:rPr>
        <w:t xml:space="preserve">. </w:t>
      </w:r>
      <w:r w:rsidRPr="001B27B5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</w:p>
    <w:p w14:paraId="0775C9B5" w14:textId="06ABAD71" w:rsidR="00CC6500" w:rsidRPr="0048105B" w:rsidRDefault="00CC6500" w:rsidP="00CC6500">
      <w:pPr>
        <w:spacing w:after="160" w:line="360" w:lineRule="auto"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48105B">
        <w:rPr>
          <w:rFonts w:ascii="Verdana" w:hAnsi="Verdana" w:cstheme="minorHAnsi"/>
          <w:color w:val="000000" w:themeColor="text1"/>
          <w:sz w:val="20"/>
          <w:szCs w:val="20"/>
        </w:rPr>
        <w:t xml:space="preserve">Il presente questionario è nella sua </w:t>
      </w:r>
      <w:r w:rsidRPr="00A81E7C">
        <w:rPr>
          <w:rFonts w:ascii="Verdana" w:hAnsi="Verdana" w:cstheme="minorHAnsi"/>
          <w:color w:val="000000" w:themeColor="text1"/>
          <w:sz w:val="20"/>
          <w:szCs w:val="20"/>
          <w:u w:val="single"/>
        </w:rPr>
        <w:t>versione completa</w:t>
      </w:r>
      <w:r w:rsidRPr="0048105B">
        <w:rPr>
          <w:rFonts w:ascii="Verdana" w:hAnsi="Verdana" w:cstheme="minorHAnsi"/>
          <w:color w:val="000000" w:themeColor="text1"/>
          <w:sz w:val="20"/>
          <w:szCs w:val="20"/>
        </w:rPr>
        <w:t xml:space="preserve">, riferita a tutte le scuole di ogni ordine e grado dell'Istruzione e della Formazione professionale. Non tutte le domande riguardano ogni singola Istituzione scolastica, è comunque presente un riferimento utile alla scuola per individuare </w:t>
      </w:r>
      <w:r w:rsidR="00125D35" w:rsidRPr="0048105B">
        <w:rPr>
          <w:rFonts w:ascii="Verdana" w:hAnsi="Verdana" w:cstheme="minorHAnsi"/>
          <w:color w:val="000000" w:themeColor="text1"/>
          <w:sz w:val="20"/>
          <w:szCs w:val="20"/>
        </w:rPr>
        <w:t>i quesiti</w:t>
      </w:r>
      <w:r w:rsidRPr="0048105B">
        <w:rPr>
          <w:rFonts w:ascii="Verdana" w:hAnsi="Verdana" w:cstheme="minorHAnsi"/>
          <w:color w:val="000000" w:themeColor="text1"/>
          <w:sz w:val="20"/>
          <w:szCs w:val="20"/>
        </w:rPr>
        <w:t xml:space="preserve"> che la riguardano. </w:t>
      </w:r>
    </w:p>
    <w:p w14:paraId="4CC7DAED" w14:textId="4CD23F03" w:rsidR="00CC6500" w:rsidRDefault="00CC6500" w:rsidP="00CC6500">
      <w:pPr>
        <w:spacing w:after="160" w:line="360" w:lineRule="auto"/>
        <w:jc w:val="both"/>
        <w:rPr>
          <w:rFonts w:ascii="Verdana" w:hAnsi="Verdana" w:cstheme="minorHAnsi"/>
          <w:b/>
          <w:bCs/>
          <w:color w:val="000000" w:themeColor="text1"/>
          <w:sz w:val="20"/>
          <w:szCs w:val="20"/>
        </w:rPr>
      </w:pPr>
      <w:r w:rsidRPr="0048105B">
        <w:rPr>
          <w:rFonts w:ascii="Verdana" w:hAnsi="Verdana" w:cstheme="minorHAnsi"/>
          <w:b/>
          <w:bCs/>
          <w:color w:val="000000" w:themeColor="text1"/>
          <w:sz w:val="20"/>
          <w:szCs w:val="20"/>
        </w:rPr>
        <w:t>Dove non diversamente specificato, le informazioni e i dati richiesti riguardano l’istituzione scolastica nel suo complesso.</w:t>
      </w:r>
    </w:p>
    <w:p w14:paraId="15341E73" w14:textId="77777777" w:rsidR="000C12BE" w:rsidRDefault="000C12BE" w:rsidP="00CC6500">
      <w:pPr>
        <w:spacing w:after="160" w:line="360" w:lineRule="auto"/>
        <w:jc w:val="both"/>
        <w:rPr>
          <w:rFonts w:ascii="Verdana" w:hAnsi="Verdana" w:cstheme="minorHAnsi"/>
          <w:b/>
          <w:bCs/>
          <w:color w:val="000000" w:themeColor="text1"/>
          <w:sz w:val="20"/>
          <w:szCs w:val="20"/>
        </w:rPr>
      </w:pPr>
    </w:p>
    <w:p w14:paraId="1A8B2F46" w14:textId="77777777" w:rsidR="000C12BE" w:rsidRDefault="000C12BE" w:rsidP="00CC6500">
      <w:pPr>
        <w:spacing w:after="160" w:line="360" w:lineRule="auto"/>
        <w:jc w:val="both"/>
        <w:rPr>
          <w:rFonts w:ascii="Verdana" w:hAnsi="Verdana" w:cstheme="minorHAnsi"/>
          <w:b/>
          <w:bCs/>
          <w:color w:val="000000" w:themeColor="text1"/>
          <w:sz w:val="20"/>
          <w:szCs w:val="20"/>
        </w:rPr>
      </w:pPr>
    </w:p>
    <w:p w14:paraId="72F566CE" w14:textId="77777777" w:rsidR="00CD6F4A" w:rsidRDefault="00CD6F4A" w:rsidP="00CC6500">
      <w:pPr>
        <w:spacing w:after="160" w:line="360" w:lineRule="auto"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</w:p>
    <w:p w14:paraId="2EA45F23" w14:textId="5240E554" w:rsidR="00D551BD" w:rsidRPr="00AC3538" w:rsidRDefault="00CC6500">
      <w:pPr>
        <w:suppressAutoHyphens w:val="0"/>
        <w:rPr>
          <w:rFonts w:ascii="Verdana" w:hAnsi="Verdana" w:cstheme="minorHAnsi"/>
        </w:rPr>
      </w:pPr>
      <w:r>
        <w:rPr>
          <w:rFonts w:ascii="Verdana" w:hAnsi="Verdana" w:cstheme="minorHAnsi"/>
        </w:rPr>
        <w:br w:type="page"/>
      </w:r>
    </w:p>
    <w:p w14:paraId="617589A3" w14:textId="77777777" w:rsidR="004C326B" w:rsidRDefault="004C326B">
      <w:pPr>
        <w:pStyle w:val="Textbody"/>
        <w:spacing w:after="0" w:line="240" w:lineRule="auto"/>
        <w:jc w:val="center"/>
        <w:outlineLvl w:val="2"/>
        <w:rPr>
          <w:rFonts w:ascii="Verdana" w:hAnsi="Verdana"/>
          <w:b/>
          <w:bCs/>
          <w:i/>
          <w:iCs/>
          <w:sz w:val="30"/>
          <w:szCs w:val="30"/>
          <w:lang w:val="it-IT"/>
        </w:rPr>
      </w:pPr>
    </w:p>
    <w:p w14:paraId="2C5B1505" w14:textId="6F065847" w:rsidR="0069283B" w:rsidRPr="00F66DC4" w:rsidRDefault="00241ABE">
      <w:pPr>
        <w:pStyle w:val="Textbody"/>
        <w:spacing w:after="0" w:line="240" w:lineRule="auto"/>
        <w:jc w:val="center"/>
        <w:outlineLvl w:val="2"/>
        <w:rPr>
          <w:rFonts w:ascii="Verdana" w:hAnsi="Verdana"/>
          <w:b/>
          <w:bCs/>
          <w:i/>
          <w:iCs/>
          <w:sz w:val="30"/>
          <w:szCs w:val="30"/>
          <w:lang w:val="it-IT"/>
        </w:rPr>
      </w:pPr>
      <w:r w:rsidRPr="00F66DC4">
        <w:rPr>
          <w:rFonts w:ascii="Verdana" w:hAnsi="Verdana"/>
          <w:b/>
          <w:bCs/>
          <w:i/>
          <w:iCs/>
          <w:sz w:val="30"/>
          <w:szCs w:val="30"/>
          <w:lang w:val="it-IT"/>
        </w:rPr>
        <w:t>INDICE</w:t>
      </w:r>
    </w:p>
    <w:p w14:paraId="0953D6C3" w14:textId="77777777" w:rsidR="007A222B" w:rsidRDefault="007A222B">
      <w:pPr>
        <w:pStyle w:val="Textbody"/>
        <w:spacing w:after="0" w:line="240" w:lineRule="auto"/>
        <w:jc w:val="center"/>
        <w:outlineLvl w:val="2"/>
        <w:rPr>
          <w:rFonts w:ascii="Verdana" w:hAnsi="Verdana"/>
          <w:i/>
          <w:iCs/>
          <w:sz w:val="16"/>
          <w:szCs w:val="16"/>
          <w:lang w:val="it-IT"/>
        </w:rPr>
      </w:pPr>
    </w:p>
    <w:p w14:paraId="043AB39F" w14:textId="77777777" w:rsidR="004C326B" w:rsidRPr="004C326B" w:rsidRDefault="004C326B">
      <w:pPr>
        <w:pStyle w:val="Textbody"/>
        <w:spacing w:after="0" w:line="240" w:lineRule="auto"/>
        <w:jc w:val="center"/>
        <w:outlineLvl w:val="2"/>
        <w:rPr>
          <w:rFonts w:ascii="Verdana" w:hAnsi="Verdana"/>
          <w:i/>
          <w:iCs/>
          <w:sz w:val="16"/>
          <w:szCs w:val="16"/>
          <w:lang w:val="it-IT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54"/>
        <w:gridCol w:w="2331"/>
        <w:gridCol w:w="1530"/>
        <w:gridCol w:w="4190"/>
        <w:gridCol w:w="460"/>
      </w:tblGrid>
      <w:tr w:rsidR="0069283B" w:rsidRPr="00F66DC4" w14:paraId="2C5B150A" w14:textId="77777777">
        <w:tc>
          <w:tcPr>
            <w:tcW w:w="3465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07" w14:textId="77777777" w:rsidR="0069283B" w:rsidRPr="00F66DC4" w:rsidRDefault="00241ABE">
            <w:pPr>
              <w:pStyle w:val="Calibr"/>
              <w:rPr>
                <w:rFonts w:ascii="Verdana" w:hAnsi="Verdana"/>
              </w:rPr>
            </w:pPr>
            <w:r w:rsidRPr="00F66DC4">
              <w:rPr>
                <w:rFonts w:ascii="Verdana" w:hAnsi="Verdana"/>
              </w:rPr>
              <w:t>AMBITI</w:t>
            </w:r>
          </w:p>
        </w:tc>
        <w:tc>
          <w:tcPr>
            <w:tcW w:w="57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08" w14:textId="77777777" w:rsidR="0069283B" w:rsidRPr="00F66DC4" w:rsidRDefault="00241ABE">
            <w:pPr>
              <w:pStyle w:val="Calibr"/>
              <w:rPr>
                <w:rFonts w:ascii="Verdana" w:hAnsi="Verdana"/>
              </w:rPr>
            </w:pPr>
            <w:r w:rsidRPr="00F66DC4">
              <w:rPr>
                <w:rFonts w:ascii="Verdana" w:hAnsi="Verdana"/>
              </w:rPr>
              <w:t>INDICATORI</w:t>
            </w:r>
            <w:r w:rsidRPr="00F66DC4">
              <w:rPr>
                <w:rStyle w:val="Rimandonotaapidipagina"/>
                <w:rFonts w:ascii="Verdana" w:hAnsi="Verdana"/>
              </w:rPr>
              <w:footnoteReference w:id="5"/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09" w14:textId="77777777" w:rsidR="0069283B" w:rsidRPr="00F66DC4" w:rsidRDefault="00241ABE">
            <w:pPr>
              <w:pStyle w:val="Calib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F66DC4">
              <w:rPr>
                <w:rFonts w:ascii="Verdana" w:hAnsi="Verdana"/>
                <w:sz w:val="16"/>
                <w:szCs w:val="16"/>
              </w:rPr>
              <w:t>pag</w:t>
            </w:r>
            <w:proofErr w:type="spellEnd"/>
          </w:p>
        </w:tc>
      </w:tr>
      <w:tr w:rsidR="0069283B" w:rsidRPr="00F66DC4" w14:paraId="2C5B1510" w14:textId="77777777">
        <w:trPr>
          <w:trHeight w:val="548"/>
        </w:trPr>
        <w:tc>
          <w:tcPr>
            <w:tcW w:w="108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0B" w14:textId="77777777" w:rsidR="0069283B" w:rsidRPr="00F66DC4" w:rsidRDefault="00241ABE">
            <w:pPr>
              <w:pStyle w:val="Calibr"/>
              <w:jc w:val="left"/>
              <w:rPr>
                <w:rFonts w:ascii="Verdana" w:hAnsi="Verdana"/>
                <w:sz w:val="18"/>
                <w:szCs w:val="18"/>
              </w:rPr>
            </w:pPr>
            <w:proofErr w:type="spellStart"/>
            <w:proofErr w:type="gramStart"/>
            <w:r w:rsidRPr="00F66DC4">
              <w:rPr>
                <w:rFonts w:ascii="Verdana" w:hAnsi="Verdana"/>
                <w:sz w:val="18"/>
                <w:szCs w:val="18"/>
              </w:rPr>
              <w:t>Ambito</w:t>
            </w:r>
            <w:proofErr w:type="spellEnd"/>
            <w:r w:rsidRPr="00F66DC4">
              <w:rPr>
                <w:rFonts w:ascii="Verdana" w:hAnsi="Verdana"/>
                <w:sz w:val="18"/>
                <w:szCs w:val="18"/>
              </w:rPr>
              <w:t xml:space="preserve">  3</w:t>
            </w:r>
            <w:proofErr w:type="gramEnd"/>
          </w:p>
        </w:tc>
        <w:tc>
          <w:tcPr>
            <w:tcW w:w="2385" w:type="dxa"/>
            <w:gridSpan w:val="2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0C" w14:textId="77777777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INSEGNAMENTO E APPRENDIMENTO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0D" w14:textId="1A2E5BB3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Indicatore </w:t>
            </w:r>
            <w:r w:rsidR="00CB5915">
              <w:rPr>
                <w:rFonts w:ascii="Verdana" w:hAnsi="Verdana"/>
                <w:sz w:val="16"/>
                <w:szCs w:val="16"/>
                <w:lang w:val="it-IT"/>
              </w:rPr>
              <w:t>11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0E" w14:textId="1E77A5E9" w:rsidR="0069283B" w:rsidRPr="00F66DC4" w:rsidRDefault="00241ABE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Curricolo</w:t>
            </w:r>
            <w:r w:rsidR="00644071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 xml:space="preserve"> e offerta </w:t>
            </w:r>
            <w:r w:rsidR="00A70F60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formativa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0F" w14:textId="5ED2A765" w:rsidR="0069283B" w:rsidRPr="00F66DC4" w:rsidRDefault="00D0257F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5</w:t>
            </w:r>
          </w:p>
        </w:tc>
      </w:tr>
      <w:tr w:rsidR="0069283B" w:rsidRPr="00F66DC4" w14:paraId="2C5B1516" w14:textId="77777777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1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2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3" w14:textId="395585D8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Indicatore </w:t>
            </w:r>
            <w:r w:rsidR="00CB5915">
              <w:rPr>
                <w:rFonts w:ascii="Verdana" w:hAnsi="Verdana"/>
                <w:sz w:val="16"/>
                <w:szCs w:val="16"/>
                <w:lang w:val="it-IT"/>
              </w:rPr>
              <w:t>13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4" w14:textId="0A099C50" w:rsidR="0069283B" w:rsidRPr="00F66DC4" w:rsidRDefault="00241ABE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Competenze</w:t>
            </w:r>
            <w:r w:rsidR="00CB5915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 xml:space="preserve"> chiave europee e</w:t>
            </w: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 xml:space="preserve"> trasversali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5" w14:textId="31AB0CCE" w:rsidR="0069283B" w:rsidRPr="00F66DC4" w:rsidRDefault="00D0257F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6</w:t>
            </w:r>
          </w:p>
        </w:tc>
      </w:tr>
      <w:tr w:rsidR="0069283B" w:rsidRPr="00F66DC4" w14:paraId="2C5B151C" w14:textId="77777777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7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8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9" w14:textId="656F4204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Indicatore </w:t>
            </w:r>
            <w:r w:rsidR="00CB5915">
              <w:rPr>
                <w:rFonts w:ascii="Verdana" w:hAnsi="Verdana"/>
                <w:sz w:val="16"/>
                <w:szCs w:val="16"/>
                <w:lang w:val="it-IT"/>
              </w:rPr>
              <w:t>14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ab/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A" w14:textId="77777777" w:rsidR="0069283B" w:rsidRPr="00F66DC4" w:rsidRDefault="00241ABE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Gestione delle differenze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B" w14:textId="32DA1E83" w:rsidR="0069283B" w:rsidRPr="00F66DC4" w:rsidRDefault="00D0257F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7</w:t>
            </w:r>
          </w:p>
        </w:tc>
      </w:tr>
      <w:tr w:rsidR="0069283B" w:rsidRPr="00F66DC4" w14:paraId="2C5B1522" w14:textId="77777777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D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E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1F" w14:textId="7EE409BB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Indicatore </w:t>
            </w:r>
            <w:r w:rsidR="00CB5915">
              <w:rPr>
                <w:rFonts w:ascii="Verdana" w:hAnsi="Verdana"/>
                <w:sz w:val="16"/>
                <w:szCs w:val="16"/>
                <w:lang w:val="it-IT"/>
              </w:rPr>
              <w:t>16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0" w14:textId="77777777" w:rsidR="0069283B" w:rsidRPr="00F66DC4" w:rsidRDefault="00241ABE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Prassi valutativa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1" w14:textId="1817DF74" w:rsidR="0069283B" w:rsidRPr="00F66DC4" w:rsidRDefault="00D0257F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11</w:t>
            </w:r>
          </w:p>
        </w:tc>
      </w:tr>
      <w:tr w:rsidR="0069283B" w:rsidRPr="00F66DC4" w14:paraId="2C5B1528" w14:textId="77777777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3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4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5" w14:textId="6930FC5B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Indicatore </w:t>
            </w:r>
            <w:r w:rsidR="00CB5915">
              <w:rPr>
                <w:rFonts w:ascii="Verdana" w:hAnsi="Verdana"/>
                <w:sz w:val="16"/>
                <w:szCs w:val="16"/>
                <w:lang w:val="it-IT"/>
              </w:rPr>
              <w:t>18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6" w14:textId="77777777" w:rsidR="0069283B" w:rsidRPr="00F66DC4" w:rsidRDefault="00241ABE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Orientamento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7" w14:textId="5CA58860" w:rsidR="0069283B" w:rsidRPr="00F66DC4" w:rsidRDefault="00D0257F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1</w:t>
            </w:r>
            <w:r w:rsidR="00683310">
              <w:rPr>
                <w:rFonts w:ascii="Verdana" w:hAnsi="Verdana"/>
                <w:b/>
                <w:bCs/>
                <w:sz w:val="16"/>
                <w:szCs w:val="16"/>
              </w:rPr>
              <w:t>4</w:t>
            </w:r>
          </w:p>
        </w:tc>
      </w:tr>
      <w:tr w:rsidR="0069283B" w:rsidRPr="00F66DC4" w14:paraId="2C5B152E" w14:textId="77777777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9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A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B" w14:textId="355947A7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Indicatore </w:t>
            </w:r>
            <w:r w:rsidR="00CB5915">
              <w:rPr>
                <w:rFonts w:ascii="Verdana" w:hAnsi="Verdana"/>
                <w:sz w:val="16"/>
                <w:szCs w:val="16"/>
                <w:lang w:val="it-IT"/>
              </w:rPr>
              <w:t>21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C" w14:textId="6C6B8115" w:rsidR="0069283B" w:rsidRPr="00F66DC4" w:rsidRDefault="00CB5915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Metodologie didattiche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D" w14:textId="7E8EF108" w:rsidR="0069283B" w:rsidRPr="00F66DC4" w:rsidRDefault="00FC6F70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16</w:t>
            </w:r>
          </w:p>
        </w:tc>
      </w:tr>
      <w:tr w:rsidR="0069283B" w:rsidRPr="00F66DC4" w14:paraId="2C5B1534" w14:textId="77777777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2F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0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1" w14:textId="1582EA30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Indicatore </w:t>
            </w:r>
            <w:r w:rsidR="00CB5915">
              <w:rPr>
                <w:rFonts w:ascii="Verdana" w:hAnsi="Verdana"/>
                <w:sz w:val="16"/>
                <w:szCs w:val="16"/>
                <w:lang w:val="it-IT"/>
              </w:rPr>
              <w:t>22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2" w14:textId="77777777" w:rsidR="0069283B" w:rsidRPr="00F66DC4" w:rsidRDefault="00241ABE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Utilizzo delle ICT nella didattica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3" w14:textId="28463547" w:rsidR="0069283B" w:rsidRPr="00F66DC4" w:rsidRDefault="00FE63BB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19</w:t>
            </w:r>
          </w:p>
        </w:tc>
      </w:tr>
      <w:tr w:rsidR="0069283B" w:rsidRPr="00F66DC4" w14:paraId="2C5B153A" w14:textId="77777777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5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6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7" w14:textId="5E4142DF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Indicatore </w:t>
            </w:r>
            <w:r w:rsidR="00CB5915">
              <w:rPr>
                <w:rFonts w:ascii="Verdana" w:hAnsi="Verdana"/>
                <w:sz w:val="16"/>
                <w:szCs w:val="16"/>
                <w:lang w:val="it-IT"/>
              </w:rPr>
              <w:t>23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8" w14:textId="77777777" w:rsidR="0069283B" w:rsidRPr="00F66DC4" w:rsidRDefault="00241ABE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Potenziamento linguistico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9" w14:textId="6C6E1630" w:rsidR="0069283B" w:rsidRPr="00F66DC4" w:rsidRDefault="00D0257F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FE63BB">
              <w:rPr>
                <w:rFonts w:ascii="Verdana" w:hAnsi="Verdana"/>
                <w:b/>
                <w:bCs/>
                <w:sz w:val="16"/>
                <w:szCs w:val="16"/>
              </w:rPr>
              <w:t>0</w:t>
            </w:r>
          </w:p>
        </w:tc>
      </w:tr>
      <w:tr w:rsidR="0069283B" w:rsidRPr="00F66DC4" w14:paraId="2C5B1540" w14:textId="77777777" w:rsidTr="00F22DAF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B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C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D" w14:textId="2B8F43BF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Indicatore </w:t>
            </w:r>
            <w:r w:rsidR="00C43DBF">
              <w:rPr>
                <w:rFonts w:ascii="Verdana" w:hAnsi="Verdana"/>
                <w:sz w:val="16"/>
                <w:szCs w:val="16"/>
                <w:lang w:val="it-IT"/>
              </w:rPr>
              <w:t>25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E" w14:textId="77777777" w:rsidR="0069283B" w:rsidRPr="00F66DC4" w:rsidRDefault="00241ABE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Relazione educativa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3F" w14:textId="3C523B78" w:rsidR="0069283B" w:rsidRPr="00F66DC4" w:rsidRDefault="00FE63BB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E1412A">
              <w:rPr>
                <w:rFonts w:ascii="Verdana" w:hAnsi="Verdana"/>
                <w:b/>
                <w:bCs/>
                <w:sz w:val="16"/>
                <w:szCs w:val="16"/>
              </w:rPr>
              <w:t>9</w:t>
            </w:r>
          </w:p>
        </w:tc>
      </w:tr>
      <w:tr w:rsidR="0043344C" w:rsidRPr="00F66DC4" w14:paraId="2C5B1546" w14:textId="77777777" w:rsidTr="00F36E55">
        <w:trPr>
          <w:trHeight w:val="548"/>
        </w:trPr>
        <w:tc>
          <w:tcPr>
            <w:tcW w:w="1134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E3CA1" w14:textId="77777777" w:rsidR="0043344C" w:rsidRPr="00F66DC4" w:rsidRDefault="0043344C">
            <w:pPr>
              <w:pStyle w:val="Calibr"/>
              <w:jc w:val="left"/>
              <w:rPr>
                <w:rFonts w:ascii="Verdana" w:hAnsi="Verdana"/>
                <w:sz w:val="18"/>
                <w:szCs w:val="18"/>
              </w:rPr>
            </w:pPr>
            <w:proofErr w:type="spellStart"/>
            <w:proofErr w:type="gramStart"/>
            <w:r w:rsidRPr="00F66DC4">
              <w:rPr>
                <w:rFonts w:ascii="Verdana" w:hAnsi="Verdana"/>
                <w:sz w:val="18"/>
                <w:szCs w:val="18"/>
              </w:rPr>
              <w:t>Ambito</w:t>
            </w:r>
            <w:proofErr w:type="spellEnd"/>
            <w:r w:rsidRPr="00F66DC4">
              <w:rPr>
                <w:rFonts w:ascii="Verdana" w:hAnsi="Verdana"/>
                <w:sz w:val="18"/>
                <w:szCs w:val="18"/>
              </w:rPr>
              <w:t xml:space="preserve">  4</w:t>
            </w:r>
            <w:proofErr w:type="gramEnd"/>
          </w:p>
        </w:tc>
        <w:tc>
          <w:tcPr>
            <w:tcW w:w="2331" w:type="dxa"/>
          </w:tcPr>
          <w:p w14:paraId="2C5B1542" w14:textId="71EBCCD7" w:rsidR="0043344C" w:rsidRPr="00F66DC4" w:rsidRDefault="0043344C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CULTURA PROFESSIONALE E CLIMA SCOLASTICO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43" w14:textId="61B03F91" w:rsidR="0043344C" w:rsidRPr="00F66DC4" w:rsidRDefault="0043344C">
            <w:pPr>
              <w:pStyle w:val="Calibr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Indicatore</w:t>
            </w:r>
            <w:proofErr w:type="spellEnd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43DBF" w:rsidRPr="005F600C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30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44" w14:textId="0A542067" w:rsidR="0043344C" w:rsidRPr="00F66DC4" w:rsidRDefault="00C43DBF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C43DBF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Partecipazione d</w:t>
            </w:r>
            <w:r w:rsidR="005B4436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ei</w:t>
            </w:r>
            <w:r w:rsidRPr="00C43DBF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 xml:space="preserve"> genitori alla vita scolastica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45" w14:textId="788EE080" w:rsidR="0043344C" w:rsidRPr="00F66DC4" w:rsidRDefault="00D0257F">
            <w:pPr>
              <w:pStyle w:val="Standard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 w:rsidR="00FE63BB">
              <w:rPr>
                <w:rFonts w:ascii="Verdana" w:hAnsi="Verdana"/>
                <w:b/>
                <w:bCs/>
                <w:sz w:val="16"/>
                <w:szCs w:val="16"/>
              </w:rPr>
              <w:t>1</w:t>
            </w:r>
          </w:p>
        </w:tc>
      </w:tr>
      <w:tr w:rsidR="0043344C" w:rsidRPr="00F66DC4" w14:paraId="2C5B154C" w14:textId="77777777" w:rsidTr="00F36E55">
        <w:trPr>
          <w:trHeight w:val="548"/>
        </w:trPr>
        <w:tc>
          <w:tcPr>
            <w:tcW w:w="1134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C5573" w14:textId="77777777" w:rsidR="0043344C" w:rsidRPr="00F66DC4" w:rsidRDefault="0043344C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31" w:type="dxa"/>
          </w:tcPr>
          <w:p w14:paraId="2C5B1548" w14:textId="035FAEAA" w:rsidR="0043344C" w:rsidRPr="00F66DC4" w:rsidRDefault="0043344C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49" w14:textId="60D5FA75" w:rsidR="0043344C" w:rsidRPr="00F66DC4" w:rsidRDefault="0043344C">
            <w:pPr>
              <w:pStyle w:val="Calibr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Indicatore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43DBF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31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4A" w14:textId="61CD86BF" w:rsidR="0043344C" w:rsidRPr="00F66DC4" w:rsidRDefault="0043344C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Territorio</w:t>
            </w:r>
            <w:r w:rsidR="00C43DBF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 xml:space="preserve"> e reti di scuole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4B" w14:textId="01C9EF3D" w:rsidR="0043344C" w:rsidRPr="00F66DC4" w:rsidRDefault="00D0257F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 w:rsidR="00FE63BB"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</w:p>
        </w:tc>
      </w:tr>
      <w:tr w:rsidR="002146AF" w:rsidRPr="00F66DC4" w14:paraId="2C5B1552" w14:textId="77777777" w:rsidTr="0043344C">
        <w:trPr>
          <w:trHeight w:val="548"/>
        </w:trPr>
        <w:tc>
          <w:tcPr>
            <w:tcW w:w="108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4D" w14:textId="77777777" w:rsidR="002146AF" w:rsidRPr="00F66DC4" w:rsidRDefault="002146AF">
            <w:pPr>
              <w:pStyle w:val="Calibr"/>
              <w:jc w:val="left"/>
              <w:rPr>
                <w:rFonts w:ascii="Verdana" w:hAnsi="Verdana"/>
                <w:sz w:val="18"/>
                <w:szCs w:val="18"/>
              </w:rPr>
            </w:pPr>
            <w:proofErr w:type="spellStart"/>
            <w:proofErr w:type="gramStart"/>
            <w:r w:rsidRPr="00F66DC4">
              <w:rPr>
                <w:rFonts w:ascii="Verdana" w:hAnsi="Verdana"/>
                <w:sz w:val="18"/>
                <w:szCs w:val="18"/>
              </w:rPr>
              <w:t>Ambito</w:t>
            </w:r>
            <w:proofErr w:type="spellEnd"/>
            <w:r w:rsidRPr="00F66DC4">
              <w:rPr>
                <w:rFonts w:ascii="Verdana" w:hAnsi="Verdana"/>
                <w:sz w:val="18"/>
                <w:szCs w:val="18"/>
              </w:rPr>
              <w:t xml:space="preserve">  5</w:t>
            </w:r>
            <w:proofErr w:type="gramEnd"/>
          </w:p>
        </w:tc>
        <w:tc>
          <w:tcPr>
            <w:tcW w:w="2385" w:type="dxa"/>
            <w:gridSpan w:val="2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4E" w14:textId="77777777" w:rsidR="002146AF" w:rsidRPr="00F66DC4" w:rsidRDefault="002146AF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LEADERSHIP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4F" w14:textId="07F1853F" w:rsidR="002146AF" w:rsidRPr="00F66DC4" w:rsidRDefault="002146AF">
            <w:pPr>
              <w:pStyle w:val="Calibr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Indicatore</w:t>
            </w:r>
            <w:proofErr w:type="spellEnd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43DBF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33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50" w14:textId="70C57DDB" w:rsidR="002146AF" w:rsidRPr="00F66DC4" w:rsidRDefault="00C43DBF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C43DBF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Organizzazione delle attività della dirigenza scolastica e processi decisionali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51" w14:textId="44CA8B52" w:rsidR="002146AF" w:rsidRPr="00F66DC4" w:rsidRDefault="00D0257F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 w:rsidR="003B4D06">
              <w:rPr>
                <w:rFonts w:ascii="Verdana" w:hAnsi="Verdana"/>
                <w:b/>
                <w:bCs/>
                <w:sz w:val="16"/>
                <w:szCs w:val="16"/>
              </w:rPr>
              <w:t>4</w:t>
            </w:r>
          </w:p>
        </w:tc>
      </w:tr>
      <w:tr w:rsidR="002146AF" w:rsidRPr="00F66DC4" w14:paraId="2C5B1558" w14:textId="77777777" w:rsidTr="0043344C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53" w14:textId="77777777" w:rsidR="002146AF" w:rsidRPr="00F66DC4" w:rsidRDefault="002146AF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54" w14:textId="77777777" w:rsidR="002146AF" w:rsidRPr="00F66DC4" w:rsidRDefault="002146AF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55" w14:textId="063D7548" w:rsidR="002146AF" w:rsidRPr="00F66DC4" w:rsidRDefault="002146AF">
            <w:pPr>
              <w:pStyle w:val="Calibr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Indicatore</w:t>
            </w:r>
            <w:proofErr w:type="spellEnd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43DBF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34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56" w14:textId="50F1E1E9" w:rsidR="002146AF" w:rsidRPr="00F66DC4" w:rsidRDefault="002146AF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Traguardi formativi perseguiti</w:t>
            </w:r>
            <w:r w:rsidR="00C43DBF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 xml:space="preserve"> e monitoraggio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57" w14:textId="6D921E01" w:rsidR="002146AF" w:rsidRPr="00F66DC4" w:rsidRDefault="00D0257F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 w:rsidR="003B4D06">
              <w:rPr>
                <w:rFonts w:ascii="Verdana" w:hAnsi="Verdana"/>
                <w:b/>
                <w:bCs/>
                <w:sz w:val="16"/>
                <w:szCs w:val="16"/>
              </w:rPr>
              <w:t>5</w:t>
            </w:r>
          </w:p>
        </w:tc>
      </w:tr>
      <w:tr w:rsidR="002146AF" w:rsidRPr="00F66DC4" w14:paraId="0D4E0785" w14:textId="77777777" w:rsidTr="007A222B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76C9A" w14:textId="77777777" w:rsidR="002146AF" w:rsidRPr="00F66DC4" w:rsidRDefault="002146AF">
            <w:pPr>
              <w:pStyle w:val="Calibr"/>
              <w:jc w:val="lef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DFE7A" w14:textId="77777777" w:rsidR="002146AF" w:rsidRPr="00F66DC4" w:rsidRDefault="002146AF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86071" w14:textId="1AE0191C" w:rsidR="002146AF" w:rsidRPr="00F66DC4" w:rsidRDefault="002146AF">
            <w:pPr>
              <w:pStyle w:val="Calibr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Indicat</w:t>
            </w:r>
            <w:r w:rsidR="004D0AB9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ore</w:t>
            </w:r>
            <w:proofErr w:type="spellEnd"/>
            <w:r w:rsidR="004D0AB9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43DBF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35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8ABE3" w14:textId="7E08410F" w:rsidR="002146AF" w:rsidRPr="00F66DC4" w:rsidRDefault="004D0AB9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Gestione del personale docente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6FF55" w14:textId="2B58F4D7" w:rsidR="002146AF" w:rsidRPr="00F66DC4" w:rsidRDefault="002E0C66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 w:rsidR="003B4D06">
              <w:rPr>
                <w:rFonts w:ascii="Verdana" w:hAnsi="Verdana"/>
                <w:b/>
                <w:bCs/>
                <w:sz w:val="16"/>
                <w:szCs w:val="16"/>
              </w:rPr>
              <w:t>6</w:t>
            </w:r>
          </w:p>
        </w:tc>
      </w:tr>
      <w:tr w:rsidR="0069283B" w:rsidRPr="00F66DC4" w14:paraId="2C5B1564" w14:textId="77777777" w:rsidTr="007A222B">
        <w:trPr>
          <w:trHeight w:val="548"/>
        </w:trPr>
        <w:tc>
          <w:tcPr>
            <w:tcW w:w="108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5F" w14:textId="77777777" w:rsidR="0069283B" w:rsidRPr="00F66DC4" w:rsidRDefault="00241ABE">
            <w:pPr>
              <w:pStyle w:val="Calibr"/>
              <w:jc w:val="left"/>
              <w:rPr>
                <w:rFonts w:ascii="Verdana" w:hAnsi="Verdana"/>
                <w:sz w:val="18"/>
                <w:szCs w:val="18"/>
              </w:rPr>
            </w:pPr>
            <w:proofErr w:type="spellStart"/>
            <w:proofErr w:type="gramStart"/>
            <w:r w:rsidRPr="00F66DC4">
              <w:rPr>
                <w:rFonts w:ascii="Verdana" w:hAnsi="Verdana"/>
                <w:sz w:val="18"/>
                <w:szCs w:val="18"/>
              </w:rPr>
              <w:t>Ambito</w:t>
            </w:r>
            <w:proofErr w:type="spellEnd"/>
            <w:r w:rsidRPr="00F66DC4">
              <w:rPr>
                <w:rFonts w:ascii="Verdana" w:hAnsi="Verdana"/>
                <w:sz w:val="18"/>
                <w:szCs w:val="18"/>
              </w:rPr>
              <w:t xml:space="preserve">  6</w:t>
            </w:r>
            <w:proofErr w:type="gramEnd"/>
          </w:p>
        </w:tc>
        <w:tc>
          <w:tcPr>
            <w:tcW w:w="2385" w:type="dxa"/>
            <w:gridSpan w:val="2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60" w14:textId="77777777" w:rsidR="0069283B" w:rsidRPr="00F66DC4" w:rsidRDefault="00241ABE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SVILUPPO DELLE RISORSE PROFESSIONALI E DELLA SCUOLA</w:t>
            </w: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61" w14:textId="74A2F1A3" w:rsidR="0069283B" w:rsidRPr="00F66DC4" w:rsidRDefault="00241ABE">
            <w:pPr>
              <w:pStyle w:val="Calibr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Indicatore</w:t>
            </w:r>
            <w:proofErr w:type="spellEnd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43DBF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39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62" w14:textId="29561193" w:rsidR="0069283B" w:rsidRPr="00F66DC4" w:rsidRDefault="00C43DBF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 w:rsidRPr="00C43DBF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Qualità della scuola, autovalutazione e valutazione esterna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63" w14:textId="6E25C3FD" w:rsidR="0069283B" w:rsidRPr="00F66DC4" w:rsidRDefault="002E0C66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 w:rsidR="002E422F">
              <w:rPr>
                <w:rFonts w:ascii="Verdana" w:hAnsi="Verdana"/>
                <w:b/>
                <w:bCs/>
                <w:sz w:val="16"/>
                <w:szCs w:val="16"/>
              </w:rPr>
              <w:t>7</w:t>
            </w:r>
          </w:p>
        </w:tc>
      </w:tr>
      <w:tr w:rsidR="0069283B" w:rsidRPr="00F66DC4" w14:paraId="2C5B156A" w14:textId="77777777" w:rsidTr="007A222B">
        <w:trPr>
          <w:trHeight w:val="548"/>
        </w:trPr>
        <w:tc>
          <w:tcPr>
            <w:tcW w:w="108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65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2385" w:type="dxa"/>
            <w:gridSpan w:val="2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66" w14:textId="77777777" w:rsidR="002436FE" w:rsidRPr="00F66DC4" w:rsidRDefault="002436FE">
            <w:pPr>
              <w:suppressAutoHyphens w:val="0"/>
              <w:rPr>
                <w:rFonts w:ascii="Verdana" w:hAnsi="Verdana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67" w14:textId="4C8E53C5" w:rsidR="0069283B" w:rsidRPr="00F66DC4" w:rsidRDefault="00002164">
            <w:pPr>
              <w:pStyle w:val="Calibr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Indicatore</w:t>
            </w:r>
            <w:proofErr w:type="spellEnd"/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43DBF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40</w:t>
            </w: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68" w14:textId="30FE7213" w:rsidR="0069283B" w:rsidRPr="00F66DC4" w:rsidRDefault="00002164">
            <w:pPr>
              <w:pStyle w:val="Titolo2que"/>
              <w:jc w:val="left"/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>Formazione del personale docente</w:t>
            </w:r>
            <w:r w:rsidR="00C43DBF">
              <w:rPr>
                <w:rFonts w:ascii="Verdana" w:hAnsi="Verdana"/>
                <w:b w:val="0"/>
                <w:bCs w:val="0"/>
                <w:sz w:val="18"/>
                <w:szCs w:val="18"/>
                <w:lang w:val="it-IT"/>
              </w:rPr>
              <w:t xml:space="preserve"> e non docente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B1569" w14:textId="1BCE6689" w:rsidR="0069283B" w:rsidRPr="00F66DC4" w:rsidRDefault="00592F75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 w:rsidR="008F43A1">
              <w:rPr>
                <w:rFonts w:ascii="Verdana" w:hAnsi="Verdana"/>
                <w:b/>
                <w:bCs/>
                <w:sz w:val="16"/>
                <w:szCs w:val="16"/>
              </w:rPr>
              <w:t>8</w:t>
            </w:r>
          </w:p>
        </w:tc>
      </w:tr>
      <w:tr w:rsidR="00002164" w:rsidRPr="00F66DC4" w14:paraId="11AD1793" w14:textId="77777777" w:rsidTr="007A222B">
        <w:trPr>
          <w:trHeight w:val="548"/>
        </w:trPr>
        <w:tc>
          <w:tcPr>
            <w:tcW w:w="10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F6CC3" w14:textId="77777777" w:rsidR="00002164" w:rsidRPr="00F66DC4" w:rsidRDefault="00002164">
            <w:pPr>
              <w:pStyle w:val="Calibr"/>
              <w:jc w:val="lef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C63E2" w14:textId="77777777" w:rsidR="00002164" w:rsidRPr="00F66DC4" w:rsidRDefault="00002164">
            <w:pPr>
              <w:pStyle w:val="Titolo2que"/>
              <w:jc w:val="left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0B64A" w14:textId="4F303615" w:rsidR="00002164" w:rsidRPr="00F66DC4" w:rsidRDefault="00002164">
            <w:pPr>
              <w:pStyle w:val="Calibr"/>
              <w:jc w:val="left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Indicatore</w:t>
            </w:r>
            <w:proofErr w:type="spellEnd"/>
            <w:r w:rsidRPr="00F66DC4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43DBF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41</w:t>
            </w:r>
          </w:p>
        </w:tc>
        <w:tc>
          <w:tcPr>
            <w:tcW w:w="4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DD8A0" w14:textId="1A153C96" w:rsidR="00002164" w:rsidRPr="00990BC7" w:rsidRDefault="00002164">
            <w:pPr>
              <w:pStyle w:val="Calibr"/>
              <w:jc w:val="left"/>
              <w:rPr>
                <w:rFonts w:ascii="Verdana" w:hAnsi="Verdana"/>
                <w:i/>
                <w:iCs/>
                <w:sz w:val="18"/>
                <w:szCs w:val="18"/>
                <w:lang w:val="it-IT"/>
              </w:rPr>
            </w:pPr>
            <w:r w:rsidRPr="00990BC7">
              <w:rPr>
                <w:rFonts w:ascii="Verdana" w:hAnsi="Verdana"/>
                <w:i/>
                <w:iCs/>
                <w:sz w:val="18"/>
                <w:szCs w:val="18"/>
                <w:lang w:val="it-IT"/>
              </w:rPr>
              <w:t>Sviluppo professional</w:t>
            </w:r>
            <w:r w:rsidR="004C553D">
              <w:rPr>
                <w:rFonts w:ascii="Verdana" w:hAnsi="Verdana"/>
                <w:i/>
                <w:iCs/>
                <w:sz w:val="18"/>
                <w:szCs w:val="18"/>
                <w:lang w:val="it-IT"/>
              </w:rPr>
              <w:t>e</w:t>
            </w:r>
            <w:r w:rsidRPr="00990BC7">
              <w:rPr>
                <w:rFonts w:ascii="Verdana" w:hAnsi="Verdana"/>
                <w:i/>
                <w:iCs/>
                <w:sz w:val="18"/>
                <w:szCs w:val="18"/>
                <w:lang w:val="it-IT"/>
              </w:rPr>
              <w:t xml:space="preserve"> del personale attraverso l'ICT</w:t>
            </w:r>
          </w:p>
        </w:tc>
        <w:tc>
          <w:tcPr>
            <w:tcW w:w="4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C3E41" w14:textId="3990D628" w:rsidR="00002164" w:rsidRPr="00002164" w:rsidRDefault="00907AD4">
            <w:pPr>
              <w:pStyle w:val="Calibr"/>
              <w:rPr>
                <w:rFonts w:ascii="Verdana" w:hAnsi="Verdana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it-IT"/>
              </w:rPr>
              <w:t>4</w:t>
            </w:r>
            <w:r w:rsidR="008F43A1">
              <w:rPr>
                <w:rFonts w:ascii="Verdana" w:hAnsi="Verdana"/>
                <w:b/>
                <w:bCs/>
                <w:sz w:val="16"/>
                <w:szCs w:val="16"/>
                <w:lang w:val="it-IT"/>
              </w:rPr>
              <w:t>0</w:t>
            </w:r>
          </w:p>
        </w:tc>
      </w:tr>
    </w:tbl>
    <w:p w14:paraId="2C5B1572" w14:textId="77777777" w:rsidR="002436FE" w:rsidRPr="00F66DC4" w:rsidRDefault="002436FE">
      <w:pPr>
        <w:rPr>
          <w:rFonts w:ascii="Verdana" w:hAnsi="Verdana"/>
          <w:szCs w:val="21"/>
        </w:rPr>
        <w:sectPr w:rsidR="002436FE" w:rsidRPr="00F66DC4" w:rsidSect="00160B25">
          <w:type w:val="continuous"/>
          <w:pgSz w:w="11906" w:h="16838"/>
          <w:pgMar w:top="1134" w:right="1134" w:bottom="1134" w:left="1134" w:header="720" w:footer="720" w:gutter="0"/>
          <w:cols w:space="0"/>
          <w:titlePg/>
        </w:sectPr>
      </w:pPr>
    </w:p>
    <w:p w14:paraId="2C5B1574" w14:textId="77777777" w:rsidR="0069283B" w:rsidRPr="00F66DC4" w:rsidRDefault="00241ABE">
      <w:pPr>
        <w:pStyle w:val="Titolo2que"/>
        <w:pageBreakBefore/>
        <w:rPr>
          <w:rFonts w:ascii="Verdana" w:hAnsi="Verdana"/>
          <w:lang w:val="it-IT"/>
        </w:rPr>
      </w:pPr>
      <w:r w:rsidRPr="00F66DC4">
        <w:rPr>
          <w:rFonts w:ascii="Verdana" w:hAnsi="Verdana"/>
          <w:lang w:val="it-IT"/>
        </w:rPr>
        <w:lastRenderedPageBreak/>
        <w:t xml:space="preserve">Ambito 3 del </w:t>
      </w:r>
      <w:proofErr w:type="spellStart"/>
      <w:r w:rsidRPr="00F66DC4">
        <w:rPr>
          <w:rFonts w:ascii="Verdana" w:hAnsi="Verdana"/>
          <w:lang w:val="it-IT"/>
        </w:rPr>
        <w:t>QdR</w:t>
      </w:r>
      <w:proofErr w:type="spellEnd"/>
    </w:p>
    <w:p w14:paraId="2C5B1575" w14:textId="77777777" w:rsidR="0069283B" w:rsidRPr="00F66DC4" w:rsidRDefault="00241ABE">
      <w:pPr>
        <w:pStyle w:val="Titolo2que"/>
        <w:rPr>
          <w:rFonts w:ascii="Verdana" w:hAnsi="Verdana"/>
          <w:lang w:val="it-IT"/>
        </w:rPr>
      </w:pPr>
      <w:r w:rsidRPr="00F66DC4">
        <w:rPr>
          <w:rFonts w:ascii="Verdana" w:hAnsi="Verdana"/>
          <w:lang w:val="it-IT"/>
        </w:rPr>
        <w:t>INSEGNAMENTO E APPRENDIMENTO</w:t>
      </w:r>
    </w:p>
    <w:p w14:paraId="2C5B1576" w14:textId="77777777" w:rsidR="0069283B" w:rsidRPr="00DA6394" w:rsidRDefault="0069283B">
      <w:pPr>
        <w:pStyle w:val="Titolo2que"/>
        <w:rPr>
          <w:rFonts w:ascii="Verdana" w:hAnsi="Verdana"/>
          <w:lang w:val="it-IT"/>
        </w:rPr>
      </w:pPr>
    </w:p>
    <w:p w14:paraId="2C5B1577" w14:textId="71676F06" w:rsidR="0069283B" w:rsidRPr="00996E54" w:rsidRDefault="00241ABE">
      <w:pPr>
        <w:pStyle w:val="Titolo2que"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Indicatore </w:t>
      </w:r>
      <w:r w:rsidR="00B94950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11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ab/>
        <w:t>Curricolo</w:t>
      </w:r>
      <w:r w:rsidR="00092412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e offerta formativa</w:t>
      </w:r>
    </w:p>
    <w:p w14:paraId="2C5B1578" w14:textId="77777777" w:rsidR="0069283B" w:rsidRPr="00F66DC4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2C5B1579" w14:textId="77777777" w:rsidR="0069283B" w:rsidRPr="00F66DC4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69283B" w:rsidRPr="00F66DC4" w14:paraId="2C5B157D" w14:textId="77777777" w:rsidTr="00750F4E">
        <w:trPr>
          <w:cantSplit/>
        </w:trPr>
        <w:tc>
          <w:tcPr>
            <w:tcW w:w="8507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7A" w14:textId="3CFB3019" w:rsidR="0069283B" w:rsidRPr="00F66DC4" w:rsidRDefault="00241ABE" w:rsidP="00AE0E0E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Definizione chiara ed esplicita delle conoscenze, abilità e competenze che si intendono promuovere</w:t>
            </w:r>
          </w:p>
          <w:p w14:paraId="2C5B157B" w14:textId="708A94B3" w:rsidR="0069283B" w:rsidRPr="00F66DC4" w:rsidRDefault="00241ABE" w:rsidP="001A468B">
            <w:pPr>
              <w:pStyle w:val="Standard"/>
              <w:spacing w:before="113" w:after="120"/>
              <w:rPr>
                <w:rFonts w:ascii="Verdana" w:hAnsi="Verdana"/>
                <w:i/>
                <w:iCs/>
                <w:lang w:val="it-IT"/>
              </w:rPr>
            </w:pPr>
            <w:r w:rsidRPr="00F66DC4">
              <w:rPr>
                <w:rFonts w:ascii="Verdana" w:hAnsi="Verdana"/>
                <w:i/>
                <w:iCs/>
                <w:lang w:val="it-IT"/>
              </w:rPr>
              <w:t>Le conoscenze, abilità e competenze che la scuola intende promuovere sono definite in modo chiaro ed esplicito</w:t>
            </w:r>
            <w:r w:rsidR="000B7305" w:rsidRPr="00F66DC4">
              <w:rPr>
                <w:rFonts w:ascii="Verdana" w:hAnsi="Verdana"/>
                <w:i/>
                <w:iCs/>
                <w:lang w:val="it-IT"/>
              </w:rPr>
              <w:t xml:space="preserve"> ne</w:t>
            </w:r>
            <w:r w:rsidR="00EE1196">
              <w:rPr>
                <w:rFonts w:ascii="Verdana" w:hAnsi="Verdana"/>
                <w:i/>
                <w:iCs/>
                <w:lang w:val="it-IT"/>
              </w:rPr>
              <w:t>i</w:t>
            </w:r>
            <w:r w:rsidR="000B7305" w:rsidRPr="00F66DC4">
              <w:rPr>
                <w:rFonts w:ascii="Verdana" w:hAnsi="Verdana"/>
                <w:i/>
                <w:iCs/>
                <w:lang w:val="it-IT"/>
              </w:rPr>
              <w:t xml:space="preserve"> curricol</w:t>
            </w:r>
            <w:r w:rsidR="005B02EB">
              <w:rPr>
                <w:rFonts w:ascii="Verdana" w:hAnsi="Verdana"/>
                <w:i/>
                <w:iCs/>
                <w:lang w:val="it-IT"/>
              </w:rPr>
              <w:t>i</w:t>
            </w:r>
            <w:r w:rsidR="000B7305" w:rsidRPr="00F66DC4">
              <w:rPr>
                <w:rFonts w:ascii="Verdana" w:hAnsi="Verdana"/>
                <w:i/>
                <w:iCs/>
                <w:lang w:val="it-IT"/>
              </w:rPr>
              <w:t xml:space="preserve"> d</w:t>
            </w:r>
            <w:r w:rsidR="005B02EB">
              <w:rPr>
                <w:rFonts w:ascii="Verdana" w:hAnsi="Verdana"/>
                <w:i/>
                <w:iCs/>
                <w:lang w:val="it-IT"/>
              </w:rPr>
              <w:t>ell’</w:t>
            </w:r>
            <w:r w:rsidR="000B7305" w:rsidRPr="00F66DC4">
              <w:rPr>
                <w:rFonts w:ascii="Verdana" w:hAnsi="Verdana"/>
                <w:i/>
                <w:iCs/>
                <w:lang w:val="it-IT"/>
              </w:rPr>
              <w:t>istituto</w:t>
            </w:r>
            <w:r w:rsidRPr="00F66DC4">
              <w:rPr>
                <w:rFonts w:ascii="Verdana" w:hAnsi="Verdana"/>
                <w:i/>
                <w:iCs/>
                <w:lang w:val="it-IT"/>
              </w:rPr>
              <w:t>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57C" w14:textId="77777777" w:rsidR="0069283B" w:rsidRPr="00F66DC4" w:rsidRDefault="00241ABE" w:rsidP="00AE0E0E">
            <w:pPr>
              <w:pStyle w:val="TableContents"/>
              <w:spacing w:before="113" w:after="120"/>
              <w:jc w:val="center"/>
              <w:rPr>
                <w:rFonts w:ascii="Verdana" w:hAnsi="Verdana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it-IT"/>
              </w:rPr>
              <w:t>I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ndicare la risposta</w:t>
            </w:r>
          </w:p>
        </w:tc>
      </w:tr>
      <w:tr w:rsidR="00FF1D15" w:rsidRPr="00F66DC4" w14:paraId="2C5B1583" w14:textId="77777777" w:rsidTr="00750F4E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7F" w14:textId="77777777" w:rsidR="00FF1D15" w:rsidRPr="00F66DC4" w:rsidRDefault="00FF1D1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1.Poco</w:t>
            </w:r>
          </w:p>
        </w:tc>
        <w:tc>
          <w:tcPr>
            <w:tcW w:w="369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80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81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82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F1D15" w:rsidRPr="00F66DC4" w14:paraId="2C5B1589" w14:textId="77777777" w:rsidTr="00750F4E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85" w14:textId="77777777" w:rsidR="00FF1D15" w:rsidRPr="00F66DC4" w:rsidRDefault="00FF1D1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2.Abbastanza</w:t>
            </w:r>
          </w:p>
        </w:tc>
        <w:tc>
          <w:tcPr>
            <w:tcW w:w="369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86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87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88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F1D15" w:rsidRPr="00F66DC4" w14:paraId="2C5B158F" w14:textId="77777777" w:rsidTr="00750F4E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8B" w14:textId="77777777" w:rsidR="00FF1D15" w:rsidRPr="00F66DC4" w:rsidRDefault="00FF1D1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3.Molto</w:t>
            </w:r>
          </w:p>
        </w:tc>
        <w:tc>
          <w:tcPr>
            <w:tcW w:w="369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8C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8D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8E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F1D15" w:rsidRPr="00F66DC4" w14:paraId="2C5B1595" w14:textId="77777777" w:rsidTr="00750F4E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91" w14:textId="77777777" w:rsidR="00FF1D15" w:rsidRPr="00F66DC4" w:rsidRDefault="00FF1D1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4.Del tutto</w:t>
            </w:r>
          </w:p>
        </w:tc>
        <w:tc>
          <w:tcPr>
            <w:tcW w:w="369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92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93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94" w14:textId="77777777" w:rsidR="00FF1D15" w:rsidRPr="00F66DC4" w:rsidRDefault="00FF1D1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596" w14:textId="77777777" w:rsidR="0069283B" w:rsidRPr="00F66DC4" w:rsidRDefault="0069283B" w:rsidP="007416E2">
      <w:pPr>
        <w:pStyle w:val="Standard"/>
        <w:rPr>
          <w:rFonts w:ascii="Verdana" w:hAnsi="Verdana"/>
          <w:lang w:val="it-IT"/>
        </w:rPr>
      </w:pPr>
    </w:p>
    <w:p w14:paraId="2C5B1597" w14:textId="77777777" w:rsidR="0069283B" w:rsidRPr="007416E2" w:rsidRDefault="0069283B" w:rsidP="007416E2">
      <w:pPr>
        <w:pStyle w:val="Titolo3"/>
        <w:spacing w:before="0" w:after="0"/>
        <w:rPr>
          <w:rFonts w:ascii="Verdana" w:hAnsi="Verdana"/>
          <w:b w:val="0"/>
          <w:bCs w:val="0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69283B" w:rsidRPr="00F66DC4" w14:paraId="2C5B159B" w14:textId="77777777" w:rsidTr="00A36661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98" w14:textId="3C8A3D42" w:rsidR="0069283B" w:rsidRPr="00F66DC4" w:rsidRDefault="00241ABE" w:rsidP="00422A0C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Corrispondenza del curricolo con le Indicazioni provinciali (Istruzione) o con i Programmi dei corsi (FP)</w:t>
            </w:r>
          </w:p>
          <w:p w14:paraId="2C5B1599" w14:textId="17192E47" w:rsidR="0069283B" w:rsidRPr="00F66DC4" w:rsidRDefault="00241ABE" w:rsidP="00B94950">
            <w:pPr>
              <w:pStyle w:val="Standard"/>
              <w:spacing w:after="120"/>
              <w:rPr>
                <w:rFonts w:ascii="Verdana" w:hAnsi="Verdana"/>
                <w:i/>
                <w:iCs/>
                <w:lang w:val="it-IT"/>
              </w:rPr>
            </w:pPr>
            <w:r w:rsidRPr="00F66DC4">
              <w:rPr>
                <w:rFonts w:ascii="Verdana" w:hAnsi="Verdana"/>
                <w:i/>
                <w:iCs/>
                <w:lang w:val="it-IT"/>
              </w:rPr>
              <w:t>I curricol</w:t>
            </w:r>
            <w:r w:rsidR="005B02EB">
              <w:rPr>
                <w:rFonts w:ascii="Verdana" w:hAnsi="Verdana"/>
                <w:i/>
                <w:iCs/>
                <w:lang w:val="it-IT"/>
              </w:rPr>
              <w:t>i</w:t>
            </w:r>
            <w:r w:rsidRPr="00F66DC4">
              <w:rPr>
                <w:rFonts w:ascii="Verdana" w:hAnsi="Verdana"/>
                <w:i/>
                <w:iCs/>
                <w:lang w:val="it-IT"/>
              </w:rPr>
              <w:t xml:space="preserve"> </w:t>
            </w:r>
            <w:r w:rsidR="005B02EB">
              <w:rPr>
                <w:rFonts w:ascii="Verdana" w:hAnsi="Verdana"/>
                <w:i/>
                <w:iCs/>
                <w:lang w:val="it-IT"/>
              </w:rPr>
              <w:t xml:space="preserve">dell’istituto </w:t>
            </w:r>
            <w:r w:rsidR="00163990">
              <w:rPr>
                <w:rFonts w:ascii="Verdana" w:hAnsi="Verdana"/>
                <w:i/>
                <w:iCs/>
                <w:lang w:val="it-IT"/>
              </w:rPr>
              <w:t>sono</w:t>
            </w:r>
            <w:r w:rsidR="00163990" w:rsidRPr="00F66DC4">
              <w:rPr>
                <w:rFonts w:ascii="Verdana" w:hAnsi="Verdana"/>
                <w:i/>
                <w:iCs/>
                <w:lang w:val="it-IT"/>
              </w:rPr>
              <w:t xml:space="preserve"> coerent</w:t>
            </w:r>
            <w:r w:rsidR="00163990">
              <w:rPr>
                <w:rFonts w:ascii="Verdana" w:hAnsi="Verdana"/>
                <w:i/>
                <w:iCs/>
                <w:lang w:val="it-IT"/>
              </w:rPr>
              <w:t>i</w:t>
            </w:r>
            <w:r w:rsidR="00163990" w:rsidRPr="00F66DC4">
              <w:rPr>
                <w:rFonts w:ascii="Verdana" w:hAnsi="Verdana"/>
                <w:i/>
                <w:iCs/>
                <w:lang w:val="it-IT"/>
              </w:rPr>
              <w:t xml:space="preserve"> </w:t>
            </w:r>
            <w:r w:rsidRPr="00F66DC4">
              <w:rPr>
                <w:rFonts w:ascii="Verdana" w:hAnsi="Verdana"/>
                <w:i/>
                <w:iCs/>
                <w:lang w:val="it-IT"/>
              </w:rPr>
              <w:t xml:space="preserve">con le Indicazioni provinciali o </w:t>
            </w:r>
            <w:r w:rsidR="00481CD2" w:rsidRPr="00F66DC4">
              <w:rPr>
                <w:rFonts w:ascii="Verdana" w:hAnsi="Verdana"/>
                <w:i/>
                <w:iCs/>
                <w:lang w:val="it-IT"/>
              </w:rPr>
              <w:t>i</w:t>
            </w:r>
            <w:r w:rsidRPr="00F66DC4">
              <w:rPr>
                <w:rFonts w:ascii="Verdana" w:hAnsi="Verdana"/>
                <w:i/>
                <w:iCs/>
                <w:lang w:val="it-IT"/>
              </w:rPr>
              <w:t xml:space="preserve"> Programmi dei corsi della FP?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59A" w14:textId="77777777" w:rsidR="0069283B" w:rsidRPr="00F66DC4" w:rsidRDefault="00241ABE" w:rsidP="00422A0C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1A70D9" w:rsidRPr="00F66DC4" w14:paraId="2C5B15A1" w14:textId="77777777" w:rsidTr="00C867A5">
        <w:trPr>
          <w:trHeight w:val="362"/>
        </w:trPr>
        <w:tc>
          <w:tcPr>
            <w:tcW w:w="8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9D" w14:textId="77777777" w:rsidR="001A70D9" w:rsidRPr="00F66DC4" w:rsidRDefault="001A70D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1.Poco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9E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9F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A0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0D9" w:rsidRPr="00F66DC4" w14:paraId="2C5B15A7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A3" w14:textId="77777777" w:rsidR="001A70D9" w:rsidRPr="00F66DC4" w:rsidRDefault="001A70D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2.Abbastanza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A4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A5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A6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0D9" w:rsidRPr="00F66DC4" w14:paraId="2C5B15AD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A9" w14:textId="77777777" w:rsidR="001A70D9" w:rsidRPr="00F66DC4" w:rsidRDefault="001A70D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3.Molto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AA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AB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AC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0D9" w:rsidRPr="00F66DC4" w14:paraId="2C5B15B3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AF" w14:textId="77777777" w:rsidR="001A70D9" w:rsidRPr="00F66DC4" w:rsidRDefault="001A70D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4.Del tutto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B0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B1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B2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5B4" w14:textId="77777777" w:rsidR="0069283B" w:rsidRPr="00422A0C" w:rsidRDefault="0069283B" w:rsidP="00422A0C">
      <w:pPr>
        <w:pStyle w:val="Standard"/>
        <w:rPr>
          <w:rFonts w:ascii="Verdana" w:hAnsi="Verdana"/>
          <w:lang w:val="it-IT"/>
        </w:rPr>
      </w:pPr>
    </w:p>
    <w:p w14:paraId="2C5B15B5" w14:textId="77777777" w:rsidR="0069283B" w:rsidRPr="00422A0C" w:rsidRDefault="0069283B" w:rsidP="00422A0C">
      <w:pPr>
        <w:pStyle w:val="Titolo3"/>
        <w:spacing w:before="0" w:after="0"/>
        <w:rPr>
          <w:rFonts w:ascii="Verdana" w:hAnsi="Verdana"/>
          <w:b w:val="0"/>
          <w:bCs w:val="0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69283B" w:rsidRPr="00F66DC4" w14:paraId="2C5B15B9" w14:textId="77777777" w:rsidTr="5762FAB1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B6" w14:textId="7E9476FB" w:rsidR="0069283B" w:rsidRPr="00F66DC4" w:rsidRDefault="00241ABE" w:rsidP="00422A0C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 xml:space="preserve">Corrispondenza tra </w:t>
            </w:r>
            <w:r w:rsidR="000F67C2" w:rsidRPr="00F66DC4">
              <w:rPr>
                <w:rFonts w:ascii="Verdana" w:hAnsi="Verdana"/>
                <w:lang w:val="it-IT"/>
              </w:rPr>
              <w:t xml:space="preserve">il dichiarato e l’agito: tra il curricolo e </w:t>
            </w:r>
            <w:r w:rsidRPr="00F66DC4">
              <w:rPr>
                <w:rFonts w:ascii="Verdana" w:hAnsi="Verdana"/>
                <w:lang w:val="it-IT"/>
              </w:rPr>
              <w:t>le azioni finalizzate al conseguimento delle conoscenze, abilità e competenze</w:t>
            </w:r>
          </w:p>
          <w:p w14:paraId="2C5B15B7" w14:textId="364571BE" w:rsidR="0069283B" w:rsidRPr="00F66DC4" w:rsidRDefault="00241ABE" w:rsidP="001A468B">
            <w:pPr>
              <w:pStyle w:val="Standard"/>
              <w:spacing w:after="120"/>
              <w:rPr>
                <w:rFonts w:ascii="Verdana" w:hAnsi="Verdana"/>
                <w:i/>
                <w:iCs/>
                <w:lang w:val="it-IT"/>
              </w:rPr>
            </w:pPr>
            <w:r w:rsidRPr="00F66DC4">
              <w:rPr>
                <w:rFonts w:ascii="Verdana" w:hAnsi="Verdana"/>
                <w:i/>
                <w:iCs/>
                <w:lang w:val="it-IT"/>
              </w:rPr>
              <w:t>Le azioni finalizzate al conseguimento delle conoscenze, abilità e competenze sono coerenti con</w:t>
            </w:r>
            <w:r w:rsidR="00CA3662" w:rsidRPr="00F66DC4">
              <w:rPr>
                <w:rFonts w:ascii="Verdana" w:hAnsi="Verdana"/>
                <w:i/>
                <w:iCs/>
                <w:lang w:val="it-IT"/>
              </w:rPr>
              <w:t xml:space="preserve"> </w:t>
            </w:r>
            <w:r w:rsidR="00FA08FA" w:rsidRPr="00F66DC4">
              <w:rPr>
                <w:rFonts w:ascii="Verdana" w:hAnsi="Verdana"/>
                <w:i/>
                <w:iCs/>
                <w:lang w:val="it-IT"/>
              </w:rPr>
              <w:t>quanto previsto ne</w:t>
            </w:r>
            <w:r w:rsidR="005B02EB">
              <w:rPr>
                <w:rFonts w:ascii="Verdana" w:hAnsi="Verdana"/>
                <w:i/>
                <w:iCs/>
                <w:lang w:val="it-IT"/>
              </w:rPr>
              <w:t>i</w:t>
            </w:r>
            <w:r w:rsidR="00FA08FA" w:rsidRPr="00F66DC4">
              <w:rPr>
                <w:rFonts w:ascii="Verdana" w:hAnsi="Verdana"/>
                <w:i/>
                <w:iCs/>
                <w:lang w:val="it-IT"/>
              </w:rPr>
              <w:t xml:space="preserve"> curricol</w:t>
            </w:r>
            <w:r w:rsidR="005B02EB">
              <w:rPr>
                <w:rFonts w:ascii="Verdana" w:hAnsi="Verdana"/>
                <w:i/>
                <w:iCs/>
                <w:lang w:val="it-IT"/>
              </w:rPr>
              <w:t>i dell’istituto</w:t>
            </w:r>
            <w:r w:rsidRPr="00F66DC4">
              <w:rPr>
                <w:rFonts w:ascii="Verdana" w:hAnsi="Verdana"/>
                <w:i/>
                <w:iCs/>
                <w:lang w:val="it-IT"/>
              </w:rPr>
              <w:t>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5B8" w14:textId="77777777" w:rsidR="0069283B" w:rsidRPr="00F66DC4" w:rsidRDefault="00241ABE" w:rsidP="00422A0C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1A70D9" w:rsidRPr="00F66DC4" w14:paraId="2C5B15BF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BB" w14:textId="77777777" w:rsidR="001A70D9" w:rsidRPr="00F66DC4" w:rsidRDefault="001A70D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1.Poco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BC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BD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BE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0D9" w:rsidRPr="00F66DC4" w14:paraId="2C5B15C5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C1" w14:textId="77777777" w:rsidR="001A70D9" w:rsidRPr="00F66DC4" w:rsidRDefault="001A70D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2.Abbastanza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C2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C3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C4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0D9" w:rsidRPr="00F66DC4" w14:paraId="2C5B15CB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C7" w14:textId="77777777" w:rsidR="001A70D9" w:rsidRPr="00F66DC4" w:rsidRDefault="001A70D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3.Molto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C8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C9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CA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0D9" w:rsidRPr="00F66DC4" w14:paraId="2C5B15D1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CD" w14:textId="77777777" w:rsidR="001A70D9" w:rsidRPr="00F66DC4" w:rsidRDefault="001A70D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4.Del tutto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CE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5CF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D0" w14:textId="77777777" w:rsidR="001A70D9" w:rsidRPr="00F66DC4" w:rsidRDefault="001A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0F7B4548" w14:textId="1730409B" w:rsidR="5762FAB1" w:rsidRDefault="5762FAB1">
      <w:pPr>
        <w:rPr>
          <w:rFonts w:hint="eastAsia"/>
        </w:rPr>
      </w:pPr>
      <w:r>
        <w:br w:type="page"/>
      </w:r>
    </w:p>
    <w:p w14:paraId="2C5B15D3" w14:textId="028DFC9A" w:rsidR="0069283B" w:rsidRPr="00996E54" w:rsidRDefault="00241ABE" w:rsidP="00ED55E4">
      <w:pPr>
        <w:pStyle w:val="Titolo2que"/>
        <w:pageBreakBefore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1A468B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13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ab/>
        <w:t>Competenze</w:t>
      </w:r>
      <w:r w:rsidR="001A468B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chiave europee e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trasversali</w:t>
      </w:r>
    </w:p>
    <w:p w14:paraId="2C5B15D4" w14:textId="77777777" w:rsidR="0069283B" w:rsidRPr="00F705A5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2C5B15D5" w14:textId="77777777" w:rsidR="0069283B" w:rsidRPr="00F705A5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69283B" w:rsidRPr="00F66DC4" w14:paraId="2C5B15D9" w14:textId="77777777" w:rsidTr="00C61F9E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5D6" w14:textId="40EB6251" w:rsidR="0069283B" w:rsidRPr="00F66DC4" w:rsidRDefault="00241ABE" w:rsidP="00F705A5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Definizione delle competenze trasversali che si intendono promuovere</w:t>
            </w:r>
          </w:p>
          <w:p w14:paraId="2C5B15D7" w14:textId="2CF506F9" w:rsidR="0069283B" w:rsidRPr="00F66DC4" w:rsidRDefault="00241ABE" w:rsidP="001A468B">
            <w:pPr>
              <w:pStyle w:val="Standard"/>
              <w:spacing w:after="120"/>
              <w:rPr>
                <w:rFonts w:ascii="Verdana" w:hAnsi="Verdana"/>
                <w:i/>
                <w:iCs/>
                <w:lang w:val="it-IT"/>
              </w:rPr>
            </w:pPr>
            <w:r w:rsidRPr="00F66DC4">
              <w:rPr>
                <w:rFonts w:ascii="Verdana" w:hAnsi="Verdana"/>
                <w:i/>
                <w:iCs/>
                <w:lang w:val="it-IT"/>
              </w:rPr>
              <w:t>Le competenze trasversali che si intendono promuovere sono state definite?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5D8" w14:textId="77777777" w:rsidR="0069283B" w:rsidRPr="00F66DC4" w:rsidRDefault="00241ABE" w:rsidP="00F705A5">
            <w:pPr>
              <w:pStyle w:val="TableContents"/>
              <w:spacing w:after="120"/>
              <w:jc w:val="center"/>
              <w:rPr>
                <w:rFonts w:ascii="Verdana" w:hAnsi="Verdana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it-IT"/>
              </w:rPr>
              <w:t>I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ndicare la risposta</w:t>
            </w:r>
          </w:p>
        </w:tc>
      </w:tr>
      <w:tr w:rsidR="002B2E79" w:rsidRPr="00F66DC4" w14:paraId="5A7D7C94" w14:textId="77777777" w:rsidTr="00C867A5">
        <w:trPr>
          <w:trHeight w:val="362"/>
        </w:trPr>
        <w:tc>
          <w:tcPr>
            <w:tcW w:w="8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1CD863" w14:textId="77777777" w:rsidR="002B2E79" w:rsidRPr="00F66DC4" w:rsidRDefault="002B2E7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1.Poco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F335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6FF64D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89B5F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B2E79" w:rsidRPr="00F66DC4" w14:paraId="2982BDB1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21175B" w14:textId="77777777" w:rsidR="002B2E79" w:rsidRPr="00F66DC4" w:rsidRDefault="002B2E7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2.Abbastanza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AC83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AC0F1B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C5FC4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B2E79" w:rsidRPr="00F66DC4" w14:paraId="20C59EE0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B400D3" w14:textId="77777777" w:rsidR="002B2E79" w:rsidRPr="00F66DC4" w:rsidRDefault="002B2E7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3.Molto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06A1A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436447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AC2F2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B2E79" w:rsidRPr="00F66DC4" w14:paraId="53DC02CB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6CAC7F" w14:textId="77777777" w:rsidR="002B2E79" w:rsidRPr="00F66DC4" w:rsidRDefault="002B2E7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4.Del tutto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7C05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FCBDA2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3C652" w14:textId="77777777" w:rsidR="002B2E79" w:rsidRPr="00F66DC4" w:rsidRDefault="002B2E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334D14C3" w14:textId="77777777" w:rsidR="009B77E1" w:rsidRDefault="009B77E1" w:rsidP="00F705A5">
      <w:pPr>
        <w:pStyle w:val="Titolo3"/>
        <w:spacing w:before="0" w:after="0"/>
        <w:rPr>
          <w:lang w:val="it-IT"/>
        </w:rPr>
      </w:pPr>
    </w:p>
    <w:p w14:paraId="772AC7FC" w14:textId="77777777" w:rsidR="00ED416A" w:rsidRPr="00ED416A" w:rsidRDefault="00ED416A" w:rsidP="00ED416A">
      <w:pPr>
        <w:pStyle w:val="Textbody"/>
        <w:rPr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9B77E1" w:rsidRPr="00F66DC4" w14:paraId="05BFD3C1" w14:textId="77777777" w:rsidTr="00C867A5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2AD74" w14:textId="157F1F85" w:rsidR="009B77E1" w:rsidRPr="004A4E1B" w:rsidRDefault="009B77E1" w:rsidP="008D4E5C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Progettazione didattica per lo sviluppo delle competenze trasversali</w:t>
            </w:r>
          </w:p>
          <w:p w14:paraId="4D751F65" w14:textId="3F6CD217" w:rsidR="009B77E1" w:rsidRPr="00F9717E" w:rsidRDefault="00F9717E" w:rsidP="001A468B">
            <w:pPr>
              <w:pStyle w:val="Standard"/>
              <w:spacing w:after="120"/>
              <w:rPr>
                <w:rFonts w:ascii="Verdana" w:hAnsi="Verdana"/>
                <w:i/>
                <w:iCs/>
                <w:lang w:val="it-IT"/>
              </w:rPr>
            </w:pPr>
            <w:r w:rsidRPr="00F9717E">
              <w:rPr>
                <w:rFonts w:ascii="Verdana" w:hAnsi="Verdana"/>
                <w:i/>
                <w:iCs/>
                <w:lang w:val="it-IT"/>
              </w:rPr>
              <w:t>Presenza di documentazione specifica per lo sviluppo delle competenze trasversali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240E2" w14:textId="77777777" w:rsidR="009B77E1" w:rsidRPr="00F66DC4" w:rsidRDefault="009B77E1" w:rsidP="008D4E5C">
            <w:pPr>
              <w:pStyle w:val="TableContents"/>
              <w:spacing w:after="120"/>
              <w:jc w:val="center"/>
              <w:rPr>
                <w:rFonts w:ascii="Verdana" w:hAnsi="Verdana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it-IT"/>
              </w:rPr>
              <w:t>I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ndicare la risposta</w:t>
            </w:r>
          </w:p>
        </w:tc>
      </w:tr>
      <w:tr w:rsidR="00413F5D" w:rsidRPr="00F66DC4" w14:paraId="5914842D" w14:textId="77777777" w:rsidTr="00C867A5">
        <w:trPr>
          <w:trHeight w:val="362"/>
        </w:trPr>
        <w:tc>
          <w:tcPr>
            <w:tcW w:w="8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905CE8" w14:textId="36C4D505" w:rsidR="00413F5D" w:rsidRPr="00F66DC4" w:rsidRDefault="00413F5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Sì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9095F" w14:textId="77777777" w:rsidR="00413F5D" w:rsidRPr="00F66DC4" w:rsidRDefault="00413F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F95A3B" w14:textId="77777777" w:rsidR="00413F5D" w:rsidRPr="00F66DC4" w:rsidRDefault="00413F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3F4F" w14:textId="77777777" w:rsidR="00413F5D" w:rsidRPr="00F66DC4" w:rsidRDefault="00413F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3F5D" w:rsidRPr="00F66DC4" w14:paraId="643AAD7D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7C7AA3" w14:textId="0995369F" w:rsidR="00413F5D" w:rsidRPr="00F66DC4" w:rsidRDefault="00413F5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No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B3BC" w14:textId="77777777" w:rsidR="00413F5D" w:rsidRPr="00F66DC4" w:rsidRDefault="00413F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F0E8B8" w14:textId="77777777" w:rsidR="00413F5D" w:rsidRPr="00F66DC4" w:rsidRDefault="00413F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C83D" w14:textId="77777777" w:rsidR="00413F5D" w:rsidRPr="00F66DC4" w:rsidRDefault="00413F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51C075C3" w14:textId="77777777" w:rsidR="009B77E1" w:rsidRPr="009B77E1" w:rsidRDefault="009B77E1" w:rsidP="009B77E1">
      <w:pPr>
        <w:pStyle w:val="Textbody"/>
        <w:rPr>
          <w:lang w:val="it-IT"/>
        </w:rPr>
      </w:pPr>
    </w:p>
    <w:p w14:paraId="2C5B160F" w14:textId="1899720B" w:rsidR="0069283B" w:rsidRPr="00996E54" w:rsidRDefault="00241ABE">
      <w:pPr>
        <w:pStyle w:val="Titolo2que"/>
        <w:pageBreakBefore/>
        <w:rPr>
          <w:rFonts w:ascii="Verdana" w:hAnsi="Verdana"/>
          <w:color w:val="4472C4" w:themeColor="accent1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032E83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14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ab/>
        <w:t>Gestione delle differenze</w:t>
      </w:r>
      <w:r w:rsidR="005F62F9" w:rsidRPr="00996E54">
        <w:rPr>
          <w:rStyle w:val="Rimandonotaapidipagina"/>
          <w:rFonts w:ascii="Verdana" w:hAnsi="Verdana"/>
          <w:color w:val="4472C4" w:themeColor="accent1"/>
          <w:sz w:val="24"/>
          <w:szCs w:val="24"/>
          <w:lang w:val="it-IT"/>
        </w:rPr>
        <w:footnoteReference w:id="6"/>
      </w:r>
    </w:p>
    <w:p w14:paraId="2C5B1610" w14:textId="77777777" w:rsidR="0069283B" w:rsidRPr="00F66DC4" w:rsidRDefault="0069283B">
      <w:pPr>
        <w:pStyle w:val="Titolo2que"/>
        <w:rPr>
          <w:rFonts w:ascii="Verdana" w:hAnsi="Verdana"/>
          <w:lang w:val="it-IT"/>
        </w:rPr>
      </w:pPr>
    </w:p>
    <w:p w14:paraId="2C5B1611" w14:textId="77777777" w:rsidR="0069283B" w:rsidRPr="00F66DC4" w:rsidRDefault="0069283B">
      <w:pPr>
        <w:pStyle w:val="Titolo2que"/>
        <w:rPr>
          <w:rFonts w:ascii="Verdana" w:hAnsi="Verdana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69283B" w:rsidRPr="00F66DC4" w14:paraId="2C5B1615" w14:textId="77777777" w:rsidTr="006A17BB">
        <w:trPr>
          <w:cantSplit/>
        </w:trPr>
        <w:tc>
          <w:tcPr>
            <w:tcW w:w="8507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8978" w14:textId="338B5DF6" w:rsidR="00F40CAF" w:rsidRPr="00F66DC4" w:rsidRDefault="00241ABE" w:rsidP="007A3BC7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 xml:space="preserve">Definizione delle azioni di supporto per </w:t>
            </w:r>
            <w:r w:rsidR="6EE85D7F">
              <w:rPr>
                <w:rFonts w:ascii="Verdana" w:hAnsi="Verdana"/>
                <w:lang w:val="it-IT"/>
              </w:rPr>
              <w:t xml:space="preserve">allieve e </w:t>
            </w:r>
            <w:r w:rsidRPr="00F66DC4">
              <w:rPr>
                <w:rFonts w:ascii="Verdana" w:hAnsi="Verdana"/>
                <w:lang w:val="it-IT"/>
              </w:rPr>
              <w:t>allievi con bisogni educativi speciali</w:t>
            </w:r>
            <w:r w:rsidR="374E1C15" w:rsidRPr="00F66DC4">
              <w:rPr>
                <w:rFonts w:ascii="Verdana" w:hAnsi="Verdana"/>
                <w:lang w:val="it-IT"/>
              </w:rPr>
              <w:t xml:space="preserve"> certificati</w:t>
            </w:r>
            <w:r w:rsidRPr="5762FAB1">
              <w:rPr>
                <w:rStyle w:val="Rimandonotaapidipagina"/>
                <w:rFonts w:ascii="Verdana" w:hAnsi="Verdana"/>
                <w:i/>
                <w:iCs/>
              </w:rPr>
              <w:footnoteReference w:id="7"/>
            </w:r>
          </w:p>
          <w:p w14:paraId="2C5B1613" w14:textId="3DF5B9A6" w:rsidR="00C16367" w:rsidRPr="00F66DC4" w:rsidRDefault="00F40CAF" w:rsidP="00032E83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Le azioni nel Piano di Inclusione sono state definite in modo chiaro?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614" w14:textId="77777777" w:rsidR="0069283B" w:rsidRPr="00F66DC4" w:rsidRDefault="00241ABE" w:rsidP="007A3BC7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0C2466" w:rsidRPr="00F66DC4" w14:paraId="2C5B161B" w14:textId="77777777" w:rsidTr="006A17BB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17" w14:textId="7B9F2361" w:rsidR="000C2466" w:rsidRPr="00F66DC4" w:rsidRDefault="000C2466" w:rsidP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1.Poco</w:t>
            </w:r>
          </w:p>
        </w:tc>
        <w:tc>
          <w:tcPr>
            <w:tcW w:w="369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18" w14:textId="77777777" w:rsidR="000C2466" w:rsidRPr="00F66DC4" w:rsidRDefault="000C246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19" w14:textId="77777777" w:rsidR="000C2466" w:rsidRPr="00F66DC4" w:rsidRDefault="000C246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1A" w14:textId="77777777" w:rsidR="000C2466" w:rsidRPr="00F66DC4" w:rsidRDefault="000C246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B3059" w:rsidRPr="00F66DC4" w14:paraId="2C5B1621" w14:textId="77777777" w:rsidTr="006A17BB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1D" w14:textId="031EBC89" w:rsidR="002B3059" w:rsidRPr="00F66DC4" w:rsidRDefault="002B30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2.Abbastanza</w:t>
            </w:r>
          </w:p>
        </w:tc>
        <w:tc>
          <w:tcPr>
            <w:tcW w:w="369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1E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1F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20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B3059" w:rsidRPr="00F66DC4" w14:paraId="2C5B1627" w14:textId="77777777" w:rsidTr="006A17BB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23" w14:textId="7DC01602" w:rsidR="002B3059" w:rsidRPr="00F66DC4" w:rsidRDefault="002B30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3.Molto</w:t>
            </w:r>
          </w:p>
        </w:tc>
        <w:tc>
          <w:tcPr>
            <w:tcW w:w="369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24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25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26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B3059" w:rsidRPr="00F66DC4" w14:paraId="2C5B162D" w14:textId="77777777" w:rsidTr="006A17BB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29" w14:textId="4C392866" w:rsidR="002B3059" w:rsidRPr="00F66DC4" w:rsidRDefault="002B30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4.Del tutto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2A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2B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2C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B3059" w:rsidRPr="00F66DC4" w14:paraId="1B14A4A1" w14:textId="77777777" w:rsidTr="006A17BB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A01C57" w14:textId="2FA0D944" w:rsidR="002B3059" w:rsidRPr="00F66DC4" w:rsidRDefault="002B30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5.Non abbiamo un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P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iano di inclusione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F31F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5ACAF9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993B8" w14:textId="77777777" w:rsidR="002B3059" w:rsidRPr="00F66DC4" w:rsidRDefault="002B30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62E" w14:textId="0E1415B3" w:rsidR="0069283B" w:rsidRPr="002240B5" w:rsidRDefault="0069283B" w:rsidP="002240B5">
      <w:pPr>
        <w:pStyle w:val="Standard"/>
        <w:rPr>
          <w:rFonts w:ascii="Verdana" w:hAnsi="Verdana"/>
          <w:lang w:val="it-IT"/>
        </w:rPr>
      </w:pPr>
    </w:p>
    <w:p w14:paraId="1A09CFE8" w14:textId="77777777" w:rsidR="0047119E" w:rsidRPr="002240B5" w:rsidRDefault="0047119E" w:rsidP="002240B5">
      <w:pPr>
        <w:pStyle w:val="Titolo3"/>
        <w:spacing w:before="0" w:after="0"/>
        <w:rPr>
          <w:rFonts w:ascii="Verdana" w:hAnsi="Verdana"/>
          <w:b w:val="0"/>
          <w:bCs w:val="0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2"/>
        <w:gridCol w:w="369"/>
        <w:gridCol w:w="57"/>
        <w:gridCol w:w="328"/>
        <w:gridCol w:w="97"/>
        <w:gridCol w:w="140"/>
        <w:gridCol w:w="145"/>
      </w:tblGrid>
      <w:tr w:rsidR="00C511EA" w:rsidRPr="00F66DC4" w14:paraId="5F2EA3B3" w14:textId="77777777" w:rsidTr="000A2407">
        <w:trPr>
          <w:cantSplit/>
        </w:trPr>
        <w:tc>
          <w:tcPr>
            <w:tcW w:w="85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61BBF" w14:textId="312FD90F" w:rsidR="00C511EA" w:rsidRPr="00F66DC4" w:rsidRDefault="00D16C20" w:rsidP="002240B5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Corrispondenza tra la definizione delle azioni di supporto e le azioni attuate</w:t>
            </w:r>
            <w:r w:rsidR="004E733C" w:rsidRPr="00F66DC4">
              <w:rPr>
                <w:rFonts w:ascii="Verdana" w:hAnsi="Verdana"/>
                <w:lang w:val="it-IT"/>
              </w:rPr>
              <w:t xml:space="preserve"> </w:t>
            </w:r>
          </w:p>
          <w:p w14:paraId="57C5359B" w14:textId="678BA2C0" w:rsidR="00C511EA" w:rsidRPr="00F66DC4" w:rsidRDefault="005C4C41" w:rsidP="00032E83">
            <w:pPr>
              <w:pStyle w:val="Textbody"/>
              <w:spacing w:after="120" w:line="240" w:lineRule="auto"/>
              <w:rPr>
                <w:rFonts w:ascii="Verdana" w:hAnsi="Verdana"/>
                <w:i/>
                <w:iCs/>
                <w:lang w:val="it-IT"/>
              </w:rPr>
            </w:pPr>
            <w:r w:rsidRPr="00F66DC4">
              <w:rPr>
                <w:rFonts w:ascii="Verdana" w:hAnsi="Verdana"/>
                <w:i/>
                <w:iCs/>
                <w:lang w:val="it-IT"/>
              </w:rPr>
              <w:t xml:space="preserve">Indicare quali azioni, modalità di lavoro e strumenti </w:t>
            </w:r>
            <w:r w:rsidR="001856D2" w:rsidRPr="00F66DC4">
              <w:rPr>
                <w:rFonts w:ascii="Verdana" w:hAnsi="Verdana"/>
                <w:i/>
                <w:iCs/>
                <w:lang w:val="it-IT"/>
              </w:rPr>
              <w:t>per l’inclusione scolastica</w:t>
            </w:r>
            <w:r w:rsidR="001856D2">
              <w:rPr>
                <w:rFonts w:ascii="Verdana" w:hAnsi="Verdana"/>
                <w:i/>
                <w:iCs/>
                <w:lang w:val="it-IT"/>
              </w:rPr>
              <w:t xml:space="preserve"> sono in uso all’interno della scuola</w:t>
            </w:r>
          </w:p>
        </w:tc>
        <w:tc>
          <w:tcPr>
            <w:tcW w:w="1136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65599" w14:textId="71D05329" w:rsidR="00C511EA" w:rsidRPr="00F66DC4" w:rsidRDefault="00330128" w:rsidP="002240B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</w:t>
            </w:r>
            <w:r w:rsidR="00DA0E45"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 </w:t>
            </w:r>
            <w:r w:rsidR="00DE39A0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</w:t>
            </w:r>
            <w:r w:rsidR="00E86863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ì</w:t>
            </w:r>
            <w:r w:rsidR="00DA0E45"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 w:rsidR="00DE39A0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</w:t>
            </w:r>
            <w:r w:rsidR="00E86863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o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 </w:t>
            </w:r>
          </w:p>
        </w:tc>
      </w:tr>
      <w:tr w:rsidR="003B28BE" w:rsidRPr="00F66DC4" w14:paraId="2639F110" w14:textId="77777777" w:rsidTr="008C7CB9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0E7690" w14:textId="563E1889" w:rsidR="003B28BE" w:rsidRPr="00967CBD" w:rsidRDefault="003B28B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>Percorsi formativi specifici per il corpo docente in funzione delle caratteristiche di allieve e allievi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728F0" w14:textId="77777777" w:rsidR="003B28BE" w:rsidRPr="00F66DC4" w:rsidRDefault="003B28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1A429F" w14:textId="77777777" w:rsidR="003B28BE" w:rsidRPr="00F66DC4" w:rsidRDefault="003B28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B9E2" w14:textId="77777777" w:rsidR="003B28BE" w:rsidRPr="00F66DC4" w:rsidRDefault="003B28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B28BE" w:rsidRPr="00F66DC4" w14:paraId="0EA94447" w14:textId="77777777" w:rsidTr="001D7144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D4315" w14:textId="36F4FECD" w:rsidR="003B28BE" w:rsidRPr="00967CBD" w:rsidRDefault="003B28BE" w:rsidP="00DB3BE0">
            <w:pPr>
              <w:pStyle w:val="Textbody"/>
              <w:rPr>
                <w:rFonts w:ascii="Verdana" w:hAnsi="Verdana"/>
                <w:lang w:val="it-IT"/>
              </w:rPr>
            </w:pP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>Attività formative sull’inclusione rivolte al personale della scuola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35F76" w14:textId="77777777" w:rsidR="003B28BE" w:rsidRPr="00F66DC4" w:rsidRDefault="003B28BE" w:rsidP="00DB3BE0">
            <w:pPr>
              <w:pStyle w:val="Standard"/>
              <w:spacing w:before="113" w:after="113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21FBBF" w14:textId="77777777" w:rsidR="003B28BE" w:rsidRPr="00F66DC4" w:rsidRDefault="003B28BE" w:rsidP="00DB3BE0">
            <w:pPr>
              <w:pStyle w:val="Standard"/>
              <w:spacing w:before="113" w:after="113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3ABFA" w14:textId="77777777" w:rsidR="003B28BE" w:rsidRPr="00F66DC4" w:rsidRDefault="003B28BE" w:rsidP="00DB3BE0">
            <w:pPr>
              <w:pStyle w:val="Standard"/>
              <w:spacing w:before="113" w:after="113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13F6A652" w14:textId="77777777" w:rsidTr="00EF7208">
        <w:trPr>
          <w:trHeight w:val="362"/>
        </w:trPr>
        <w:tc>
          <w:tcPr>
            <w:tcW w:w="8502" w:type="dxa"/>
            <w:tcBorders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227EE0" w14:textId="2FD44F82" w:rsidR="0060319D" w:rsidRPr="00967CBD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>Attività di sensibilizzazione sui temi della diversità, dell’inclusione, del riconoscimento di stereotipi e pregiudizi rivolte ad alunne e alunni e/o docenti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A0C7F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6E5C05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D1DA1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327DC9CD" w14:textId="77777777" w:rsidTr="00E2054F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7B9882" w14:textId="44819B03" w:rsidR="0060319D" w:rsidRPr="00967CBD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>Attività di sensibilizzazione sui temi della diversità, dell’inclusione</w:t>
            </w:r>
            <w:r w:rsidR="00C42A7D">
              <w:rPr>
                <w:rFonts w:ascii="Verdana" w:hAnsi="Verdana"/>
                <w:sz w:val="16"/>
                <w:szCs w:val="16"/>
                <w:lang w:val="it-IT"/>
              </w:rPr>
              <w:t>,</w:t>
            </w: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 xml:space="preserve"> del riconoscimento di stereotipi e pregiudizi, rivolte a famiglie e/o al territorio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68EDD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F393BF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7C998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40797976" w14:textId="77777777" w:rsidTr="00FB7D4F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794F7F" w14:textId="077CD4FC" w:rsidR="0060319D" w:rsidRPr="00967CBD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 xml:space="preserve">Attività di continuità specifiche per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alunne e </w:t>
            </w: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>alunni con BES certificati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BA29D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CA34F4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5F43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127156EB" w14:textId="77777777" w:rsidTr="0058271A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6DCE68" w14:textId="617BDE13" w:rsidR="0060319D" w:rsidRPr="00967CBD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 xml:space="preserve">Attività di orientamento specifiche per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alunne e </w:t>
            </w: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>alunni con BES certificati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46A68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C31715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971D8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438921CF" w14:textId="77777777" w:rsidTr="00650219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85AEC7" w14:textId="5841F584" w:rsidR="0060319D" w:rsidRPr="00967CBD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 xml:space="preserve">Percorsi </w:t>
            </w:r>
            <w:r w:rsidR="00327186">
              <w:rPr>
                <w:rFonts w:ascii="Verdana" w:hAnsi="Verdana"/>
                <w:sz w:val="16"/>
                <w:szCs w:val="16"/>
                <w:lang w:val="it-IT"/>
              </w:rPr>
              <w:t xml:space="preserve">di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Formazione Scuola Lavoro</w:t>
            </w:r>
            <w:r w:rsidR="00327186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>specifici per studentesse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e </w:t>
            </w:r>
            <w:r w:rsidRPr="00967CBD">
              <w:rPr>
                <w:rFonts w:ascii="Verdana" w:hAnsi="Verdana"/>
                <w:sz w:val="16"/>
                <w:szCs w:val="16"/>
                <w:lang w:val="it-IT"/>
              </w:rPr>
              <w:t>studenti con BES certificati (solo scuola secondaria di secondo grado)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F086C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42E216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85171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54C98CDD" w14:textId="77777777" w:rsidTr="00677C84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4256B0" w14:textId="5AC7DD87" w:rsidR="0060319D" w:rsidRPr="00F66DC4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Coinvolgimento di diversi soggetti (famiglie, enti esterni, associazioni, ecc.) nell’elaborazione del piano per l’inclusione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466EC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ED1C10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A71B9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6C56F6F2" w14:textId="77777777" w:rsidTr="00671679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805744" w14:textId="19B03CB6" w:rsidR="0060319D" w:rsidRPr="00F66DC4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Coinvolgimento di diversi soggetti (famiglie, enti esterni, associazioni, ecc.) nell’attuazione dei processi di inclusione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090B6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DC7B1F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C2868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2FAB67CF" w14:textId="77777777" w:rsidTr="006B678B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25EADA" w14:textId="78A77146" w:rsidR="0060319D" w:rsidRPr="00F66DC4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Partecipazione a reti di scuole sull’inclusione scolastica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F75B9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4433D1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AB45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31D30484" w14:textId="77777777" w:rsidTr="00026355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58F4ED" w14:textId="1B8F1322" w:rsidR="0060319D" w:rsidRPr="00F66DC4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Utilizzo di strumenti e criteri condivisi per la valutazione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8F5CD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BA7ACE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4006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53E9741A" w14:textId="77777777" w:rsidTr="00A63B87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9D6E00" w14:textId="39D89C3C" w:rsidR="0060319D" w:rsidRPr="00F66DC4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Adozione di misure e strumenti finalizzati a garantire accessibilità e fruibilità di risorse e attrezzature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1F60D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993AE6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54BCA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0AC7116D" w14:textId="77777777" w:rsidTr="00E13793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CF037C" w14:textId="0004D057" w:rsidR="0060319D" w:rsidRPr="00F66DC4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>Adozione di misure e strumenti finalizzati a garantire accessibilità e fruibilità di strutture e spazi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801D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D0D119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26986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3BD8B9E4" w14:textId="77777777" w:rsidTr="001169C3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DF233C" w14:textId="4F370294" w:rsidR="0060319D" w:rsidRPr="00F66DC4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Utilizzo di software specifici per la comunicazione e l’apprendimento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delle alunne e 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degli alunni con disabilità (es. Braille, sintesi vocale…)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7BD4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36555A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50F4D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29123714" w14:textId="77777777" w:rsidTr="009307A2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1F9F8D" w14:textId="0CD6AA8D" w:rsidR="0060319D" w:rsidRPr="00F66DC4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Utilizzo di software compensativi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8AE40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81B8C5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A5095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319D" w:rsidRPr="00F66DC4" w14:paraId="353961C1" w14:textId="77777777" w:rsidTr="00636BC7">
        <w:trPr>
          <w:trHeight w:val="362"/>
        </w:trPr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D280DB" w14:textId="4193DC8A" w:rsidR="0060319D" w:rsidRPr="00F66DC4" w:rsidRDefault="0060319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Versione accessibile di libri di testo adottati per disabili sensoriali (formato digitale, audio, Braille)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62A59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B37B89" w14:textId="77777777" w:rsidR="0060319D" w:rsidRPr="00F66DC4" w:rsidRDefault="0060319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gridSpan w:val="3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7237F" w14:textId="77777777" w:rsidR="0060319D" w:rsidRPr="000A2407" w:rsidRDefault="0060319D" w:rsidP="000A2407">
            <w:pPr>
              <w:pStyle w:val="Titolo3"/>
              <w:rPr>
                <w:lang w:val="it-IT"/>
              </w:rPr>
            </w:pPr>
          </w:p>
        </w:tc>
      </w:tr>
      <w:tr w:rsidR="000A2407" w:rsidRPr="00F66DC4" w14:paraId="25C72B18" w14:textId="77777777" w:rsidTr="003A76DB">
        <w:trPr>
          <w:gridAfter w:val="1"/>
          <w:wAfter w:w="145" w:type="dxa"/>
          <w:cantSplit/>
        </w:trPr>
        <w:tc>
          <w:tcPr>
            <w:tcW w:w="85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EF9E" w14:textId="77777777" w:rsidR="000A2407" w:rsidRDefault="000A2407" w:rsidP="00CF2CC5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</w:p>
          <w:p w14:paraId="2450EC1E" w14:textId="77777777" w:rsidR="000A2407" w:rsidRDefault="000A2407" w:rsidP="00CF2CC5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</w:p>
          <w:p w14:paraId="767B8E47" w14:textId="159C32AE" w:rsidR="000A2407" w:rsidRPr="00F66DC4" w:rsidRDefault="000A2407" w:rsidP="00CF2CC5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Interventi su</w:t>
            </w:r>
            <w:r>
              <w:rPr>
                <w:rFonts w:ascii="Verdana" w:hAnsi="Verdana"/>
                <w:lang w:val="it-IT"/>
              </w:rPr>
              <w:t>lle</w:t>
            </w:r>
            <w:r w:rsidRPr="00F66DC4">
              <w:rPr>
                <w:rFonts w:ascii="Verdana" w:hAnsi="Verdana"/>
                <w:lang w:val="it-IT"/>
              </w:rPr>
              <w:t xml:space="preserve"> alliev</w:t>
            </w:r>
            <w:r>
              <w:rPr>
                <w:rFonts w:ascii="Verdana" w:hAnsi="Verdana"/>
                <w:lang w:val="it-IT"/>
              </w:rPr>
              <w:t>e e alliev</w:t>
            </w:r>
            <w:r w:rsidRPr="00F66DC4">
              <w:rPr>
                <w:rFonts w:ascii="Verdana" w:hAnsi="Verdana"/>
                <w:lang w:val="it-IT"/>
              </w:rPr>
              <w:t xml:space="preserve">i in difficoltà </w:t>
            </w:r>
            <w:r w:rsidRPr="5762FAB1">
              <w:rPr>
                <w:rFonts w:ascii="Verdana" w:hAnsi="Verdana"/>
                <w:i/>
                <w:iCs/>
                <w:lang w:val="it-IT"/>
              </w:rPr>
              <w:t>(ad eccezione delle allieve e degli allievi certificati</w:t>
            </w:r>
            <w:r w:rsidRPr="5762FAB1">
              <w:rPr>
                <w:rStyle w:val="Rimandonotaapidipagina"/>
                <w:rFonts w:ascii="Verdana" w:hAnsi="Verdana"/>
                <w:i/>
                <w:iCs/>
                <w:lang w:val="it-IT"/>
              </w:rPr>
              <w:footnoteReference w:id="8"/>
            </w:r>
            <w:r w:rsidRPr="5762FAB1">
              <w:rPr>
                <w:rFonts w:ascii="Verdana" w:hAnsi="Verdana"/>
                <w:i/>
                <w:iCs/>
                <w:lang w:val="it-IT"/>
              </w:rPr>
              <w:t>)</w:t>
            </w:r>
          </w:p>
          <w:p w14:paraId="7D0E3319" w14:textId="77777777" w:rsidR="000A2407" w:rsidRPr="001460E7" w:rsidRDefault="000A2407" w:rsidP="00CF2CC5">
            <w:pPr>
              <w:pStyle w:val="Titolo4que"/>
              <w:spacing w:before="0" w:after="120"/>
              <w:jc w:val="left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00D70700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Indicare quali interventi 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>sulle</w:t>
            </w:r>
            <w:r w:rsidRPr="00D70700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alliev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>e e alliev</w:t>
            </w:r>
            <w:r w:rsidRPr="00D70700">
              <w:rPr>
                <w:rFonts w:ascii="Verdana" w:hAnsi="Verdana"/>
                <w:b w:val="0"/>
                <w:bCs w:val="0"/>
                <w:sz w:val="20"/>
                <w:lang w:val="it-IT"/>
              </w:rPr>
              <w:t>i in difficoltà sono in uso all’interno della scuola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</w:t>
            </w:r>
          </w:p>
        </w:tc>
        <w:tc>
          <w:tcPr>
            <w:tcW w:w="99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B4949" w14:textId="77777777" w:rsidR="000A2407" w:rsidRPr="00F66DC4" w:rsidRDefault="000A2407" w:rsidP="00CF2CC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2C3BA6" w:rsidRPr="00F66DC4" w14:paraId="24553D7A" w14:textId="77777777" w:rsidTr="00BD6E81">
        <w:trPr>
          <w:gridAfter w:val="1"/>
          <w:wAfter w:w="145" w:type="dxa"/>
          <w:trHeight w:val="363"/>
        </w:trPr>
        <w:tc>
          <w:tcPr>
            <w:tcW w:w="85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6C9507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analisi del caso e di valutazione degli apprendimenti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E0642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62EE36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97E76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16CB749A" w14:textId="77777777" w:rsidTr="00F46929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B2D723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Realizzazione di un Piano Didattico Personalizzato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41E94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45C478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0BFA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1A7095CA" w14:textId="77777777" w:rsidTr="002373F5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F6C9A9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Organizzazione di corsi di recupero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345DE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BC17A8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8935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3FD1F688" w14:textId="77777777" w:rsidTr="009C3AA4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66D768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orientamento, organizzati internamente all’Istituto o in collaborazione con soggetti esterni (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Rip. 40, 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enti, associazioni, agenzie)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9B8E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F66A35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54200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780F15F8" w14:textId="77777777" w:rsidTr="00550DCE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C1DECE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rete o in convenzione con altre scuole (es. adozione del percorso SMS-Bridge)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389E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C1A638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27B3F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5306796D" w14:textId="77777777" w:rsidTr="005618B0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6CE2C6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rete con realtà extrascolastiche (es. volontariato, Centri giovani, ecc.); adesione ai progetti di Successo formativo territoriali provinciali con FSE (es. ex Goal, Forward, ecc.)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689F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6E796C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50B7D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0626CB34" w14:textId="77777777" w:rsidTr="00822CD4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BA1E45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Esperienze nel mondo del lavoro, oltre al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la</w:t>
            </w: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Formazione Scuola Lavoro</w:t>
            </w: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, in modalità di percorsi individualizzati; oppure in coordinamento con progetti territoriali (es. Successo formativo FSE)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7F843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6BE8D8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0A3BF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10199584" w14:textId="77777777" w:rsidTr="00D8152E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9AA50D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Sportello psicologico interno alla scuola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C5BB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4060E4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1C905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112D4798" w14:textId="77777777" w:rsidTr="00467748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DDB01E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Rapporti con distretti sociosanitari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A5C25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6DCAFC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113B2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2B3F9B8F" w14:textId="77777777" w:rsidTr="00336A34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69777C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Utilizzo di figure di sistema, educatori, esperti esterni, per l’individuazione di competenze formali, informali e non formali, analisi e supporto motivazionale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9A084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2FEB4D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D2D9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  <w:tr w:rsidR="002C3BA6" w:rsidRPr="00F66DC4" w14:paraId="2C42E604" w14:textId="77777777" w:rsidTr="002A3F97">
        <w:trPr>
          <w:gridAfter w:val="1"/>
          <w:wAfter w:w="145" w:type="dxa"/>
          <w:trHeight w:val="363"/>
        </w:trPr>
        <w:tc>
          <w:tcPr>
            <w:tcW w:w="85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88950F" w14:textId="77777777" w:rsidR="002C3BA6" w:rsidRPr="00F66DC4" w:rsidRDefault="002C3BA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Utilizzo di un protocollo di accoglienza per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studentesse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/studenti stranieri</w:t>
            </w:r>
          </w:p>
        </w:tc>
        <w:tc>
          <w:tcPr>
            <w:tcW w:w="4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B137A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B6FD8C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9AF9C" w14:textId="77777777" w:rsidR="002C3BA6" w:rsidRPr="00F66DC4" w:rsidRDefault="002C3BA6" w:rsidP="00CF2CC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</w:tr>
    </w:tbl>
    <w:p w14:paraId="153FDB99" w14:textId="77777777" w:rsidR="003A76DB" w:rsidRDefault="003A76DB">
      <w:pPr>
        <w:rPr>
          <w:rFonts w:hint="eastAsia"/>
        </w:rPr>
      </w:pPr>
      <w:r>
        <w:rPr>
          <w:rFonts w:hint="eastAsia"/>
        </w:rPr>
        <w:br w:type="page"/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426"/>
        <w:gridCol w:w="425"/>
        <w:gridCol w:w="280"/>
      </w:tblGrid>
      <w:tr w:rsidR="000A2407" w:rsidRPr="00F66DC4" w14:paraId="2C85D851" w14:textId="77777777" w:rsidTr="005548AE">
        <w:trPr>
          <w:trHeight w:hRule="exact" w:val="2398"/>
        </w:trPr>
        <w:tc>
          <w:tcPr>
            <w:tcW w:w="8507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09DD3E" w14:textId="77777777" w:rsidR="000A2407" w:rsidRPr="007E79FE" w:rsidRDefault="000A2407" w:rsidP="00CF2CC5">
            <w:pPr>
              <w:pStyle w:val="TableContents"/>
              <w:spacing w:before="113" w:after="113"/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</w:pPr>
            <w:r w:rsidRPr="007E79FE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lastRenderedPageBreak/>
              <w:t>Interventi di potenziamento attuati per la promozione delle eccellenze, per ordine di scuola</w:t>
            </w:r>
          </w:p>
          <w:p w14:paraId="5B7985B6" w14:textId="77777777" w:rsidR="000A2407" w:rsidRDefault="000A2407" w:rsidP="00CF2CC5">
            <w:pPr>
              <w:pStyle w:val="TableContents"/>
              <w:spacing w:before="113" w:after="113"/>
              <w:jc w:val="center"/>
              <w:rPr>
                <w:rFonts w:ascii="Verdana" w:hAnsi="Verdana"/>
                <w:i/>
                <w:iCs/>
                <w:lang w:val="it-IT"/>
              </w:rPr>
            </w:pPr>
            <w:r w:rsidRPr="5762FAB1">
              <w:rPr>
                <w:rFonts w:ascii="Verdana" w:hAnsi="Verdana"/>
                <w:i/>
                <w:iCs/>
                <w:lang w:val="it-IT"/>
              </w:rPr>
              <w:t>Scuola primaria</w:t>
            </w:r>
          </w:p>
          <w:p w14:paraId="600B906D" w14:textId="77777777" w:rsidR="000A2407" w:rsidRPr="004322FD" w:rsidRDefault="000A2407" w:rsidP="00CF2CC5">
            <w:pPr>
              <w:pStyle w:val="Titolo3que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8F52A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Indicare quali interventi di potenziamento </w:t>
            </w:r>
            <w:r w:rsidRPr="00CB57A4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per la promozione delle eccellenze sono in uso all’interno della scuola 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0825C" w14:textId="77777777" w:rsidR="000A2407" w:rsidRPr="00CD262C" w:rsidRDefault="000A2407" w:rsidP="00CF2CC5">
            <w:pPr>
              <w:pStyle w:val="TableContents"/>
              <w:spacing w:before="113" w:after="113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5548AE" w:rsidRPr="00F66DC4" w14:paraId="65246977" w14:textId="77777777" w:rsidTr="00A52AE3">
        <w:trPr>
          <w:trHeight w:val="363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1F70B3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identificazione delle eccellenze e di analisi del caso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3886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0C610B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3C049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548AE" w:rsidRPr="00F66DC4" w14:paraId="5E05C76C" w14:textId="77777777" w:rsidTr="00A31C3A">
        <w:trPr>
          <w:trHeight w:val="363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8F851C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Personalizzazione del curricolo scolastico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4663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82F4D2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6E041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548AE" w:rsidRPr="00F66DC4" w14:paraId="03CB0F50" w14:textId="77777777" w:rsidTr="00222E9B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715709" w14:textId="77777777" w:rsidR="005548AE" w:rsidRPr="00F66DC4" w:rsidRDefault="005548AE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Riconoscimento di crediti formativi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4DEE4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87BCE0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5B485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548AE" w:rsidRPr="00F66DC4" w14:paraId="55239C6D" w14:textId="77777777" w:rsidTr="007E4702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E68060" w14:textId="77777777" w:rsidR="005548AE" w:rsidRPr="00F66DC4" w:rsidRDefault="005548AE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Partecipazione a concorsi e competizioni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(sia dentro che fuori la scuola)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7BA50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138E4A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9734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548AE" w:rsidRPr="00F66DC4" w14:paraId="5844ECAA" w14:textId="77777777" w:rsidTr="00794F9D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DE51D2" w14:textId="77777777" w:rsidR="005548AE" w:rsidRPr="00F66DC4" w:rsidRDefault="005548AE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Partecipazione a progetti specifici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(in orario curricolare ed extracurricolare)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CFEA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3609B1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EA24B" w14:textId="77777777" w:rsidR="005548AE" w:rsidRPr="00F66DC4" w:rsidRDefault="005548AE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738124B" w14:textId="77777777" w:rsidR="000A2407" w:rsidRPr="000F215A" w:rsidRDefault="000A2407" w:rsidP="000A2407">
      <w:pPr>
        <w:rPr>
          <w:rFonts w:hint="eastAsia"/>
          <w:sz w:val="18"/>
          <w:szCs w:val="18"/>
        </w:rPr>
      </w:pPr>
    </w:p>
    <w:p w14:paraId="6D22AD99" w14:textId="77777777" w:rsidR="000A2407" w:rsidRPr="000F215A" w:rsidRDefault="000A2407" w:rsidP="000A2407">
      <w:pPr>
        <w:rPr>
          <w:rFonts w:hint="eastAsia"/>
          <w:sz w:val="16"/>
          <w:szCs w:val="16"/>
        </w:rPr>
      </w:pP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47"/>
        <w:gridCol w:w="377"/>
        <w:gridCol w:w="377"/>
        <w:gridCol w:w="377"/>
      </w:tblGrid>
      <w:tr w:rsidR="000A2407" w:rsidRPr="00F66DC4" w14:paraId="275C942C" w14:textId="77777777" w:rsidTr="00CF2CC5">
        <w:trPr>
          <w:trHeight w:hRule="exact" w:val="1046"/>
        </w:trPr>
        <w:tc>
          <w:tcPr>
            <w:tcW w:w="8647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6AA511" w14:textId="77777777" w:rsidR="000A2407" w:rsidRDefault="000A2407" w:rsidP="00CF2CC5">
            <w:pPr>
              <w:pStyle w:val="TableContents"/>
              <w:spacing w:after="120"/>
              <w:jc w:val="center"/>
              <w:rPr>
                <w:rFonts w:ascii="Verdana" w:hAnsi="Verdana"/>
                <w:i/>
                <w:iCs/>
                <w:lang w:val="it-IT"/>
              </w:rPr>
            </w:pPr>
            <w:r w:rsidRPr="5762FAB1">
              <w:rPr>
                <w:rFonts w:ascii="Verdana" w:hAnsi="Verdana"/>
                <w:i/>
                <w:iCs/>
                <w:lang w:val="it-IT"/>
              </w:rPr>
              <w:t>Scuola secondaria di primo grado</w:t>
            </w:r>
          </w:p>
          <w:p w14:paraId="244B58F7" w14:textId="77777777" w:rsidR="000A2407" w:rsidRPr="004322FD" w:rsidRDefault="000A2407" w:rsidP="00CF2CC5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8F52A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Indicare quali interventi di potenziamento </w:t>
            </w:r>
            <w:r w:rsidRPr="00CB57A4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per la promozione delle eccellenze sono in uso all’interno della scuola 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0C2C2" w14:textId="77777777" w:rsidR="000A2407" w:rsidRPr="00F66DC4" w:rsidRDefault="000A2407" w:rsidP="00CF2CC5">
            <w:pPr>
              <w:pStyle w:val="TableContents"/>
              <w:spacing w:after="120"/>
              <w:jc w:val="center"/>
              <w:rPr>
                <w:rFonts w:ascii="Verdana" w:hAnsi="Verdana"/>
                <w:sz w:val="18"/>
                <w:szCs w:val="18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0A72A2" w:rsidRPr="00F66DC4" w14:paraId="52C943CD" w14:textId="77777777" w:rsidTr="004E0BBC">
        <w:trPr>
          <w:trHeight w:hRule="exact" w:val="567"/>
        </w:trPr>
        <w:tc>
          <w:tcPr>
            <w:tcW w:w="864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B1B46F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identificazione delle eccellenze e di analisi del caso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3A92B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5D9BDB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FF91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A72A2" w:rsidRPr="00F66DC4" w14:paraId="1F73CD9F" w14:textId="77777777" w:rsidTr="00051308">
        <w:trPr>
          <w:trHeight w:hRule="exact" w:val="567"/>
        </w:trPr>
        <w:tc>
          <w:tcPr>
            <w:tcW w:w="864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656D96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Personalizzazione del curricolo scolastico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D26F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7AB5FA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426DD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A72A2" w:rsidRPr="00F66DC4" w14:paraId="51D950B0" w14:textId="77777777" w:rsidTr="006C451A">
        <w:trPr>
          <w:trHeight w:hRule="exact" w:val="567"/>
        </w:trPr>
        <w:tc>
          <w:tcPr>
            <w:tcW w:w="864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621912" w14:textId="77777777" w:rsidR="000A72A2" w:rsidRPr="00F66DC4" w:rsidRDefault="000A72A2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Riconoscimento di crediti formativi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86E80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640FB9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035A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A72A2" w:rsidRPr="00F66DC4" w14:paraId="4D060F28" w14:textId="77777777" w:rsidTr="00AD0A71">
        <w:trPr>
          <w:trHeight w:hRule="exact" w:val="567"/>
        </w:trPr>
        <w:tc>
          <w:tcPr>
            <w:tcW w:w="864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BB7289" w14:textId="77777777" w:rsidR="000A72A2" w:rsidRPr="00F66DC4" w:rsidRDefault="000A72A2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valorizzazione con agenzie formative esterne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C937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A4F57B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A59DC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A72A2" w:rsidRPr="00F66DC4" w14:paraId="4C4A710A" w14:textId="77777777" w:rsidTr="0061641A">
        <w:trPr>
          <w:trHeight w:hRule="exact" w:val="567"/>
        </w:trPr>
        <w:tc>
          <w:tcPr>
            <w:tcW w:w="864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1FA76B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rete o in convenzione con Enti e Istituzioni formative di grado superiore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6A5B0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EF2767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78BC9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A72A2" w:rsidRPr="00F66DC4" w14:paraId="75672EAC" w14:textId="77777777" w:rsidTr="00135809">
        <w:trPr>
          <w:trHeight w:hRule="exact" w:val="567"/>
        </w:trPr>
        <w:tc>
          <w:tcPr>
            <w:tcW w:w="8647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E6708F" w14:textId="77777777" w:rsidR="000A72A2" w:rsidRPr="00F66DC4" w:rsidRDefault="000A72A2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Partecipazione a concorsi e competizioni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(sia dentro che fuori la scuola)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F071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AD1EBB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B331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A72A2" w:rsidRPr="00F66DC4" w14:paraId="32FCB2F6" w14:textId="77777777" w:rsidTr="00565CB4">
        <w:trPr>
          <w:trHeight w:hRule="exact" w:val="567"/>
        </w:trPr>
        <w:tc>
          <w:tcPr>
            <w:tcW w:w="864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781641" w14:textId="77777777" w:rsidR="000A72A2" w:rsidRPr="00F66DC4" w:rsidRDefault="000A72A2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Partecipazione a progetti specifici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(in orario curricolare ed extracurricolare)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AABB4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9A0E67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7628D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A72A2" w:rsidRPr="00F66DC4" w14:paraId="6642146F" w14:textId="77777777" w:rsidTr="004B6587">
        <w:trPr>
          <w:trHeight w:hRule="exact" w:val="567"/>
        </w:trPr>
        <w:tc>
          <w:tcPr>
            <w:tcW w:w="864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E170D0" w14:textId="77777777" w:rsidR="000A72A2" w:rsidRPr="00F66DC4" w:rsidRDefault="000A72A2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Articolazione di gruppi di livello per classi aperte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1A5D0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331CFD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FC7D" w14:textId="77777777" w:rsidR="000A72A2" w:rsidRPr="00F66DC4" w:rsidRDefault="000A72A2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1016DC0A" w14:textId="77777777" w:rsidR="000A2407" w:rsidRPr="00B31727" w:rsidRDefault="000A2407" w:rsidP="000A2407">
      <w:pPr>
        <w:pStyle w:val="Titolo3que"/>
        <w:rPr>
          <w:rFonts w:ascii="Verdana" w:hAnsi="Verdana"/>
          <w:b w:val="0"/>
          <w:bCs w:val="0"/>
          <w:sz w:val="20"/>
          <w:szCs w:val="20"/>
          <w:lang w:val="it-IT"/>
        </w:rPr>
      </w:pPr>
    </w:p>
    <w:p w14:paraId="58042CD2" w14:textId="77777777" w:rsidR="000A2407" w:rsidRDefault="000A2407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2BD0AEC5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0D1A6642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2EB699F3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6F2E67E5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6759459C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629CB35A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0874EDA0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312887EC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60763CC6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14C0C123" w14:textId="77777777" w:rsidR="00AA6A8F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p w14:paraId="35B54151" w14:textId="77777777" w:rsidR="00AA6A8F" w:rsidRPr="000F215A" w:rsidRDefault="00AA6A8F" w:rsidP="000A2407">
      <w:pPr>
        <w:pStyle w:val="Titolo3que"/>
        <w:rPr>
          <w:rFonts w:ascii="Verdana" w:hAnsi="Verdana"/>
          <w:b w:val="0"/>
          <w:bCs w:val="0"/>
          <w:sz w:val="16"/>
          <w:szCs w:val="16"/>
          <w:lang w:val="it-IT"/>
        </w:rPr>
      </w:pP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47"/>
        <w:gridCol w:w="377"/>
        <w:gridCol w:w="377"/>
        <w:gridCol w:w="377"/>
      </w:tblGrid>
      <w:tr w:rsidR="000A2407" w:rsidRPr="00F66DC4" w14:paraId="72AFED15" w14:textId="77777777" w:rsidTr="00CF2CC5">
        <w:trPr>
          <w:trHeight w:hRule="exact" w:val="1010"/>
        </w:trPr>
        <w:tc>
          <w:tcPr>
            <w:tcW w:w="8647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84F2E" w14:textId="77777777" w:rsidR="000A2407" w:rsidRDefault="000A2407" w:rsidP="00CF2CC5">
            <w:pPr>
              <w:pStyle w:val="Titolo4que"/>
              <w:spacing w:before="0" w:after="120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lastRenderedPageBreak/>
              <w:t>Scuola secondaria di secondo grado e FP</w:t>
            </w:r>
          </w:p>
          <w:p w14:paraId="124257DA" w14:textId="77777777" w:rsidR="000A2407" w:rsidRPr="004B6B61" w:rsidRDefault="000A2407" w:rsidP="00CF2CC5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8F52A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Indicare quali interventi di potenziamento </w:t>
            </w:r>
            <w:r w:rsidRPr="00CB57A4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per la promozione delle eccellenze sono in uso all’interno della scuola (scegliere una o più opzioni)</w:t>
            </w:r>
          </w:p>
        </w:tc>
        <w:tc>
          <w:tcPr>
            <w:tcW w:w="1131" w:type="dxa"/>
            <w:gridSpan w:val="3"/>
            <w:vAlign w:val="bottom"/>
          </w:tcPr>
          <w:p w14:paraId="16310C42" w14:textId="77777777" w:rsidR="000A2407" w:rsidRPr="004B6B61" w:rsidRDefault="000A2407" w:rsidP="00CF2CC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sz w:val="18"/>
                <w:szCs w:val="18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0F52C6" w:rsidRPr="00F66DC4" w14:paraId="68D118D0" w14:textId="77777777" w:rsidTr="00802280">
        <w:trPr>
          <w:trHeight w:hRule="exact" w:val="567"/>
        </w:trPr>
        <w:tc>
          <w:tcPr>
            <w:tcW w:w="864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E22E53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identificazione delle eccellenze e di analisi del caso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DB81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4CA3ED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9A08D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52C6" w:rsidRPr="00F66DC4" w14:paraId="311D282D" w14:textId="77777777" w:rsidTr="006F1F79">
        <w:trPr>
          <w:trHeight w:hRule="exact" w:val="567"/>
        </w:trPr>
        <w:tc>
          <w:tcPr>
            <w:tcW w:w="864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AD33B8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Personalizzazione del curricolo scolastico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DCD4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1599B0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EB9F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52C6" w:rsidRPr="00F66DC4" w14:paraId="0C22DF09" w14:textId="77777777" w:rsidTr="00D35E19">
        <w:trPr>
          <w:trHeight w:hRule="exact" w:val="567"/>
        </w:trPr>
        <w:tc>
          <w:tcPr>
            <w:tcW w:w="864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123B6C" w14:textId="77777777" w:rsidR="000F52C6" w:rsidRPr="00F66DC4" w:rsidRDefault="000F52C6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Riconoscimento di crediti formativi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E7F1E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DF766B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BC83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52C6" w:rsidRPr="00F66DC4" w14:paraId="64BCD874" w14:textId="77777777" w:rsidTr="00DA3D26">
        <w:trPr>
          <w:trHeight w:hRule="exact" w:val="567"/>
        </w:trPr>
        <w:tc>
          <w:tcPr>
            <w:tcW w:w="864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1B638B" w14:textId="77777777" w:rsidR="000F52C6" w:rsidRPr="00F66DC4" w:rsidRDefault="000F52C6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valorizzazione con agenzie formative esterne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9467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380325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D601C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52C6" w:rsidRPr="00F66DC4" w14:paraId="076F9C3B" w14:textId="77777777" w:rsidTr="00C91A94">
        <w:trPr>
          <w:trHeight w:hRule="exact" w:val="567"/>
        </w:trPr>
        <w:tc>
          <w:tcPr>
            <w:tcW w:w="8647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DB1CC5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Esperienze nel mondo del lavoro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B6ABD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6A9ED6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C7134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52C6" w:rsidRPr="00F66DC4" w14:paraId="0406E72F" w14:textId="77777777" w:rsidTr="00881EBE">
        <w:trPr>
          <w:trHeight w:hRule="exact" w:val="567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527114" w14:textId="77777777" w:rsidR="000F52C6" w:rsidRPr="00F66DC4" w:rsidRDefault="000F52C6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Azioni di rete o in convenzione con Enti e Istituzioni formative di grado superiore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E20F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953277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D0FA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52C6" w:rsidRPr="00F66DC4" w14:paraId="4D290DB7" w14:textId="77777777" w:rsidTr="00791815">
        <w:trPr>
          <w:trHeight w:hRule="exact" w:val="567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1CB30D" w14:textId="77777777" w:rsidR="000F52C6" w:rsidRPr="00F66DC4" w:rsidRDefault="000F52C6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Partecipazione a concorsi e competizioni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(sia dentro che fuori la scuola)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DE88C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9EE8D9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7AA31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52C6" w:rsidRPr="00F66DC4" w14:paraId="0F314904" w14:textId="77777777" w:rsidTr="0051262D">
        <w:trPr>
          <w:trHeight w:hRule="exact" w:val="567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EFDE98" w14:textId="77777777" w:rsidR="000F52C6" w:rsidRPr="00F66DC4" w:rsidRDefault="000F52C6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Partecipazione a progetti specifici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(in orario curricolare ed extracurricolare)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245D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EEF800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CE747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52C6" w:rsidRPr="00F66DC4" w14:paraId="5FEB6F16" w14:textId="77777777" w:rsidTr="00BF339C">
        <w:trPr>
          <w:trHeight w:hRule="exact" w:val="567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AAC036" w14:textId="77777777" w:rsidR="000F52C6" w:rsidRPr="00F66DC4" w:rsidRDefault="000F52C6" w:rsidP="00CF2CC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Articolazione di gruppi di livello per classi aperte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CA146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E3C31D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0EA5B" w14:textId="77777777" w:rsidR="000F52C6" w:rsidRPr="00F66DC4" w:rsidRDefault="000F52C6" w:rsidP="00CF2CC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6118A83" w14:textId="77777777" w:rsidR="000A2407" w:rsidRPr="00F66DC4" w:rsidRDefault="000A2407" w:rsidP="000A2407">
      <w:pPr>
        <w:pStyle w:val="Titolo3que"/>
        <w:rPr>
          <w:rFonts w:ascii="Verdana" w:hAnsi="Verdana"/>
          <w:lang w:val="it-IT"/>
        </w:rPr>
      </w:pPr>
    </w:p>
    <w:p w14:paraId="0A18308A" w14:textId="77777777" w:rsidR="00015545" w:rsidRDefault="00015545">
      <w:pPr>
        <w:rPr>
          <w:rFonts w:hint="eastAsia"/>
        </w:rPr>
      </w:pPr>
      <w:r>
        <w:rPr>
          <w:rFonts w:hint="eastAsia"/>
          <w:b/>
          <w:bCs/>
        </w:rPr>
        <w:br w:type="page"/>
      </w:r>
    </w:p>
    <w:p w14:paraId="5C31DAA6" w14:textId="1B561988" w:rsidR="00313C22" w:rsidRPr="00996E54" w:rsidRDefault="00313C22" w:rsidP="00313C22">
      <w:pPr>
        <w:pStyle w:val="Titolo2que"/>
        <w:pageBreakBefore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032E83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16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ab/>
        <w:t>Prassi valutativa</w:t>
      </w:r>
    </w:p>
    <w:p w14:paraId="7F9DF3C8" w14:textId="77777777" w:rsidR="00313C22" w:rsidRPr="00EF1F6C" w:rsidRDefault="00313C22" w:rsidP="00313C22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699E4BEB" w14:textId="77777777" w:rsidR="00313C22" w:rsidRPr="00EF1F6C" w:rsidRDefault="00313C22" w:rsidP="00313C22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313C22" w:rsidRPr="00EF1F6C" w14:paraId="3AE52775" w14:textId="77777777" w:rsidTr="00C867A5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377C5" w14:textId="46AE9009" w:rsidR="00313C22" w:rsidRPr="00EF1F6C" w:rsidRDefault="00313C22" w:rsidP="00C867A5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EF1F6C">
              <w:rPr>
                <w:rFonts w:ascii="Verdana" w:hAnsi="Verdana"/>
                <w:lang w:val="it-IT"/>
              </w:rPr>
              <w:t xml:space="preserve">Corrispondenza fra i criteri di valutazione e le conoscenze, abilità e competenze che si intendono promuovere </w:t>
            </w:r>
          </w:p>
          <w:p w14:paraId="63A6B501" w14:textId="2F6B1FDE" w:rsidR="00313C22" w:rsidRPr="00EF1F6C" w:rsidRDefault="00313C22" w:rsidP="00032E83">
            <w:pPr>
              <w:pStyle w:val="Standard"/>
              <w:spacing w:after="120"/>
              <w:rPr>
                <w:rFonts w:ascii="Verdana" w:hAnsi="Verdana"/>
                <w:i/>
                <w:iCs/>
                <w:lang w:val="it-IT"/>
              </w:rPr>
            </w:pPr>
            <w:r w:rsidRPr="00EF1F6C">
              <w:rPr>
                <w:rFonts w:ascii="Verdana" w:hAnsi="Verdana"/>
                <w:i/>
                <w:iCs/>
                <w:lang w:val="it-IT"/>
              </w:rPr>
              <w:t>I criteri di valutazione sono coerenti con gli obiettivi di apprendimento?</w:t>
            </w:r>
            <w:r w:rsidRPr="00EF1F6C">
              <w:rPr>
                <w:rStyle w:val="Rimandonotaapidipagina"/>
                <w:rFonts w:ascii="Verdana" w:hAnsi="Verdana"/>
                <w:i/>
                <w:iCs/>
                <w:lang w:val="it-IT"/>
              </w:rPr>
              <w:footnoteReference w:id="9"/>
            </w:r>
            <w:r w:rsidRPr="00EF1F6C">
              <w:rPr>
                <w:rFonts w:ascii="Verdana" w:hAnsi="Verdana"/>
                <w:i/>
                <w:iCs/>
                <w:lang w:val="it-IT"/>
              </w:rPr>
              <w:t xml:space="preserve"> 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ACBB2" w14:textId="77777777" w:rsidR="00313C22" w:rsidRPr="00EF1F6C" w:rsidRDefault="00313C22" w:rsidP="00C867A5">
            <w:pPr>
              <w:pStyle w:val="TableContents"/>
              <w:spacing w:before="113" w:after="120"/>
              <w:jc w:val="center"/>
              <w:rPr>
                <w:rFonts w:ascii="Verdana" w:hAnsi="Verdana"/>
                <w:b/>
                <w:bCs/>
                <w:i/>
                <w:iCs/>
                <w:color w:val="FF0000"/>
                <w:sz w:val="14"/>
                <w:szCs w:val="14"/>
                <w:lang w:val="it-IT"/>
              </w:rPr>
            </w:pPr>
            <w:r w:rsidRPr="00EF1F6C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251BD9" w:rsidRPr="00EF1F6C" w14:paraId="3F7A0DCC" w14:textId="77777777" w:rsidTr="00C867A5">
        <w:trPr>
          <w:trHeight w:val="362"/>
        </w:trPr>
        <w:tc>
          <w:tcPr>
            <w:tcW w:w="8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1B7E00" w14:textId="63B9491B" w:rsidR="00251BD9" w:rsidRPr="00EF1F6C" w:rsidRDefault="00251BD9" w:rsidP="00C867A5">
            <w:pPr>
              <w:pStyle w:val="TableContents"/>
              <w:spacing w:before="113" w:after="120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1.Poco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DBDCF" w14:textId="77777777" w:rsidR="00251BD9" w:rsidRPr="00EF1F6C" w:rsidRDefault="00251BD9" w:rsidP="00C867A5">
            <w:pPr>
              <w:pStyle w:val="Standard"/>
              <w:spacing w:before="113" w:after="120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279920" w14:textId="77777777" w:rsidR="00251BD9" w:rsidRPr="00EF1F6C" w:rsidRDefault="00251BD9" w:rsidP="00C867A5">
            <w:pPr>
              <w:pStyle w:val="Standard"/>
              <w:spacing w:before="113" w:after="120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A1BD1" w14:textId="77777777" w:rsidR="00251BD9" w:rsidRPr="00EF1F6C" w:rsidRDefault="00251BD9" w:rsidP="00C867A5">
            <w:pPr>
              <w:pStyle w:val="Standard"/>
              <w:spacing w:before="113" w:after="120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51BD9" w:rsidRPr="00EF1F6C" w14:paraId="10E66C9F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D634FF" w14:textId="59A395D0" w:rsidR="00251BD9" w:rsidRPr="00EF1F6C" w:rsidRDefault="00251BD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2.Abbastanza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BD4EF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E49470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F6EB2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51BD9" w:rsidRPr="00EF1F6C" w14:paraId="28A0304E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A6DA56" w14:textId="397B8201" w:rsidR="00251BD9" w:rsidRPr="00EF1F6C" w:rsidRDefault="00251BD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3.Molto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30736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0860A9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F628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51BD9" w:rsidRPr="00EF1F6C" w14:paraId="516FBB03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5CDF53" w14:textId="1AD236A9" w:rsidR="00251BD9" w:rsidRPr="00EF1F6C" w:rsidRDefault="00251BD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4.Del tutto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02309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7CC65F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2E388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46663D6D" w14:textId="77777777" w:rsidR="00313C22" w:rsidRPr="00EF1F6C" w:rsidRDefault="00313C22" w:rsidP="00020E2E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5B4F688B" w14:textId="77777777" w:rsidR="00313C22" w:rsidRPr="00EF1F6C" w:rsidRDefault="00313C22" w:rsidP="00020E2E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313C22" w:rsidRPr="00EF1F6C" w14:paraId="0538D163" w14:textId="77777777" w:rsidTr="00C867A5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968F" w14:textId="311EA4F5" w:rsidR="00313C22" w:rsidRPr="00EF1F6C" w:rsidRDefault="00313C22" w:rsidP="00032E83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EF1F6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Vi è coerenza tra gli strumenti/modalità di valutazione</w:t>
            </w:r>
            <w:r w:rsidRPr="00EF1F6C">
              <w:rPr>
                <w:rStyle w:val="Rimandonotaapidipagina"/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footnoteReference w:id="10"/>
            </w:r>
            <w:r w:rsidRPr="00EF1F6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e le metodologie didattiche adottate?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E9B4D" w14:textId="77777777" w:rsidR="00313C22" w:rsidRPr="00EF1F6C" w:rsidRDefault="00313C22" w:rsidP="00C867A5">
            <w:pPr>
              <w:pStyle w:val="TableContents"/>
              <w:spacing w:before="113"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EF1F6C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FF1D15" w:rsidRPr="00EF1F6C" w14:paraId="12140DC8" w14:textId="77777777" w:rsidTr="00C867A5">
        <w:trPr>
          <w:trHeight w:val="362"/>
        </w:trPr>
        <w:tc>
          <w:tcPr>
            <w:tcW w:w="8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C54595" w14:textId="2125E97D" w:rsidR="00FF1D15" w:rsidRPr="00EF1F6C" w:rsidRDefault="00FF1D1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1.Poco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B0C78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EA18EF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4B4A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F1D15" w:rsidRPr="00EF1F6C" w14:paraId="3B681E7C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57452A" w14:textId="18D6FEBE" w:rsidR="00FF1D15" w:rsidRPr="00EF1F6C" w:rsidRDefault="00FF1D1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2.Abbastanza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50283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3E17CC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B1C7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F1D15" w:rsidRPr="00EF1F6C" w14:paraId="4A2B4B04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E1E501" w14:textId="6DA9D0AB" w:rsidR="00FF1D15" w:rsidRPr="00EF1F6C" w:rsidRDefault="00FF1D1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3.Molto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B0B4B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8CEB01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04607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51BD9" w:rsidRPr="00EF1F6C" w14:paraId="74661282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E2737D" w14:textId="08F37CDD" w:rsidR="00251BD9" w:rsidRPr="00EF1F6C" w:rsidRDefault="00251BD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4.Del tutto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482C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5E7795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E606D" w14:textId="77777777" w:rsidR="00251BD9" w:rsidRPr="00EF1F6C" w:rsidRDefault="00251BD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0AE0E810" w14:textId="77777777" w:rsidR="00313C22" w:rsidRPr="00EF1F6C" w:rsidRDefault="00313C22" w:rsidP="00440F7D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71335167" w14:textId="77777777" w:rsidR="00313C22" w:rsidRPr="00EF1F6C" w:rsidRDefault="00313C22" w:rsidP="00440F7D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313C22" w:rsidRPr="00EF1F6C" w14:paraId="5505FBAA" w14:textId="77777777" w:rsidTr="00C867A5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C0F8" w14:textId="12314DAA" w:rsidR="00313C22" w:rsidRPr="00EF1F6C" w:rsidRDefault="00313C22" w:rsidP="00C867A5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EF1F6C">
              <w:rPr>
                <w:rFonts w:ascii="Verdana" w:hAnsi="Verdana"/>
                <w:lang w:val="it-IT"/>
              </w:rPr>
              <w:t xml:space="preserve">Presenza di criteri vincolanti a livello collegiale </w:t>
            </w:r>
          </w:p>
          <w:p w14:paraId="5BE5E14E" w14:textId="7B3B46EA" w:rsidR="00313C22" w:rsidRPr="00EF1F6C" w:rsidRDefault="00313C22" w:rsidP="00032E83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EF1F6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(Solo scuola secondaria di secondo grado) La scuola ha stabilito dei criteri comuni di valutazione per </w:t>
            </w:r>
            <w:r w:rsidR="00032E8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</w:t>
            </w:r>
            <w:r w:rsidRPr="00EF1F6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032E8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Formazione Scuola Lavoro</w:t>
            </w:r>
            <w:r w:rsidRPr="00EF1F6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? 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146CE" w14:textId="77777777" w:rsidR="00313C22" w:rsidRPr="00EF1F6C" w:rsidRDefault="00313C22" w:rsidP="00C867A5">
            <w:pPr>
              <w:pStyle w:val="TableContents"/>
              <w:spacing w:before="113"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EF1F6C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FF1D15" w:rsidRPr="00EF1F6C" w14:paraId="7433867B" w14:textId="77777777" w:rsidTr="00C867A5">
        <w:trPr>
          <w:trHeight w:val="362"/>
        </w:trPr>
        <w:tc>
          <w:tcPr>
            <w:tcW w:w="8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683678" w14:textId="49E5C6E8" w:rsidR="00FF1D15" w:rsidRPr="00EF1F6C" w:rsidRDefault="00FF1D1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1.Sì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E5097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669723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CADD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F1D15" w:rsidRPr="00EF1F6C" w14:paraId="03009B4B" w14:textId="77777777" w:rsidTr="00C867A5">
        <w:trPr>
          <w:trHeight w:val="362"/>
        </w:trPr>
        <w:tc>
          <w:tcPr>
            <w:tcW w:w="8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67AF37" w14:textId="35501EC4" w:rsidR="00FF1D15" w:rsidRPr="00EF1F6C" w:rsidRDefault="00FF1D1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2.No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9C01A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0B673C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42EB4" w14:textId="77777777" w:rsidR="00FF1D15" w:rsidRPr="00EF1F6C" w:rsidRDefault="00FF1D1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49522EF0" w14:textId="77777777" w:rsidR="00313C22" w:rsidRPr="00EF1F6C" w:rsidRDefault="00313C22" w:rsidP="000914C9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70DF8AD9" w14:textId="77777777" w:rsidR="00313C22" w:rsidRPr="00EF1F6C" w:rsidRDefault="00313C22" w:rsidP="000914C9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313C22" w:rsidRPr="00EF1F6C" w14:paraId="31724D83" w14:textId="77777777" w:rsidTr="00C867A5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E999F" w14:textId="0C1BBA87" w:rsidR="00313C22" w:rsidRPr="00EF1F6C" w:rsidRDefault="00313C22" w:rsidP="00032E83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EF1F6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(Solo scuola secondaria di secondo grado) Indicare il tipo di valutazione effettuata per </w:t>
            </w:r>
            <w:r w:rsidR="00032E8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</w:t>
            </w:r>
            <w:r w:rsidRPr="00EF1F6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032E8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Formazione Scuola Lavoro</w:t>
            </w:r>
            <w:r w:rsidRPr="00EF1F6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84D17" w14:textId="17FBEE40" w:rsidR="00313C22" w:rsidRPr="00EF1F6C" w:rsidRDefault="00313C22" w:rsidP="00C867A5">
            <w:pPr>
              <w:pStyle w:val="TableContents"/>
              <w:spacing w:before="113"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EF1F6C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 w:rsidR="002B2659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</w:t>
            </w:r>
            <w:r w:rsidR="00455389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ì</w:t>
            </w:r>
            <w:r w:rsidR="002B2659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/No</w:t>
            </w:r>
          </w:p>
        </w:tc>
      </w:tr>
      <w:tr w:rsidR="00707E6E" w:rsidRPr="00EF1F6C" w14:paraId="6F742529" w14:textId="77777777" w:rsidTr="00A80658">
        <w:trPr>
          <w:trHeight w:val="362"/>
        </w:trPr>
        <w:tc>
          <w:tcPr>
            <w:tcW w:w="850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78B4FE" w14:textId="180EAE52" w:rsidR="00707E6E" w:rsidRPr="00EF1F6C" w:rsidRDefault="00707E6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Osservazione strutturata (mediante griglie, rubriche, portfolio digitale, diario di bordo, ecc.)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per la</w:t>
            </w: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Formazione Scuola Lavoro</w:t>
            </w: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 xml:space="preserve"> durante lo svolgimento</w:t>
            </w:r>
          </w:p>
        </w:tc>
        <w:tc>
          <w:tcPr>
            <w:tcW w:w="369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46C15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34C8D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C9EC8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707E6E" w:rsidRPr="00EF1F6C" w14:paraId="7F252042" w14:textId="77777777" w:rsidTr="006F3472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94F3CD" w14:textId="00425233" w:rsidR="00707E6E" w:rsidRPr="00EF1F6C" w:rsidRDefault="00707E6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Osservazione strutturata (mediante griglie, rubriche, portfolio digitale, diario di bordo, ecc.) dei risultati de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lla</w:t>
            </w: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Formazione Scuola Lavoro</w:t>
            </w: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 xml:space="preserve"> in termini di competenze trasversali acquisite dagli studenti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e dalle studentesse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9B9C5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387A2E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18B9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707E6E" w:rsidRPr="00EF1F6C" w14:paraId="4C922F5F" w14:textId="77777777" w:rsidTr="001108AB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6A25CD" w14:textId="48C8A2BB" w:rsidR="00707E6E" w:rsidRPr="00EF1F6C" w:rsidRDefault="00707E6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Scheda di autovalutazione dello studente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/della studentessa</w:t>
            </w: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 xml:space="preserve"> in riferimento al percorso effettuato (proprio comportamento, partecipazione, impegno, …)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0EEE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FE71D7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2137C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707E6E" w:rsidRPr="00EF1F6C" w14:paraId="6F2DEBE4" w14:textId="77777777" w:rsidTr="004D2EC8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1EF74E" w14:textId="4F56CF73" w:rsidR="00707E6E" w:rsidRPr="00EF1F6C" w:rsidRDefault="00707E6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Scheda di valutazione del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la</w:t>
            </w: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Formazione Scuola Lavoro</w:t>
            </w: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 xml:space="preserve"> da parte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della studentessa/</w:t>
            </w: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dello studente (es. organizzazione, efficacia, scelta dell’azienda, …)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238CF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4A565C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FD652" w14:textId="77777777" w:rsidR="00707E6E" w:rsidRPr="00EF1F6C" w:rsidRDefault="00707E6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003C3C62" w14:textId="77777777" w:rsidR="00313C22" w:rsidRPr="000914C9" w:rsidRDefault="00313C22" w:rsidP="00313C22">
      <w:pPr>
        <w:pStyle w:val="Titolo3que"/>
        <w:rPr>
          <w:rFonts w:ascii="Verdana" w:hAnsi="Verdana"/>
          <w:b w:val="0"/>
          <w:iCs/>
          <w:sz w:val="20"/>
          <w:szCs w:val="20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0"/>
        <w:gridCol w:w="2842"/>
        <w:gridCol w:w="377"/>
        <w:gridCol w:w="377"/>
        <w:gridCol w:w="382"/>
      </w:tblGrid>
      <w:tr w:rsidR="00313C22" w:rsidRPr="00EF1F6C" w14:paraId="636D9711" w14:textId="77777777" w:rsidTr="5762FAB1">
        <w:trPr>
          <w:cantSplit/>
        </w:trPr>
        <w:tc>
          <w:tcPr>
            <w:tcW w:w="85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3766" w14:textId="6BE7307E" w:rsidR="00313C22" w:rsidRPr="00EF1F6C" w:rsidRDefault="00313C22" w:rsidP="000914C9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EF1F6C">
              <w:rPr>
                <w:rFonts w:ascii="Verdana" w:hAnsi="Verdana"/>
                <w:lang w:val="it-IT"/>
              </w:rPr>
              <w:t>Presenza di prove comuni</w:t>
            </w:r>
            <w:r w:rsidRPr="00EF1F6C">
              <w:rPr>
                <w:rStyle w:val="Rimandonotaapidipagina"/>
                <w:rFonts w:ascii="Verdana" w:hAnsi="Verdana"/>
              </w:rPr>
              <w:footnoteReference w:id="11"/>
            </w:r>
            <w:r w:rsidRPr="00EF1F6C">
              <w:rPr>
                <w:rFonts w:ascii="Verdana" w:hAnsi="Verdana"/>
                <w:lang w:val="it-IT"/>
              </w:rPr>
              <w:t xml:space="preserve"> (di ingresso, intermedie, finali) per ordine di scuola e per discipline (Italiano, Matematica, Tedesco L2) </w:t>
            </w:r>
          </w:p>
          <w:p w14:paraId="718AF595" w14:textId="6740DDC8" w:rsidR="00313C22" w:rsidRPr="00EF1F6C" w:rsidRDefault="00313C22" w:rsidP="00D02638">
            <w:pPr>
              <w:pStyle w:val="Titolo3que"/>
              <w:spacing w:after="120"/>
              <w:jc w:val="center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Scuola primaria</w:t>
            </w:r>
          </w:p>
          <w:p w14:paraId="7AFC3FD3" w14:textId="6FDC9384" w:rsidR="00313C22" w:rsidRPr="00907947" w:rsidRDefault="00313C22" w:rsidP="003E769E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Indicare se sono presenti prove comuni in una o più discipline </w:t>
            </w:r>
            <w:r w:rsidR="287B4F8D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(</w:t>
            </w: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scegliere una o più opzioni)</w:t>
            </w:r>
          </w:p>
        </w:tc>
        <w:tc>
          <w:tcPr>
            <w:tcW w:w="113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974AB" w14:textId="71BE42B9" w:rsidR="00313C22" w:rsidRPr="00EF1F6C" w:rsidRDefault="00313C22" w:rsidP="000914C9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EF1F6C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opzione/i</w:t>
            </w:r>
          </w:p>
        </w:tc>
      </w:tr>
      <w:tr w:rsidR="003277EA" w:rsidRPr="00EF1F6C" w14:paraId="2ECC59A5" w14:textId="77777777" w:rsidTr="005F0C1E">
        <w:trPr>
          <w:trHeight w:val="363"/>
        </w:trPr>
        <w:tc>
          <w:tcPr>
            <w:tcW w:w="5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0EAED3" w14:textId="2A894211" w:rsidR="003277EA" w:rsidRPr="00FE24F5" w:rsidRDefault="003277EA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  <w:r w:rsidRPr="00FE24F5">
              <w:rPr>
                <w:rFonts w:ascii="Verdana" w:hAnsi="Verdana"/>
                <w:sz w:val="16"/>
                <w:szCs w:val="16"/>
                <w:lang w:val="it-IT"/>
              </w:rPr>
              <w:t>Prove di ingresso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55B875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1.Non previste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383F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849743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BF07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530CEAFF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536AA" w14:textId="6AE73C0B" w:rsidR="003277EA" w:rsidRPr="00FE24F5" w:rsidRDefault="003277EA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3EF485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2.Italiano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76736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7F54BD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B37F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64727631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B8DF6" w14:textId="43F7695B" w:rsidR="003277EA" w:rsidRPr="00FE24F5" w:rsidRDefault="003277EA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D1CFC3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3.Matematica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C4AED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732CD6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BACD7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41C00B1A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6BD7C" w14:textId="495419FF" w:rsidR="003277EA" w:rsidRPr="00FE24F5" w:rsidRDefault="003277EA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900D8B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4.Tedesco L2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82FC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01D032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CCF0D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0762DDE9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2DF8B6" w14:textId="685CC08F" w:rsidR="003277EA" w:rsidRPr="00FE24F5" w:rsidRDefault="003277EA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AB51F5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5.Altre discipline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3F6F2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D5A50A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945AD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2B7F6B55" w14:textId="77777777" w:rsidTr="005F0C1E">
        <w:trPr>
          <w:trHeight w:val="363"/>
        </w:trPr>
        <w:tc>
          <w:tcPr>
            <w:tcW w:w="5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AF2DE" w14:textId="055413E4" w:rsidR="003277EA" w:rsidRPr="005F0C1E" w:rsidRDefault="003277EA" w:rsidP="005F0C1E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E24F5">
              <w:rPr>
                <w:rFonts w:ascii="Verdana" w:hAnsi="Verdana"/>
                <w:sz w:val="16"/>
                <w:szCs w:val="16"/>
                <w:lang w:val="it-IT"/>
              </w:rPr>
              <w:t>Prove intermedie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F40903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1.Non previste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942E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E36540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03F76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35C91C6A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812D1E" w14:textId="1F47E027" w:rsidR="003277EA" w:rsidRPr="00EF1F6C" w:rsidRDefault="003277EA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CDBA0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2.Italiano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24930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6E9BE4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5191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2ED23985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6AFE7" w14:textId="296E7F19" w:rsidR="003277EA" w:rsidRPr="00EF1F6C" w:rsidRDefault="003277EA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B70D15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3.Matematica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A224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C20BCD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B7AC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247415FF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B8B1B7" w14:textId="473DDA1F" w:rsidR="003277EA" w:rsidRPr="00EF1F6C" w:rsidRDefault="003277EA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86AC92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4.Tedesco L2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736E1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21276A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C089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2A6C64DF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133438" w14:textId="2C512042" w:rsidR="003277EA" w:rsidRPr="00EF1F6C" w:rsidRDefault="003277EA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C71CDD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5.Altre discipline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1FEF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4B88A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86020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166BA236" w14:textId="77777777" w:rsidTr="005F0C1E">
        <w:trPr>
          <w:trHeight w:val="363"/>
        </w:trPr>
        <w:tc>
          <w:tcPr>
            <w:tcW w:w="5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F986B8" w14:textId="79593837" w:rsidR="003277EA" w:rsidRPr="005F0C1E" w:rsidRDefault="003277EA" w:rsidP="005F0C1E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E24F5">
              <w:rPr>
                <w:rFonts w:ascii="Verdana" w:hAnsi="Verdana"/>
                <w:sz w:val="16"/>
                <w:szCs w:val="16"/>
                <w:lang w:val="it-IT"/>
              </w:rPr>
              <w:t>Prove finali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B23056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1.Non previste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537DF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6D3DAF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039F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4D4E2B71" w14:textId="77777777" w:rsidTr="00893034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FA958A" w14:textId="589A7A31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47A022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2.Italiano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F964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2A3E49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41889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635E236A" w14:textId="77777777" w:rsidTr="00893034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3C2BE7" w14:textId="5D5CDE7A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6D34E0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3.Matematica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26E29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98ED3E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22EE6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273F5B55" w14:textId="77777777" w:rsidTr="00893034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867468" w14:textId="238BF5D1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2C9F28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4.Tedesco L2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B884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CD8AE0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594EF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277EA" w:rsidRPr="00EF1F6C" w14:paraId="23C935A7" w14:textId="77777777" w:rsidTr="00893034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14609C" w14:textId="06AF5032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CB004A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F1F6C">
              <w:rPr>
                <w:rFonts w:ascii="Verdana" w:hAnsi="Verdana"/>
                <w:sz w:val="16"/>
                <w:szCs w:val="16"/>
                <w:lang w:val="it-IT"/>
              </w:rPr>
              <w:t>5.Altre discipline</w:t>
            </w:r>
          </w:p>
        </w:tc>
        <w:tc>
          <w:tcPr>
            <w:tcW w:w="377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D287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574EFF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7132" w14:textId="77777777" w:rsidR="003277EA" w:rsidRPr="00EF1F6C" w:rsidRDefault="003277EA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9283B" w:rsidRPr="00F66DC4" w14:paraId="2C5B16D2" w14:textId="77777777" w:rsidTr="5762FAB1">
        <w:trPr>
          <w:cantSplit/>
        </w:trPr>
        <w:tc>
          <w:tcPr>
            <w:tcW w:w="85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0D56" w14:textId="77777777" w:rsidR="00531B6A" w:rsidRPr="00B27C49" w:rsidRDefault="00531B6A" w:rsidP="001B6420">
            <w:pPr>
              <w:pStyle w:val="Titolo3que"/>
              <w:rPr>
                <w:rFonts w:ascii="Verdana" w:hAnsi="Verdana"/>
                <w:b w:val="0"/>
                <w:bCs w:val="0"/>
                <w:sz w:val="20"/>
                <w:szCs w:val="20"/>
                <w:lang w:val="it-IT"/>
              </w:rPr>
            </w:pPr>
          </w:p>
          <w:p w14:paraId="7C4FC77D" w14:textId="53E08450" w:rsidR="00C92305" w:rsidRDefault="28FC0180" w:rsidP="00D02638">
            <w:pPr>
              <w:pStyle w:val="Titolo3que"/>
              <w:spacing w:after="120"/>
              <w:jc w:val="center"/>
              <w:rPr>
                <w:rFonts w:ascii="Verdana" w:hAnsi="Verdana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Scuola secondaria di primo grado</w:t>
            </w:r>
          </w:p>
          <w:p w14:paraId="2C5B16D0" w14:textId="1F7F5C5D" w:rsidR="0069283B" w:rsidRPr="00C92305" w:rsidRDefault="00405298" w:rsidP="003E769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F3119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Indicare </w:t>
            </w: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se sono presenti prove comuni</w:t>
            </w:r>
            <w:r w:rsidR="00AE1AD4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in una o più discipl</w:t>
            </w:r>
            <w:r w:rsidR="004F73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</w:t>
            </w:r>
            <w:r w:rsidR="00AE1AD4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ne</w:t>
            </w: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CF5F43" w:rsidRPr="001067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(</w:t>
            </w:r>
            <w:r w:rsidR="00CF5F4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</w:t>
            </w:r>
            <w:r w:rsidR="00CF5F43" w:rsidRPr="001067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cegliere una o più opzioni)</w:t>
            </w:r>
          </w:p>
        </w:tc>
        <w:tc>
          <w:tcPr>
            <w:tcW w:w="113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F6B1C" w14:textId="77777777" w:rsidR="00994501" w:rsidRDefault="00994501" w:rsidP="001B6420">
            <w:pPr>
              <w:pStyle w:val="TableContents"/>
              <w:spacing w:after="120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</w:p>
          <w:p w14:paraId="1E316075" w14:textId="77777777" w:rsidR="00994501" w:rsidRDefault="00994501" w:rsidP="00B27C49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</w:p>
          <w:p w14:paraId="2C5B16D1" w14:textId="4A8CFF77" w:rsidR="0069283B" w:rsidRPr="00F66DC4" w:rsidRDefault="00241ABE" w:rsidP="00B27C49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 w:rsidR="00FB2503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opzione/i</w:t>
            </w:r>
          </w:p>
        </w:tc>
      </w:tr>
      <w:tr w:rsidR="003D3DFD" w:rsidRPr="00F66DC4" w14:paraId="2C5B16DA" w14:textId="77777777" w:rsidTr="005F0C1E">
        <w:trPr>
          <w:trHeight w:val="363"/>
        </w:trPr>
        <w:tc>
          <w:tcPr>
            <w:tcW w:w="5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6D5" w14:textId="30957209" w:rsidR="003D3DFD" w:rsidRPr="005F0C1E" w:rsidRDefault="003D3DFD" w:rsidP="005F0C1E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D94A05">
              <w:rPr>
                <w:rFonts w:ascii="Verdana" w:hAnsi="Verdana"/>
                <w:sz w:val="16"/>
                <w:szCs w:val="16"/>
                <w:lang w:val="it-IT"/>
              </w:rPr>
              <w:t>Prove di ingresso</w:t>
            </w:r>
          </w:p>
        </w:tc>
        <w:tc>
          <w:tcPr>
            <w:tcW w:w="2842" w:type="dxa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D6" w14:textId="30CC6491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Non previste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D7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D8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D9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D3DFD" w:rsidRPr="00F66DC4" w14:paraId="2C5B16E2" w14:textId="77777777" w:rsidTr="00CB2F55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DD" w14:textId="4137FACF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DE" w14:textId="6A13CBD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Italiano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DF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E0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E1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D3DFD" w:rsidRPr="00F66DC4" w14:paraId="2C5B16EA" w14:textId="77777777" w:rsidTr="00CB2F55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E5" w14:textId="43B40D3B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E6" w14:textId="093A262A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Matematica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E7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E8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E9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D3DFD" w:rsidRPr="00F66DC4" w14:paraId="2C5B16F2" w14:textId="77777777" w:rsidTr="00CB2F55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ED" w14:textId="4F56FE00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EE" w14:textId="48CF8199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Tedesco L2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EF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F0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F1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D3DFD" w:rsidRPr="00F66DC4" w14:paraId="2C5B16FA" w14:textId="77777777" w:rsidTr="00CB2F55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F5" w14:textId="54BE9F4A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F6" w14:textId="64AF9F4F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5.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Altre discipline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F7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F8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F9" w14:textId="77777777" w:rsidR="003D3DFD" w:rsidRPr="00F66DC4" w:rsidRDefault="003D3DFD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7841" w:rsidRPr="00F66DC4" w14:paraId="2C5B1702" w14:textId="77777777" w:rsidTr="005F0C1E">
        <w:trPr>
          <w:trHeight w:val="363"/>
        </w:trPr>
        <w:tc>
          <w:tcPr>
            <w:tcW w:w="5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6FD" w14:textId="78955537" w:rsidR="00607841" w:rsidRPr="005F0C1E" w:rsidRDefault="00607841" w:rsidP="005F0C1E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D94A05"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>Prove intermedie</w:t>
            </w: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6FE" w14:textId="66844C6C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Non previste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6FF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00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01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7841" w:rsidRPr="00F66DC4" w14:paraId="2C5B170A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05" w14:textId="4445D301" w:rsidR="00607841" w:rsidRPr="00D94A05" w:rsidRDefault="00607841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06" w14:textId="25549464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Italiano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07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08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09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7841" w:rsidRPr="00F66DC4" w14:paraId="2C5B1712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0D" w14:textId="50CEB07D" w:rsidR="00607841" w:rsidRPr="00D94A05" w:rsidRDefault="00607841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0E" w14:textId="3F6A1A48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Matematica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0F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10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11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7841" w:rsidRPr="00F66DC4" w14:paraId="2C5B171A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15" w14:textId="1420259E" w:rsidR="00607841" w:rsidRPr="00D94A05" w:rsidRDefault="00607841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16" w14:textId="78D23C72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Tedesco L2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17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18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19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07841" w:rsidRPr="00F66DC4" w14:paraId="2C5B1722" w14:textId="77777777" w:rsidTr="005F0C1E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1D" w14:textId="2A791710" w:rsidR="00607841" w:rsidRPr="00D94A05" w:rsidRDefault="00607841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1E" w14:textId="42E683A5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5.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Altre discipline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1F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20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21" w14:textId="77777777" w:rsidR="00607841" w:rsidRPr="00F66DC4" w:rsidRDefault="00607841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E699B" w:rsidRPr="00F66DC4" w14:paraId="2C5B172A" w14:textId="77777777" w:rsidTr="005F0C1E">
        <w:trPr>
          <w:trHeight w:val="363"/>
        </w:trPr>
        <w:tc>
          <w:tcPr>
            <w:tcW w:w="5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25" w14:textId="0F7352D1" w:rsidR="001E699B" w:rsidRPr="005F0C1E" w:rsidRDefault="001E699B" w:rsidP="005F0C1E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D94A05">
              <w:rPr>
                <w:rFonts w:ascii="Verdana" w:hAnsi="Verdana"/>
                <w:sz w:val="16"/>
                <w:szCs w:val="16"/>
                <w:lang w:val="it-IT"/>
              </w:rPr>
              <w:t>Prove finali</w:t>
            </w: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26" w14:textId="65D2AA2A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Non previste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27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28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29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E699B" w:rsidRPr="00F66DC4" w14:paraId="2C5B1732" w14:textId="77777777" w:rsidTr="00B70E55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2D" w14:textId="0B31B73A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2E" w14:textId="1BE793AA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Italiano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2F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30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31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E699B" w:rsidRPr="00F66DC4" w14:paraId="2C5B173A" w14:textId="77777777" w:rsidTr="00B70E55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35" w14:textId="22F543A5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36" w14:textId="33EF65F2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Matematica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37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38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39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E699B" w:rsidRPr="00F66DC4" w14:paraId="2C5B1742" w14:textId="77777777" w:rsidTr="00B70E55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3D" w14:textId="675D492C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3E" w14:textId="26D94826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Tedesco L2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3F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40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41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E699B" w:rsidRPr="00F66DC4" w14:paraId="2C5B174A" w14:textId="77777777" w:rsidTr="00B70E55">
        <w:trPr>
          <w:trHeight w:val="363"/>
        </w:trPr>
        <w:tc>
          <w:tcPr>
            <w:tcW w:w="5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45" w14:textId="7E749D35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46" w14:textId="505D569F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5.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Altre discipline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47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48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49" w14:textId="77777777" w:rsidR="001E699B" w:rsidRPr="00F66DC4" w:rsidRDefault="001E699B" w:rsidP="008B290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74B" w14:textId="77777777" w:rsidR="0069283B" w:rsidRDefault="0069283B">
      <w:pPr>
        <w:pStyle w:val="Standard"/>
        <w:rPr>
          <w:rFonts w:ascii="Verdana" w:hAnsi="Verdana"/>
          <w:lang w:val="it-IT"/>
        </w:rPr>
      </w:pPr>
    </w:p>
    <w:p w14:paraId="6B9025F7" w14:textId="77777777" w:rsidR="00D83D16" w:rsidRPr="00D83D16" w:rsidRDefault="00D83D16" w:rsidP="00D83D16">
      <w:pPr>
        <w:pStyle w:val="Textbody"/>
        <w:rPr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3"/>
        <w:gridCol w:w="2843"/>
        <w:gridCol w:w="377"/>
        <w:gridCol w:w="377"/>
        <w:gridCol w:w="378"/>
      </w:tblGrid>
      <w:tr w:rsidR="0069283B" w:rsidRPr="00F66DC4" w14:paraId="2C5B1751" w14:textId="77777777" w:rsidTr="5762FAB1">
        <w:trPr>
          <w:cantSplit/>
        </w:trPr>
        <w:tc>
          <w:tcPr>
            <w:tcW w:w="850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FAE95" w14:textId="7BE679ED" w:rsidR="00C92305" w:rsidRDefault="28FC0180" w:rsidP="00D02638">
            <w:pPr>
              <w:pStyle w:val="Titolo3que"/>
              <w:spacing w:after="120"/>
              <w:jc w:val="center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Scuola secondaria di secondo grado e FP</w:t>
            </w:r>
          </w:p>
          <w:p w14:paraId="2C5B174F" w14:textId="29DA66DD" w:rsidR="0069283B" w:rsidRPr="00C92305" w:rsidRDefault="004F73F2" w:rsidP="003E769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F3119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Indicare </w:t>
            </w: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se sono presenti prove comuni in una o più discipline </w:t>
            </w:r>
            <w:r w:rsidR="00F255CF" w:rsidRPr="001067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(</w:t>
            </w:r>
            <w:r w:rsidR="00F255CF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</w:t>
            </w:r>
            <w:r w:rsidR="00F255CF" w:rsidRPr="001067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cegliere una o più opzioni)</w:t>
            </w:r>
          </w:p>
        </w:tc>
        <w:tc>
          <w:tcPr>
            <w:tcW w:w="113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45EBA" w14:textId="77777777" w:rsidR="000C4720" w:rsidRDefault="000C4720" w:rsidP="001B6420">
            <w:pPr>
              <w:pStyle w:val="TableContents"/>
              <w:spacing w:after="120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</w:p>
          <w:p w14:paraId="2C5B1750" w14:textId="4C68C5AD" w:rsidR="0069283B" w:rsidRPr="00F66DC4" w:rsidRDefault="00241ABE" w:rsidP="000C4720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 w:rsidR="00BE0427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opzione/i</w:t>
            </w:r>
          </w:p>
        </w:tc>
      </w:tr>
      <w:tr w:rsidR="00A369E6" w:rsidRPr="00F66DC4" w14:paraId="2C5B1759" w14:textId="77777777" w:rsidTr="005F0C1E">
        <w:trPr>
          <w:trHeight w:val="363"/>
        </w:trPr>
        <w:tc>
          <w:tcPr>
            <w:tcW w:w="5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54" w14:textId="4E4EBD5C" w:rsidR="00A369E6" w:rsidRPr="00D94A05" w:rsidRDefault="00A369E6" w:rsidP="005F0C1E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D94A05">
              <w:rPr>
                <w:rFonts w:ascii="Verdana" w:hAnsi="Verdana"/>
                <w:sz w:val="16"/>
                <w:szCs w:val="16"/>
                <w:lang w:val="it-IT"/>
              </w:rPr>
              <w:t>Prove di ingresso</w:t>
            </w:r>
          </w:p>
        </w:tc>
        <w:tc>
          <w:tcPr>
            <w:tcW w:w="2843" w:type="dxa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55" w14:textId="4263D934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Non previste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56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57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58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61" w14:textId="77777777" w:rsidTr="005F0C1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5C" w14:textId="03F6F37E" w:rsidR="00A369E6" w:rsidRPr="00F66DC4" w:rsidRDefault="00A369E6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3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5D" w14:textId="3FDA3545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Italiano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5E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5F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60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69" w14:textId="77777777" w:rsidTr="005F0C1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64" w14:textId="4CAB1875" w:rsidR="00A369E6" w:rsidRPr="00F66DC4" w:rsidRDefault="00A369E6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3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65" w14:textId="2B41B6AB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Matematica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66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67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68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71" w14:textId="77777777" w:rsidTr="005F0C1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6C" w14:textId="07487966" w:rsidR="00A369E6" w:rsidRPr="00F66DC4" w:rsidRDefault="00A369E6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3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6D" w14:textId="70D87864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Tedesco L2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6E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6F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70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79" w14:textId="77777777" w:rsidTr="005F0C1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74" w14:textId="67F06687" w:rsidR="00A369E6" w:rsidRPr="00F66DC4" w:rsidRDefault="00A369E6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3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75" w14:textId="0DC09D0D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5.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Altre discipline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76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77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78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81" w14:textId="77777777" w:rsidTr="005F0C1E">
        <w:trPr>
          <w:trHeight w:val="363"/>
        </w:trPr>
        <w:tc>
          <w:tcPr>
            <w:tcW w:w="5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7C" w14:textId="6122A2FD" w:rsidR="00A369E6" w:rsidRPr="005F0C1E" w:rsidRDefault="00A369E6" w:rsidP="005F0C1E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D94A05">
              <w:rPr>
                <w:rFonts w:ascii="Verdana" w:hAnsi="Verdana"/>
                <w:sz w:val="16"/>
                <w:szCs w:val="16"/>
                <w:lang w:val="it-IT"/>
              </w:rPr>
              <w:t>Prove intermedie</w:t>
            </w:r>
          </w:p>
        </w:tc>
        <w:tc>
          <w:tcPr>
            <w:tcW w:w="2843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7D" w14:textId="2EECC68D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Non previste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7E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7F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80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89" w14:textId="77777777" w:rsidTr="005F0C1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84" w14:textId="6DFC5FFE" w:rsidR="00A369E6" w:rsidRPr="00D94A05" w:rsidRDefault="00A369E6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3" w:type="dxa"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85" w14:textId="5D552F4F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Italiano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86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87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88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91" w14:textId="77777777" w:rsidTr="005F0C1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8C" w14:textId="6C5E915C" w:rsidR="00A369E6" w:rsidRPr="00D94A05" w:rsidRDefault="00A369E6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8D" w14:textId="5AFC2939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Matematica</w:t>
            </w:r>
          </w:p>
        </w:tc>
        <w:tc>
          <w:tcPr>
            <w:tcW w:w="377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8E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8F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90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99" w14:textId="77777777" w:rsidTr="005F0C1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94" w14:textId="24E4ADCC" w:rsidR="00A369E6" w:rsidRPr="00D94A05" w:rsidRDefault="00A369E6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3" w:type="dxa"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95" w14:textId="5413C296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Tedesco L2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96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97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98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A1" w14:textId="77777777" w:rsidTr="005F0C1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9C" w14:textId="4E70BBE6" w:rsidR="00A369E6" w:rsidRPr="00D94A05" w:rsidRDefault="00A369E6" w:rsidP="005F0C1E">
            <w:pPr>
              <w:pStyle w:val="TableContents"/>
              <w:spacing w:before="113" w:after="113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9D" w14:textId="0D1BC4F1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5.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Altre discipline</w:t>
            </w:r>
          </w:p>
        </w:tc>
        <w:tc>
          <w:tcPr>
            <w:tcW w:w="3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9E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9F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A0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A9" w14:textId="77777777" w:rsidTr="005F0C1E">
        <w:trPr>
          <w:trHeight w:val="363"/>
        </w:trPr>
        <w:tc>
          <w:tcPr>
            <w:tcW w:w="5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7A4" w14:textId="4F47EEC2" w:rsidR="00A369E6" w:rsidRPr="005F0C1E" w:rsidRDefault="00A369E6" w:rsidP="005F0C1E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D94A05">
              <w:rPr>
                <w:rFonts w:ascii="Verdana" w:hAnsi="Verdana"/>
                <w:sz w:val="16"/>
                <w:szCs w:val="16"/>
                <w:lang w:val="it-IT"/>
              </w:rPr>
              <w:t>Prove finali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A5" w14:textId="3036AA4D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Non previste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A6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A7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A8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B1" w14:textId="77777777" w:rsidTr="00D4148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AC" w14:textId="02FF5624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AD" w14:textId="1CC8BE04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Italiano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AE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AF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B0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B9" w14:textId="77777777" w:rsidTr="00D4148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B4" w14:textId="79AB4672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B5" w14:textId="78BA3FEC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Matematica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B6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B7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B8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C1" w14:textId="77777777" w:rsidTr="00D4148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BC" w14:textId="56013F48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BD" w14:textId="7457D40E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Tedesco L2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BE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BF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C0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69E6" w:rsidRPr="00F66DC4" w14:paraId="2C5B17C9" w14:textId="77777777" w:rsidTr="00D4148E">
        <w:trPr>
          <w:trHeight w:val="363"/>
        </w:trPr>
        <w:tc>
          <w:tcPr>
            <w:tcW w:w="5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C4" w14:textId="43738BB4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C5" w14:textId="065C78BF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5.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Altre discipline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C6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C7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C8" w14:textId="77777777" w:rsidR="00A369E6" w:rsidRPr="00F66DC4" w:rsidRDefault="00A369E6" w:rsidP="00F833A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46B06B5B" w14:textId="758AB598" w:rsidR="5762FAB1" w:rsidRDefault="5762FAB1">
      <w:pPr>
        <w:rPr>
          <w:rFonts w:hint="eastAsia"/>
        </w:rPr>
      </w:pPr>
      <w:r>
        <w:br w:type="page"/>
      </w:r>
    </w:p>
    <w:p w14:paraId="2C5B17CC" w14:textId="5AAD895C" w:rsidR="0069283B" w:rsidRPr="00996E54" w:rsidRDefault="00241ABE">
      <w:pPr>
        <w:pStyle w:val="Titolo2que"/>
        <w:pageBreakBefore/>
        <w:rPr>
          <w:rFonts w:ascii="Verdana" w:hAnsi="Verdana"/>
          <w:color w:val="4472C4" w:themeColor="accent1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3E769E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18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ab/>
        <w:t>Orientamento</w:t>
      </w:r>
    </w:p>
    <w:p w14:paraId="2C5B17CD" w14:textId="77777777" w:rsidR="0069283B" w:rsidRPr="00F66DC4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2C5B17CE" w14:textId="77777777" w:rsidR="0069283B" w:rsidRPr="000C4720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8"/>
        <w:gridCol w:w="376"/>
        <w:gridCol w:w="376"/>
        <w:gridCol w:w="378"/>
      </w:tblGrid>
      <w:tr w:rsidR="0069283B" w:rsidRPr="00F66DC4" w14:paraId="2C5B17D2" w14:textId="77777777" w:rsidTr="5762FAB1">
        <w:trPr>
          <w:cantSplit/>
        </w:trPr>
        <w:tc>
          <w:tcPr>
            <w:tcW w:w="85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CF" w14:textId="1D39E10B" w:rsidR="0069283B" w:rsidRPr="00F66DC4" w:rsidRDefault="00241ABE" w:rsidP="00B94DA9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Azioni attuate o programmate per l'orientamento</w:t>
            </w:r>
            <w:r w:rsidR="005D0C61">
              <w:rPr>
                <w:rFonts w:ascii="Verdana" w:hAnsi="Verdana"/>
                <w:lang w:val="it-IT"/>
              </w:rPr>
              <w:t xml:space="preserve"> per ordine di scuola</w:t>
            </w:r>
          </w:p>
          <w:p w14:paraId="6868A647" w14:textId="798AF33A" w:rsidR="005D0C61" w:rsidRDefault="22956B1C" w:rsidP="00D02638">
            <w:pPr>
              <w:pStyle w:val="Titolo4que"/>
              <w:spacing w:before="0" w:after="120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t>Scuola primaria</w:t>
            </w:r>
          </w:p>
          <w:p w14:paraId="2C5B17D0" w14:textId="086D3D06" w:rsidR="00BB0BFF" w:rsidRPr="00680DA7" w:rsidRDefault="00BD49F7" w:rsidP="003E769E">
            <w:pPr>
              <w:pStyle w:val="Titolo4que"/>
              <w:spacing w:before="0" w:after="120"/>
              <w:jc w:val="left"/>
              <w:rPr>
                <w:rFonts w:ascii="Verdana" w:hAnsi="Verdana"/>
                <w:lang w:val="it-IT"/>
              </w:rPr>
            </w:pPr>
            <w:r w:rsidRPr="00BD49F7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Indica quali azioni 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>per l’orientam</w:t>
            </w:r>
            <w:r w:rsidR="004017EC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ento </w:t>
            </w:r>
            <w:r w:rsidRPr="00BD49F7">
              <w:rPr>
                <w:rFonts w:ascii="Verdana" w:hAnsi="Verdana"/>
                <w:b w:val="0"/>
                <w:bCs w:val="0"/>
                <w:sz w:val="20"/>
                <w:lang w:val="it-IT"/>
              </w:rPr>
              <w:t>sono state attuate o programmate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</w:t>
            </w:r>
            <w:r w:rsidR="004017EC">
              <w:rPr>
                <w:rFonts w:ascii="Verdana" w:hAnsi="Verdana"/>
                <w:b w:val="0"/>
                <w:bCs w:val="0"/>
                <w:sz w:val="20"/>
                <w:lang w:val="it-IT"/>
              </w:rPr>
              <w:t>dalla scuola</w:t>
            </w:r>
          </w:p>
        </w:tc>
        <w:tc>
          <w:tcPr>
            <w:tcW w:w="1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7D1" w14:textId="3FA554B7" w:rsidR="0069283B" w:rsidRPr="00F66DC4" w:rsidRDefault="00360984" w:rsidP="00B94DA9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2207C3" w:rsidRPr="00F66DC4" w14:paraId="2C5B17D8" w14:textId="77777777" w:rsidTr="00F06DD3">
        <w:trPr>
          <w:trHeight w:val="363"/>
        </w:trPr>
        <w:tc>
          <w:tcPr>
            <w:tcW w:w="85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D4" w14:textId="77777777" w:rsidR="002207C3" w:rsidRPr="00F66DC4" w:rsidRDefault="002207C3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con scuole di ordine superiore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D5" w14:textId="52460821" w:rsidR="002207C3" w:rsidRPr="00F66DC4" w:rsidRDefault="002207C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D6" w14:textId="77777777" w:rsidR="002207C3" w:rsidRPr="00F66DC4" w:rsidRDefault="002207C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D7" w14:textId="77777777" w:rsidR="002207C3" w:rsidRPr="00F66DC4" w:rsidRDefault="002207C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CC0F63" w:rsidRPr="00F66DC4" w14:paraId="2C5B17F6" w14:textId="77777777" w:rsidTr="000B5405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F2" w14:textId="77777777" w:rsidR="00CC0F63" w:rsidRPr="00F66DC4" w:rsidRDefault="00CC0F63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Utilizzo di strumenti per l’orientamento (test, schede, portfolio, ecc.)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F3" w14:textId="0233FD91" w:rsidR="00CC0F63" w:rsidRPr="00F66DC4" w:rsidRDefault="00CC0F6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F4" w14:textId="77777777" w:rsidR="00CC0F63" w:rsidRPr="00F66DC4" w:rsidRDefault="00CC0F6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F5" w14:textId="77777777" w:rsidR="00CC0F63" w:rsidRPr="00F66DC4" w:rsidRDefault="00CC0F6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CC0F63" w:rsidRPr="00F66DC4" w14:paraId="2C5B17FC" w14:textId="77777777" w:rsidTr="00321706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F8" w14:textId="77777777" w:rsidR="00CC0F63" w:rsidRPr="00F66DC4" w:rsidRDefault="00CC0F63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Percorsi orientativi per la comprensione di sé e delle proprie inclinazioni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F9" w14:textId="1F934ADE" w:rsidR="00CC0F63" w:rsidRPr="00F66DC4" w:rsidRDefault="00CC0F6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7FA" w14:textId="77777777" w:rsidR="00CC0F63" w:rsidRPr="00F66DC4" w:rsidRDefault="00CC0F6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7FB" w14:textId="77777777" w:rsidR="00CC0F63" w:rsidRPr="00F66DC4" w:rsidRDefault="00CC0F6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5C997451" w14:textId="73B0C9A5" w:rsidR="00170774" w:rsidRDefault="00170774" w:rsidP="00A81603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451B70A7" w14:textId="77777777" w:rsidR="004452D4" w:rsidRPr="00234724" w:rsidRDefault="004452D4" w:rsidP="00A81603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8"/>
        <w:gridCol w:w="376"/>
        <w:gridCol w:w="376"/>
        <w:gridCol w:w="378"/>
      </w:tblGrid>
      <w:tr w:rsidR="00C87132" w:rsidRPr="00F66DC4" w14:paraId="1D78D965" w14:textId="77777777" w:rsidTr="5762FAB1">
        <w:trPr>
          <w:trHeight w:val="181"/>
        </w:trPr>
        <w:tc>
          <w:tcPr>
            <w:tcW w:w="8508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360821" w14:textId="62A1FFFD" w:rsidR="005D0C61" w:rsidRDefault="22956B1C" w:rsidP="00D02638">
            <w:pPr>
              <w:pStyle w:val="Titolo4que"/>
              <w:spacing w:before="0" w:after="120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t>Scuola secondaria di primo grado</w:t>
            </w:r>
          </w:p>
          <w:p w14:paraId="7EC74229" w14:textId="29C32720" w:rsidR="00194DE9" w:rsidRPr="005D0C61" w:rsidRDefault="00405298" w:rsidP="00F50BFE">
            <w:pPr>
              <w:pStyle w:val="Titolo4que"/>
              <w:spacing w:before="0" w:after="120"/>
              <w:jc w:val="left"/>
              <w:rPr>
                <w:rFonts w:ascii="Verdana" w:hAnsi="Verdana"/>
                <w:lang w:val="it-IT"/>
              </w:rPr>
            </w:pPr>
            <w:r w:rsidRPr="00BD49F7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Indica quali azioni 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per l’orientamento </w:t>
            </w:r>
            <w:r w:rsidRPr="00BD49F7">
              <w:rPr>
                <w:rFonts w:ascii="Verdana" w:hAnsi="Verdana"/>
                <w:b w:val="0"/>
                <w:bCs w:val="0"/>
                <w:sz w:val="20"/>
                <w:lang w:val="it-IT"/>
              </w:rPr>
              <w:t>sono state attuate o programmate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dalla scuola </w:t>
            </w:r>
          </w:p>
        </w:tc>
        <w:tc>
          <w:tcPr>
            <w:tcW w:w="1130" w:type="dxa"/>
            <w:gridSpan w:val="3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D2A33" w14:textId="29D43DE1" w:rsidR="00C87132" w:rsidRPr="00F66DC4" w:rsidRDefault="007C7113" w:rsidP="00C97DC7">
            <w:pPr>
              <w:pStyle w:val="Standard"/>
              <w:spacing w:after="120"/>
              <w:jc w:val="center"/>
              <w:rPr>
                <w:rFonts w:ascii="Verdana" w:hAnsi="Verdana"/>
                <w:sz w:val="18"/>
                <w:szCs w:val="18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B37DC1" w:rsidRPr="00F66DC4" w14:paraId="57A8F351" w14:textId="77777777" w:rsidTr="0068578D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91E9CF" w14:textId="14A3D135" w:rsidR="00B37DC1" w:rsidRPr="00F66DC4" w:rsidRDefault="00B37DC1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con scuole di ordine superiore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9CFE" w14:textId="77777777" w:rsidR="00B37DC1" w:rsidRPr="00F66DC4" w:rsidRDefault="00B37DC1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6A7A3D" w14:textId="77777777" w:rsidR="00B37DC1" w:rsidRPr="00F66DC4" w:rsidRDefault="00B37DC1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05851" w14:textId="77777777" w:rsidR="00B37DC1" w:rsidRPr="00F66DC4" w:rsidRDefault="00B37DC1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37DC1" w:rsidRPr="00F66DC4" w14:paraId="545BDD03" w14:textId="77777777" w:rsidTr="002D6C0D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EC5CD8" w14:textId="7DDCE3AF" w:rsidR="00B37DC1" w:rsidRPr="00F66DC4" w:rsidRDefault="00B37DC1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Progetti con scuole di ordine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inferiore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2ABA6" w14:textId="77777777" w:rsidR="00B37DC1" w:rsidRPr="00F66DC4" w:rsidRDefault="00B37DC1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6FEFB3" w14:textId="77777777" w:rsidR="00B37DC1" w:rsidRPr="00F66DC4" w:rsidRDefault="00B37DC1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B6B2F" w14:textId="77777777" w:rsidR="00B37DC1" w:rsidRPr="00F66DC4" w:rsidRDefault="00B37DC1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16D2FC18" w14:textId="77777777" w:rsidTr="00F865D9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A92429" w14:textId="77777777" w:rsidR="00531454" w:rsidRPr="00F66DC4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Porte aperte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D112A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E82AAE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A5EC8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323663EF" w14:textId="77777777" w:rsidTr="008A5DED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E44658" w14:textId="66A85101" w:rsidR="00531454" w:rsidRPr="00112A6A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color w:val="FF0000"/>
                <w:sz w:val="16"/>
                <w:szCs w:val="16"/>
                <w:lang w:val="it-IT"/>
              </w:rPr>
            </w:pPr>
            <w:r w:rsidRPr="00112A6A">
              <w:rPr>
                <w:rFonts w:ascii="Verdana" w:hAnsi="Verdana"/>
                <w:sz w:val="16"/>
                <w:szCs w:val="16"/>
                <w:lang w:val="it-IT"/>
              </w:rPr>
              <w:t>Incontri informativi con i genitori sull'offerta formativa delle scuole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B57CF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14A919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D22A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4E515ABF" w14:textId="77777777" w:rsidTr="004D6ACD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429ACC" w14:textId="44FACE15" w:rsidR="00531454" w:rsidRPr="00F66DC4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112A6A">
              <w:rPr>
                <w:rFonts w:ascii="Verdana" w:hAnsi="Verdana"/>
                <w:sz w:val="16"/>
                <w:szCs w:val="16"/>
                <w:lang w:val="it-IT"/>
              </w:rPr>
              <w:t xml:space="preserve">Incontri informativi con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allieve e allievi </w:t>
            </w:r>
            <w:r w:rsidRPr="00112A6A">
              <w:rPr>
                <w:rFonts w:ascii="Verdana" w:hAnsi="Verdana"/>
                <w:sz w:val="16"/>
                <w:szCs w:val="16"/>
                <w:lang w:val="it-IT"/>
              </w:rPr>
              <w:t>sull'offerta formativa delle scuole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40E1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7AB720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03A18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188D5407" w14:textId="77777777" w:rsidTr="00F90885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E96529" w14:textId="77777777" w:rsidR="00531454" w:rsidRPr="00F66DC4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Utilizzo di strumenti per l’orientamento (test, schede, portfolio, ecc.)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AB940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01A08C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DB99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63717D1F" w14:textId="77777777" w:rsidTr="00B45F92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1E72B" w14:textId="77777777" w:rsidR="00531454" w:rsidRPr="00F66DC4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Percorsi orientativi per la comprensione di sé e delle proprie inclinazioni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E4539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E27086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3B633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4BE5D32C" w14:textId="77777777" w:rsidTr="004B3990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E95347" w14:textId="77777777" w:rsidR="00531454" w:rsidRPr="00F66DC4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col mondo del lavoro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C8D2D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30F502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F25F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798F96EA" w14:textId="77777777" w:rsidTr="003E0F50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69F5C2" w14:textId="77777777" w:rsidR="00531454" w:rsidRPr="00F66DC4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Incontri con esperti del mondo del lavoro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5BE55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63BF30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A551A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1C810370" w14:textId="77777777" w:rsidTr="00B36FEB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0496EE" w14:textId="77777777" w:rsidR="00531454" w:rsidRPr="00F66DC4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con l’Ufficio Orientamento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F1B8D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70CA0F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4997D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4E0A385B" w14:textId="77777777" w:rsidTr="00440877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B5B5C3" w14:textId="77777777" w:rsidR="00531454" w:rsidRPr="00F66DC4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con la Formazione Professionale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C5D0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53C3CF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B0CC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1454" w:rsidRPr="00F66DC4" w14:paraId="34290AFC" w14:textId="77777777" w:rsidTr="00F115E6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7FAB99" w14:textId="77777777" w:rsidR="00531454" w:rsidRPr="00F66DC4" w:rsidRDefault="0053145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Partecipazione a iniziative e manifestazioni per l’orientamento (p. es. </w:t>
            </w:r>
            <w:proofErr w:type="spellStart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Futurum</w:t>
            </w:r>
            <w:proofErr w:type="spellEnd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)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70F30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3E48A0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51810" w14:textId="77777777" w:rsidR="00531454" w:rsidRPr="00F66DC4" w:rsidRDefault="0053145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10F94" w:rsidRPr="00F66DC4" w14:paraId="1E1DD250" w14:textId="77777777" w:rsidTr="00815A1A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67E1A8" w14:textId="77777777" w:rsidR="00A10F94" w:rsidRPr="00F66DC4" w:rsidRDefault="00A10F9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per la continuità tra scuola primaria e secondaria di primo grado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C812" w14:textId="77777777" w:rsidR="00A10F94" w:rsidRPr="00F66DC4" w:rsidRDefault="00A10F9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300C71" w14:textId="77777777" w:rsidR="00A10F94" w:rsidRPr="00F66DC4" w:rsidRDefault="00A10F9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23D6" w14:textId="77777777" w:rsidR="00A10F94" w:rsidRPr="00F66DC4" w:rsidRDefault="00A10F9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85434" w:rsidRPr="00F66DC4" w14:paraId="0C3C8620" w14:textId="77777777" w:rsidTr="00FC62B8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CF421D" w14:textId="1148E990" w:rsidR="00085434" w:rsidRPr="00F66DC4" w:rsidRDefault="0008543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Partecipazione al progetto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it-IT"/>
              </w:rPr>
              <w:t>Talentcenter</w:t>
            </w:r>
            <w:proofErr w:type="spellEnd"/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Bolzano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83106" w14:textId="77777777" w:rsidR="00085434" w:rsidRPr="00F66DC4" w:rsidRDefault="0008543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ED6886" w14:textId="77777777" w:rsidR="00085434" w:rsidRPr="00F66DC4" w:rsidRDefault="0008543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FE978" w14:textId="77777777" w:rsidR="00085434" w:rsidRPr="00F66DC4" w:rsidRDefault="0008543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85434" w:rsidRPr="00F66DC4" w14:paraId="14FA8CCD" w14:textId="77777777" w:rsidTr="00DF415D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379364" w14:textId="33991DA4" w:rsidR="00085434" w:rsidRDefault="00085434" w:rsidP="001F7FC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Monitoraggio degli esiti di alunne/i nel successivo segmento scolastico (es. rilevazione al termine del primo anno)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2245" w14:textId="77777777" w:rsidR="00085434" w:rsidRPr="00F66DC4" w:rsidRDefault="0008543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157AB8" w14:textId="77777777" w:rsidR="00085434" w:rsidRPr="00F66DC4" w:rsidRDefault="0008543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1D3E4" w14:textId="77777777" w:rsidR="00085434" w:rsidRPr="00F66DC4" w:rsidRDefault="00085434" w:rsidP="001F7FC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76DE7B00" w14:textId="77777777" w:rsidR="007A6A2C" w:rsidRDefault="007A6A2C" w:rsidP="00784D4F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7C3F3E25" w14:textId="77777777" w:rsidR="00784D4F" w:rsidRDefault="00784D4F" w:rsidP="00784D4F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0A278C20" w14:textId="77777777" w:rsidR="006430B5" w:rsidRDefault="006430B5" w:rsidP="00784D4F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4DE8E4FB" w14:textId="77777777" w:rsidR="00CE55A1" w:rsidRDefault="00CE55A1" w:rsidP="00784D4F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8"/>
        <w:gridCol w:w="376"/>
        <w:gridCol w:w="376"/>
        <w:gridCol w:w="378"/>
      </w:tblGrid>
      <w:tr w:rsidR="007A6A2C" w:rsidRPr="00F66DC4" w14:paraId="5388F194" w14:textId="77777777" w:rsidTr="5762FAB1">
        <w:trPr>
          <w:trHeight w:val="181"/>
        </w:trPr>
        <w:tc>
          <w:tcPr>
            <w:tcW w:w="8508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A60200" w14:textId="41B63313" w:rsidR="00D70383" w:rsidRDefault="22186958" w:rsidP="009A32C1">
            <w:pPr>
              <w:pStyle w:val="Titolo4que"/>
              <w:spacing w:before="0" w:after="120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lastRenderedPageBreak/>
              <w:t>Scuola secondaria di secondo grado e FP</w:t>
            </w:r>
          </w:p>
          <w:p w14:paraId="79F4AFD5" w14:textId="5EEC0F7B" w:rsidR="00194DE9" w:rsidRPr="00D70383" w:rsidRDefault="00405298" w:rsidP="00F50BFE">
            <w:pPr>
              <w:pStyle w:val="Titolo4que"/>
              <w:spacing w:before="0" w:after="120"/>
              <w:jc w:val="left"/>
              <w:rPr>
                <w:rFonts w:ascii="Verdana" w:hAnsi="Verdana"/>
                <w:lang w:val="it-IT"/>
              </w:rPr>
            </w:pPr>
            <w:r w:rsidRPr="00BD49F7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Indica quali azioni 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per l’orientamento </w:t>
            </w:r>
            <w:r w:rsidRPr="00BD49F7">
              <w:rPr>
                <w:rFonts w:ascii="Verdana" w:hAnsi="Verdana"/>
                <w:b w:val="0"/>
                <w:bCs w:val="0"/>
                <w:sz w:val="20"/>
                <w:lang w:val="it-IT"/>
              </w:rPr>
              <w:t>sono state attuate o programmate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dalla scuola </w:t>
            </w:r>
          </w:p>
        </w:tc>
        <w:tc>
          <w:tcPr>
            <w:tcW w:w="1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14822" w14:textId="293263D9" w:rsidR="007A6A2C" w:rsidRPr="00F66DC4" w:rsidRDefault="007C7113" w:rsidP="00A81603">
            <w:pPr>
              <w:pStyle w:val="Standard"/>
              <w:spacing w:after="120"/>
              <w:jc w:val="center"/>
              <w:rPr>
                <w:rFonts w:ascii="Verdana" w:hAnsi="Verdana"/>
                <w:sz w:val="18"/>
                <w:szCs w:val="18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AE5D20" w:rsidRPr="00F66DC4" w14:paraId="364AC4E0" w14:textId="77777777" w:rsidTr="005C09E5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5685A9" w14:textId="13010644" w:rsidR="00AE5D20" w:rsidRPr="00F66DC4" w:rsidRDefault="00AE5D20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con scuole di ordine superiore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 e/o università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255A0" w14:textId="77777777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AB9B91" w14:textId="77777777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BC53E" w14:textId="77777777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E5D20" w:rsidRPr="00F66DC4" w14:paraId="7985FAF0" w14:textId="77777777" w:rsidTr="006908B2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D7130D" w14:textId="77777777" w:rsidR="00AE5D20" w:rsidRPr="00F66DC4" w:rsidRDefault="00AE5D20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con scuole di ordine inferiore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A6D4" w14:textId="0735677B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C6C2F8" w14:textId="77777777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28786" w14:textId="77777777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E5D20" w:rsidRPr="00F66DC4" w14:paraId="2BE8908A" w14:textId="77777777" w:rsidTr="003403FD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B1834D" w14:textId="77777777" w:rsidR="00AE5D20" w:rsidRPr="00F66DC4" w:rsidRDefault="00AE5D20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Porte aperte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D6ED" w14:textId="26CF85F8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6FED2F" w14:textId="77777777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AE890" w14:textId="77777777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E5D20" w:rsidRPr="00F66DC4" w14:paraId="580111CD" w14:textId="77777777" w:rsidTr="00C63237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0BCE63" w14:textId="71A095C1" w:rsidR="00AE5D20" w:rsidRPr="00F66DC4" w:rsidRDefault="00AE5D20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112A6A">
              <w:rPr>
                <w:rFonts w:ascii="Verdana" w:hAnsi="Verdana"/>
                <w:sz w:val="16"/>
                <w:szCs w:val="16"/>
                <w:lang w:val="it-IT"/>
              </w:rPr>
              <w:t>Incontri informativi con i genitori sull'offerta formativa delle scuole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74E0" w14:textId="02533BFC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55EBC" w14:textId="77777777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3655" w14:textId="77777777" w:rsidR="00AE5D20" w:rsidRPr="00F66DC4" w:rsidRDefault="00AE5D2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E24907" w:rsidRPr="00F66DC4" w14:paraId="3698E63D" w14:textId="77777777" w:rsidTr="00DB679F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CE084C" w14:textId="6AB2F4D5" w:rsidR="00E24907" w:rsidRPr="00F66DC4" w:rsidRDefault="00E24907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112A6A">
              <w:rPr>
                <w:rFonts w:ascii="Verdana" w:hAnsi="Verdana"/>
                <w:sz w:val="16"/>
                <w:szCs w:val="16"/>
                <w:lang w:val="it-IT"/>
              </w:rPr>
              <w:t xml:space="preserve">Incontri informativi con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allieve e allievi</w:t>
            </w:r>
            <w:r w:rsidRPr="00112A6A">
              <w:rPr>
                <w:rFonts w:ascii="Verdana" w:hAnsi="Verdana"/>
                <w:sz w:val="16"/>
                <w:szCs w:val="16"/>
                <w:lang w:val="it-IT"/>
              </w:rPr>
              <w:t xml:space="preserve"> sull'offerta formativa delle scuole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04B5" w14:textId="4E30F190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BE56F8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B18F2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E24907" w:rsidRPr="00F66DC4" w14:paraId="15ED1CFC" w14:textId="77777777" w:rsidTr="003A2E4C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28BE3B" w14:textId="77777777" w:rsidR="00E24907" w:rsidRPr="00F66DC4" w:rsidRDefault="00E24907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Utilizzo di strumenti per l’orientamento (test, schede, portfolio, ecc.)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686DE" w14:textId="46AFF1F0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40DDA6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EB78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E24907" w:rsidRPr="00F66DC4" w14:paraId="3FE9267B" w14:textId="77777777" w:rsidTr="000B32C1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823340" w14:textId="77777777" w:rsidR="00E24907" w:rsidRPr="00F66DC4" w:rsidRDefault="00E24907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Percorsi orientativi per la comprensione di sé e delle proprie inclinazioni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4EA4D" w14:textId="66E15FBF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CD73D4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3634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E24907" w:rsidRPr="00F66DC4" w14:paraId="5D6A8247" w14:textId="77777777" w:rsidTr="00B2736B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110FEB" w14:textId="77777777" w:rsidR="00E24907" w:rsidRPr="00F66DC4" w:rsidRDefault="00E24907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col mondo del lavoro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C84CF" w14:textId="6F23213D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9FDC42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8867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E24907" w:rsidRPr="00F66DC4" w14:paraId="36BB56D9" w14:textId="77777777" w:rsidTr="00CD1347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01A3F" w14:textId="77777777" w:rsidR="00E24907" w:rsidRPr="00F66DC4" w:rsidRDefault="00E24907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Incontri con esperti del mondo del lavoro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D2C2" w14:textId="31BF0EDB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111739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A8C5" w14:textId="77777777" w:rsidR="00E24907" w:rsidRPr="00F66DC4" w:rsidRDefault="00E24907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66A94" w:rsidRPr="00F66DC4" w14:paraId="2042BF45" w14:textId="77777777" w:rsidTr="008F6C56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1F1BB2" w14:textId="77777777" w:rsidR="00566A94" w:rsidRPr="00F66DC4" w:rsidRDefault="00566A9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Tirocini/stage di orientamento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43D3" w14:textId="09A9BE6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14A60E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4DF6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66A94" w:rsidRPr="00F66DC4" w14:paraId="5A9B965B" w14:textId="77777777" w:rsidTr="00B803E0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1C2B82" w14:textId="77777777" w:rsidR="00566A94" w:rsidRPr="00F66DC4" w:rsidRDefault="00566A9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di orientamento universitario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E0D64" w14:textId="4FFA3CE6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149637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36A23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66A94" w:rsidRPr="00F66DC4" w14:paraId="79D75755" w14:textId="77777777" w:rsidTr="00F54C27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6927D" w14:textId="77777777" w:rsidR="00566A94" w:rsidRPr="00F66DC4" w:rsidRDefault="00566A9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Incontri informativi sul post-diploma di scuola secondaria di II grado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A504" w14:textId="4DFF2855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1D81F7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FAFC8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66A94" w:rsidRPr="00F66DC4" w14:paraId="2B9D1BD3" w14:textId="77777777" w:rsidTr="00124765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A6D354" w14:textId="77777777" w:rsidR="00566A94" w:rsidRPr="00F66DC4" w:rsidRDefault="00566A9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con l’Ufficio Orientamento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618A1" w14:textId="50BB2A7B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EBAD89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1A77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66A94" w:rsidRPr="00F66DC4" w14:paraId="54442C1F" w14:textId="77777777" w:rsidTr="008D5618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CAD9A8" w14:textId="77777777" w:rsidR="00566A94" w:rsidRPr="00F66DC4" w:rsidRDefault="00566A9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Progetti con la Formazione Professionale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D02C3" w14:textId="37599636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2FA8B6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83EF5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66A94" w:rsidRPr="00F66DC4" w14:paraId="6E29A476" w14:textId="77777777" w:rsidTr="005E2C51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FD1A51" w14:textId="77777777" w:rsidR="00566A94" w:rsidRPr="00F66DC4" w:rsidRDefault="00566A9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Partecipazione a iniziative e manifestazioni per l’orientamento (p. es. </w:t>
            </w:r>
            <w:proofErr w:type="spellStart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Futurum</w:t>
            </w:r>
            <w:proofErr w:type="spellEnd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)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75077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06EA88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01C47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66A94" w:rsidRPr="00F66DC4" w14:paraId="1E8C0DD2" w14:textId="77777777" w:rsidTr="006667AA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8C64CD" w14:textId="04366741" w:rsidR="00566A94" w:rsidRPr="00F66DC4" w:rsidRDefault="00566A9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Presenza della figura del docente tutor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3ED34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AFD0D6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B7FA1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66A94" w:rsidRPr="00F66DC4" w14:paraId="50ACA83B" w14:textId="77777777" w:rsidTr="00D810E9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9727EB" w14:textId="2C423626" w:rsidR="00566A94" w:rsidRDefault="00566A9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Presenza della figura del docente orientatore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43A2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A6487D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A472" w14:textId="77777777" w:rsidR="00566A94" w:rsidRPr="00F66DC4" w:rsidRDefault="00566A9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1A1113C4" w14:textId="77777777" w:rsidR="002658B7" w:rsidRPr="00F66DC4" w:rsidRDefault="002658B7" w:rsidP="007216B7">
      <w:pPr>
        <w:pStyle w:val="Standard"/>
        <w:rPr>
          <w:rFonts w:ascii="Verdana" w:hAnsi="Verdana"/>
          <w:lang w:val="it-IT"/>
        </w:rPr>
      </w:pPr>
    </w:p>
    <w:p w14:paraId="3B3056EA" w14:textId="18B2B39C" w:rsidR="293DA1F2" w:rsidRDefault="293DA1F2">
      <w:pPr>
        <w:rPr>
          <w:rFonts w:hint="eastAsia"/>
        </w:rPr>
      </w:pPr>
      <w:r>
        <w:br w:type="page"/>
      </w:r>
    </w:p>
    <w:p w14:paraId="2C5B1828" w14:textId="23758200" w:rsidR="0069283B" w:rsidRPr="00996E54" w:rsidRDefault="00241ABE">
      <w:pPr>
        <w:pStyle w:val="Titolo2que"/>
        <w:pageBreakBefore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F50BFE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21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ab/>
      </w:r>
      <w:r w:rsidR="00F50BFE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Metodologie didattiche</w:t>
      </w:r>
    </w:p>
    <w:p w14:paraId="2C5B1829" w14:textId="77777777" w:rsidR="0069283B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22F543CA" w14:textId="77777777" w:rsidR="00017EF5" w:rsidRPr="00E67548" w:rsidRDefault="00017EF5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2C5B182A" w14:textId="77777777" w:rsidR="0069283B" w:rsidRPr="00E67548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6"/>
        <w:gridCol w:w="1561"/>
        <w:gridCol w:w="376"/>
        <w:gridCol w:w="376"/>
        <w:gridCol w:w="431"/>
      </w:tblGrid>
      <w:tr w:rsidR="0069283B" w:rsidRPr="00F66DC4" w14:paraId="2C5B182E" w14:textId="77777777" w:rsidTr="00CA111D">
        <w:trPr>
          <w:cantSplit/>
        </w:trPr>
        <w:tc>
          <w:tcPr>
            <w:tcW w:w="85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2B" w14:textId="75A45BBE" w:rsidR="0069283B" w:rsidRPr="00F66DC4" w:rsidRDefault="00241ABE" w:rsidP="00E67548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 xml:space="preserve">Strategie didattiche utilizzate </w:t>
            </w:r>
            <w:r w:rsidR="009C04AD">
              <w:rPr>
                <w:rFonts w:ascii="Verdana" w:hAnsi="Verdana"/>
                <w:lang w:val="it-IT"/>
              </w:rPr>
              <w:t>dalle/</w:t>
            </w:r>
            <w:r w:rsidRPr="00F66DC4">
              <w:rPr>
                <w:rFonts w:ascii="Verdana" w:hAnsi="Verdana"/>
                <w:lang w:val="it-IT"/>
              </w:rPr>
              <w:t xml:space="preserve">dagli insegnanti </w:t>
            </w:r>
          </w:p>
          <w:p w14:paraId="2C5B182C" w14:textId="619F50E0" w:rsidR="00715FD3" w:rsidRPr="00F66DC4" w:rsidRDefault="00B13080" w:rsidP="00F50BFE">
            <w:pPr>
              <w:pStyle w:val="Titolo4que"/>
              <w:spacing w:before="0" w:after="120"/>
              <w:jc w:val="left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Le seguenti </w:t>
            </w:r>
            <w:r w:rsidR="00FF2303">
              <w:rPr>
                <w:rFonts w:ascii="Verdana" w:hAnsi="Verdana"/>
                <w:b w:val="0"/>
                <w:bCs w:val="0"/>
                <w:sz w:val="20"/>
                <w:lang w:val="it-IT"/>
              </w:rPr>
              <w:t>metodologie/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strategie didattiche fanno parte della “cassetta degli attrezzi” </w:t>
            </w:r>
            <w:r w:rsidR="00943094">
              <w:rPr>
                <w:rFonts w:ascii="Verdana" w:hAnsi="Verdana"/>
                <w:b w:val="0"/>
                <w:bCs w:val="0"/>
                <w:sz w:val="20"/>
                <w:lang w:val="it-IT"/>
              </w:rPr>
              <w:t>del personale insegnante</w:t>
            </w:r>
            <w:r w:rsidR="009340E5" w:rsidRPr="00F66DC4">
              <w:rPr>
                <w:rFonts w:ascii="Verdana" w:hAnsi="Verdana"/>
                <w:b w:val="0"/>
                <w:bCs w:val="0"/>
                <w:sz w:val="20"/>
                <w:lang w:val="it-IT"/>
              </w:rPr>
              <w:t>?</w:t>
            </w:r>
          </w:p>
        </w:tc>
        <w:tc>
          <w:tcPr>
            <w:tcW w:w="118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82D" w14:textId="0F1B2544" w:rsidR="0069283B" w:rsidRPr="00F66DC4" w:rsidRDefault="002923E8" w:rsidP="00E67548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 w:rsidR="00F9008D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la risposta</w:t>
            </w:r>
          </w:p>
        </w:tc>
      </w:tr>
      <w:tr w:rsidR="008F49CD" w:rsidRPr="00F66DC4" w14:paraId="2C5B1834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9FBCF5" w14:textId="5948C766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Lavoro di gruppo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1830" w14:textId="4621C5EE" w:rsidR="008F49CD" w:rsidRPr="00F66DC4" w:rsidRDefault="008F49CD" w:rsidP="00764B5F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31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32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33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3DBF5D03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B8B4D5" w14:textId="5DB92FFD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2B2B" w14:textId="2BA0A17D" w:rsidR="008F49CD" w:rsidRPr="00F66DC4" w:rsidRDefault="008F49CD" w:rsidP="00764B5F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D7A7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C00300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FEEF7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2ACD9333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CF8881" w14:textId="59E499E5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9367" w14:textId="196198B0" w:rsidR="008F49CD" w:rsidRPr="00F66DC4" w:rsidRDefault="008F49CD" w:rsidP="00764B5F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7CEC1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13912A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4C3EF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32253FED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372A4F" w14:textId="00280E43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D504" w14:textId="2A041BA5" w:rsidR="008F49CD" w:rsidRPr="00F66DC4" w:rsidRDefault="008F49CD" w:rsidP="00764B5F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EDCC2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07E44D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E587B" w14:textId="77777777" w:rsidR="008F49CD" w:rsidRPr="00F66DC4" w:rsidRDefault="008F49CD" w:rsidP="00764B5F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642781C4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E9E563" w14:textId="4F8675B4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Lezione dialogata o discussione collettiva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B079" w14:textId="4F96A624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03EC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1F5937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E5CB6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146DAA97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B2386" w14:textId="5BDA6322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5B50" w14:textId="390E2030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D7AB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4C792A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0305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1CD4C308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5BE9FB" w14:textId="09C1F750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4A62" w14:textId="011DDDFC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28D9B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CF64D3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BD3AF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7BCC0D1A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8E92C" w14:textId="15CCFF95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1361" w14:textId="46A05AC5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321A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04DC53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51D91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2C5B183A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1A50E6" w14:textId="3B03682C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Didattica laboratoriale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B1836" w14:textId="24C05C13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37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38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39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006C30E4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29E825" w14:textId="687AE1BD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BB958" w14:textId="448B4FBC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4001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1E5ACE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E4EA7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67D83CA4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46EC49" w14:textId="6900C0A1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3854F" w14:textId="2A3E2BA7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0AE8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752CA4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588E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6618D91F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69E34C" w14:textId="79CE8A8D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1AF47" w14:textId="396735CB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E1A60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7697B6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6FBDC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6FFC3931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BD213F" w14:textId="2E7E0636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Attività personalizzate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137D7" w14:textId="3C467BF7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817A8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707F18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88752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3E344154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45F934" w14:textId="5FD12BF6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6300F" w14:textId="03B23489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E8611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0A131D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C30AE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40BC03B7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049E7" w14:textId="6AADBC97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01AA7" w14:textId="2736D133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5CB3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A00550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89014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F49CD" w:rsidRPr="00F66DC4" w14:paraId="67A4E32D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77CBF2" w14:textId="7DCC3130" w:rsidR="008F49CD" w:rsidRPr="00F66DC4" w:rsidRDefault="008F49CD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7ED9C" w14:textId="2B9DDD95" w:rsidR="008F49CD" w:rsidRPr="00F66DC4" w:rsidRDefault="008F49CD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36CB0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2D6EE2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3B0DD" w14:textId="77777777" w:rsidR="008F49CD" w:rsidRPr="00F66DC4" w:rsidRDefault="008F49CD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411F634A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A98F2B" w14:textId="45659954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Giochi di ruolo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655E9" w14:textId="11B4671D" w:rsidR="00FB5440" w:rsidRPr="00F66DC4" w:rsidRDefault="00FB5440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ABE0F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DA2D5F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9350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613A677A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D8123A" w14:textId="1CB1CAC3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FF691" w14:textId="67E8CD7F" w:rsidR="00FB5440" w:rsidRPr="00F66DC4" w:rsidRDefault="00FB5440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D4B1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067719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3CA08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476F8028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939A9" w14:textId="13D8C237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5F6D7" w14:textId="1CCCF246" w:rsidR="00FB5440" w:rsidRPr="00F66DC4" w:rsidRDefault="00FB5440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B65E8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E139EA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7AE88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52CBC6D0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3022F" w14:textId="1492D3CD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78690" w14:textId="60A5C18B" w:rsidR="00FB5440" w:rsidRPr="00F66DC4" w:rsidRDefault="00FB5440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212B7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94A622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65446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25601A66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4EBFC3" w14:textId="14A6A92D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Attività di </w:t>
            </w:r>
            <w:proofErr w:type="spellStart"/>
            <w:r w:rsidRPr="00F66DC4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problem</w:t>
            </w:r>
            <w:proofErr w:type="spellEnd"/>
            <w:r w:rsidRPr="00F66DC4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 xml:space="preserve"> solving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F8603" w14:textId="04D6A6DF" w:rsidR="00FB5440" w:rsidRPr="00F66DC4" w:rsidRDefault="00FB5440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09C3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347488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72E18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7FDE5D91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438812" w14:textId="549EB3C7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7F3B4" w14:textId="74B24ED3" w:rsidR="00FB5440" w:rsidRPr="00F66DC4" w:rsidRDefault="00FB5440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D2014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245105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4F7AC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1DAE2990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8424F" w14:textId="434A5922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47F88" w14:textId="10779B35" w:rsidR="00FB5440" w:rsidRPr="00F66DC4" w:rsidRDefault="00FB5440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4C0A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4AE7FC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8BE9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2E213F5D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D06DE" w14:textId="751969C8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DD3542" w14:textId="62581E9B" w:rsidR="00FB5440" w:rsidRPr="00F66DC4" w:rsidRDefault="00FB5440" w:rsidP="00B2737C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112C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0CA9EA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F432F" w14:textId="77777777" w:rsidR="00FB5440" w:rsidRPr="00F66DC4" w:rsidRDefault="00FB5440" w:rsidP="00B2737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1990343C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7E7546" w14:textId="59306CF2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 xml:space="preserve">Project Work - creazione di un progetto, lavorando in </w:t>
            </w:r>
            <w:proofErr w:type="gramStart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un team</w:t>
            </w:r>
            <w:proofErr w:type="gram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E681" w14:textId="4B84E001" w:rsidR="00FB5440" w:rsidRPr="00F66DC4" w:rsidRDefault="00FB5440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8C83E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36C339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2D3C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44A6713E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A59084" w14:textId="2DEA5481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EA5FA7C" w14:textId="6178DCF3" w:rsidR="00FB5440" w:rsidRPr="00F66DC4" w:rsidRDefault="00FB5440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526B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71B7F4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C077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047C40C7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AE8CD4" w14:textId="0D783D85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5DA017" w14:textId="3428CC02" w:rsidR="00FB5440" w:rsidRPr="00F66DC4" w:rsidRDefault="00FB5440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94F4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06458F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74E86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B5440" w:rsidRPr="00F66DC4" w14:paraId="451D120C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D9D010" w14:textId="537B9A16" w:rsidR="00FB5440" w:rsidRPr="00F66DC4" w:rsidRDefault="00FB5440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90FB1D4" w14:textId="28AD4C4C" w:rsidR="00FB5440" w:rsidRPr="00F66DC4" w:rsidRDefault="00FB5440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5FECF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AD4183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7113C" w14:textId="77777777" w:rsidR="00FB5440" w:rsidRPr="00F66DC4" w:rsidRDefault="00FB5440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5B041196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5485CB" w14:textId="0E995065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Peer Tutoring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DBC0C" w14:textId="0C7A17BF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40981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2D5820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AC1A7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6AE574FF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58B57B" w14:textId="47D6A384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70AB9" w14:textId="334AC7EC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32949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739355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81E76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6CA36E0F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64DDFB" w14:textId="0478B3B1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4E230" w14:textId="182FCA8B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63CF4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D3D9A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0F211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7E402C05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B96CDB" w14:textId="41FF0E2D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202D2" w14:textId="6B7C4DDA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31665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FEEDF2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B1ACE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15D3FA21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2EBF94" w14:textId="5A2DB482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</w:rPr>
              <w:t>Cooperative learning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846A3" w14:textId="4B3959FC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ACC10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B3240F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074E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0790878F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56B448" w14:textId="3B07415D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F0D9D" w14:textId="50B04D4C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A299D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AB1CE4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1ACB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16D8E3AA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D4BD8" w14:textId="4A0BE114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361E0" w14:textId="01203863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EC85C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E9402C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FAE28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31DC4D69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0727E1" w14:textId="115C2FE3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1BAEE" w14:textId="7C8BCF91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D0E49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D9C77B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6A607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13DD0236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EF06D6" w14:textId="1CAFF174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proofErr w:type="spellStart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Flipped</w:t>
            </w:r>
            <w:proofErr w:type="spellEnd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 Classroom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5FA7C" w14:textId="00F1C9BE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75078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66FB3D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11F5D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77EBAEF7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CBEE8B" w14:textId="5FF6BA77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B0D09" w14:textId="48AB51C6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FD122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86EE66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4B25E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6ADDEC3C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95E0F" w14:textId="6D760870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A3459" w14:textId="3FDE55EE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71E71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577BF1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8A72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5D98062D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4E95B4" w14:textId="1FB59DC4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1F37B" w14:textId="65AA80BF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68E66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1BB4B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AF6B9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340F0743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635A21" w14:textId="3F0EE1FE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Debate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58ADD" w14:textId="77777777" w:rsidR="005D0BFE" w:rsidRPr="00F66DC4" w:rsidRDefault="005D0BF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D2942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94B52C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73DE9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5FCF36C9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6EEA9" w14:textId="0D975933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ECC12" w14:textId="77777777" w:rsidR="005D0BFE" w:rsidRPr="00F66DC4" w:rsidRDefault="005D0BF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79FFD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F17165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0A48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7771B8D5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92386C" w14:textId="59CD3533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B44FA" w14:textId="77777777" w:rsidR="005D0BFE" w:rsidRPr="00F66DC4" w:rsidRDefault="005D0BF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1F813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F6AECA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C7CEE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5365BD80" w14:textId="77777777" w:rsidTr="00480C3D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E092AB" w14:textId="6B9B4AB8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7A514" w14:textId="77777777" w:rsidR="005D0BFE" w:rsidRPr="00F66DC4" w:rsidRDefault="005D0BF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4CCE0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A49AB3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791B" w14:textId="77777777" w:rsidR="005D0BFE" w:rsidRPr="00F66DC4" w:rsidRDefault="005D0B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5B692D9A" w14:textId="77777777" w:rsidTr="00480C3D">
        <w:trPr>
          <w:trHeight w:val="363"/>
        </w:trPr>
        <w:tc>
          <w:tcPr>
            <w:tcW w:w="69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256453" w14:textId="7F37E0B2" w:rsidR="005D0BFE" w:rsidRPr="00F66DC4" w:rsidRDefault="005D0BFE" w:rsidP="00480C3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Attività per gruppi di livello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6ACAE" w14:textId="6E7B228E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Per niente/Poco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B5199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9631DF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434C5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10BFA15F" w14:textId="77777777" w:rsidTr="00FC5ACB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DDA1C8" w14:textId="12FDED0C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41DF7" w14:textId="0D41EA23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Abbastanza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824C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E950F0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2CAEC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020669C6" w14:textId="77777777" w:rsidTr="00FC5ACB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561274" w14:textId="2F40D5CD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EA349" w14:textId="43DF63C6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Molto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1BBC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83CA92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F23A0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D0BFE" w:rsidRPr="00F66DC4" w14:paraId="78B4F962" w14:textId="77777777" w:rsidTr="00FC5ACB">
        <w:trPr>
          <w:trHeight w:val="363"/>
        </w:trPr>
        <w:tc>
          <w:tcPr>
            <w:tcW w:w="69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65379A" w14:textId="2F1B1A8E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2EB2E" w14:textId="5C71C7C3" w:rsidR="005D0BFE" w:rsidRPr="00F66DC4" w:rsidRDefault="005D0BFE" w:rsidP="001C1FBE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Del tutto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5348E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4DF458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395C2" w14:textId="77777777" w:rsidR="005D0BFE" w:rsidRPr="00F66DC4" w:rsidRDefault="005D0BFE" w:rsidP="001C1FB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3308A1C9" w14:textId="77777777" w:rsidR="00BE59A5" w:rsidRPr="0063106E" w:rsidRDefault="00BE59A5" w:rsidP="5762FAB1">
      <w:pPr>
        <w:pStyle w:val="Standard"/>
        <w:rPr>
          <w:rFonts w:ascii="Verdana" w:hAnsi="Verdana"/>
        </w:rPr>
      </w:pPr>
    </w:p>
    <w:p w14:paraId="429C4C5E" w14:textId="77777777" w:rsidR="00295472" w:rsidRDefault="00295472" w:rsidP="0063106E">
      <w:pPr>
        <w:pStyle w:val="Textbody"/>
        <w:spacing w:after="0" w:line="240" w:lineRule="auto"/>
      </w:pPr>
    </w:p>
    <w:p w14:paraId="6156E668" w14:textId="77777777" w:rsidR="00017EF5" w:rsidRDefault="00017EF5" w:rsidP="0063106E">
      <w:pPr>
        <w:pStyle w:val="Textbody"/>
        <w:spacing w:after="0" w:line="240" w:lineRule="auto"/>
      </w:pPr>
    </w:p>
    <w:p w14:paraId="5BDBEFDB" w14:textId="77777777" w:rsidR="00017EF5" w:rsidRDefault="00017EF5" w:rsidP="0063106E">
      <w:pPr>
        <w:pStyle w:val="Textbody"/>
        <w:spacing w:after="0" w:line="240" w:lineRule="auto"/>
      </w:pPr>
    </w:p>
    <w:p w14:paraId="1330F57A" w14:textId="77777777" w:rsidR="00017EF5" w:rsidRDefault="00017EF5" w:rsidP="0063106E">
      <w:pPr>
        <w:pStyle w:val="Textbody"/>
        <w:spacing w:after="0" w:line="240" w:lineRule="auto"/>
      </w:pPr>
    </w:p>
    <w:p w14:paraId="6D71FE5D" w14:textId="77777777" w:rsidR="001663F9" w:rsidRPr="0063106E" w:rsidRDefault="001663F9" w:rsidP="0063106E">
      <w:pPr>
        <w:pStyle w:val="Textbody"/>
        <w:spacing w:after="0" w:line="240" w:lineRule="auto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69283B" w:rsidRPr="00F66DC4" w14:paraId="2C5B1869" w14:textId="77777777" w:rsidTr="5762FAB1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C272F" w14:textId="2DC8CC82" w:rsidR="00715FD3" w:rsidRDefault="00241ABE" w:rsidP="0063106E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lastRenderedPageBreak/>
              <w:t>Attività strutturate per classi aperte all'interno dello stesso livello scolastico</w:t>
            </w:r>
          </w:p>
          <w:p w14:paraId="2C5B1867" w14:textId="0D125A83" w:rsidR="00DA2CA5" w:rsidRPr="00DA2CA5" w:rsidRDefault="00DA2CA5" w:rsidP="00F50BF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Sono presenti </w:t>
            </w:r>
            <w:r w:rsidR="0098631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attività </w:t>
            </w:r>
            <w:r w:rsidR="005162D4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istituzionalizzate </w:t>
            </w:r>
            <w:r w:rsidR="008D489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organizzate per classi aperte all’interno </w:t>
            </w:r>
            <w:r w:rsidR="005A337A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dello stesso livello scolastico (classi parallele)</w:t>
            </w:r>
            <w:r w:rsidR="007F4A89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868" w14:textId="77777777" w:rsidR="0069283B" w:rsidRPr="00F66DC4" w:rsidRDefault="00241ABE" w:rsidP="0063106E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A66E14" w:rsidRPr="00F66DC4" w14:paraId="2C5B186F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6B" w14:textId="6B8115D9" w:rsidR="00A66E14" w:rsidRPr="00F66DC4" w:rsidRDefault="00A66E14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Sì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6C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6D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6E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66E14" w:rsidRPr="00F66DC4" w14:paraId="2C5B1875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71" w14:textId="3A3F581E" w:rsidR="00A66E14" w:rsidRPr="00F66DC4" w:rsidRDefault="00A66E14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72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73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74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9283B" w:rsidRPr="00F66DC4" w14:paraId="2C5B187A" w14:textId="77777777" w:rsidTr="5762FAB1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1B034" w14:textId="199F13C1" w:rsidR="5762FAB1" w:rsidRDefault="5762FAB1" w:rsidP="5762FAB1">
            <w:pPr>
              <w:pStyle w:val="Titolo3que"/>
              <w:widowControl w:val="0"/>
              <w:rPr>
                <w:rFonts w:ascii="Verdana" w:hAnsi="Verdana"/>
                <w:b w:val="0"/>
                <w:bCs w:val="0"/>
                <w:sz w:val="20"/>
                <w:szCs w:val="20"/>
                <w:lang w:val="it-IT"/>
              </w:rPr>
            </w:pPr>
          </w:p>
          <w:p w14:paraId="52B43810" w14:textId="06647657" w:rsidR="5762FAB1" w:rsidRDefault="5762FAB1" w:rsidP="5762FAB1">
            <w:pPr>
              <w:pStyle w:val="Titolo3que"/>
              <w:widowControl w:val="0"/>
              <w:rPr>
                <w:rFonts w:ascii="Verdana" w:hAnsi="Verdana"/>
                <w:b w:val="0"/>
                <w:bCs w:val="0"/>
                <w:sz w:val="20"/>
                <w:szCs w:val="20"/>
                <w:lang w:val="it-IT"/>
              </w:rPr>
            </w:pPr>
          </w:p>
          <w:p w14:paraId="4D14FA38" w14:textId="72B12611" w:rsidR="0069283B" w:rsidRDefault="00241ABE" w:rsidP="0062621C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Attività strutturate per classi aperte fra livelli scolastici diversi</w:t>
            </w:r>
          </w:p>
          <w:p w14:paraId="2C5B1878" w14:textId="659D1374" w:rsidR="005A337A" w:rsidRPr="00F66DC4" w:rsidRDefault="005A337A" w:rsidP="00F50BFE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Sono presenti attività istituzionalizzate organizzate per classi aperte </w:t>
            </w:r>
            <w:r w:rsidR="00F719D4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fra livelli scolastici</w:t>
            </w:r>
            <w:r w:rsidR="008779B9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diversi?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879" w14:textId="77777777" w:rsidR="0069283B" w:rsidRPr="00F66DC4" w:rsidRDefault="00241ABE" w:rsidP="0062621C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A66E14" w:rsidRPr="00F66DC4" w14:paraId="2C5B1880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7C" w14:textId="55C6523C" w:rsidR="00A66E14" w:rsidRPr="00F66DC4" w:rsidRDefault="00A66E14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Sì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7D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7E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7F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66E14" w:rsidRPr="00F66DC4" w14:paraId="2C5B1886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82" w14:textId="5E0B0458" w:rsidR="00A66E14" w:rsidRPr="00F66DC4" w:rsidRDefault="00A66E14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83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884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885" w14:textId="77777777" w:rsidR="00A66E14" w:rsidRPr="00F66DC4" w:rsidRDefault="00A66E1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887" w14:textId="77777777" w:rsidR="0069283B" w:rsidRPr="00CE55A1" w:rsidRDefault="0069283B" w:rsidP="0062621C">
      <w:pPr>
        <w:pStyle w:val="Standard"/>
        <w:rPr>
          <w:rFonts w:ascii="Verdana" w:hAnsi="Verdana"/>
          <w:lang w:val="it-IT"/>
        </w:rPr>
      </w:pPr>
    </w:p>
    <w:p w14:paraId="7F6D30BF" w14:textId="77777777" w:rsidR="0062621C" w:rsidRPr="00CE55A1" w:rsidRDefault="0062621C" w:rsidP="0062621C">
      <w:pPr>
        <w:pStyle w:val="Titolo3"/>
        <w:spacing w:before="0" w:after="0"/>
        <w:rPr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8"/>
        <w:gridCol w:w="376"/>
        <w:gridCol w:w="376"/>
        <w:gridCol w:w="378"/>
      </w:tblGrid>
      <w:tr w:rsidR="00BA1CCB" w:rsidRPr="00F66DC4" w14:paraId="24B488A5" w14:textId="77777777" w:rsidTr="5762FAB1">
        <w:trPr>
          <w:cantSplit/>
        </w:trPr>
        <w:tc>
          <w:tcPr>
            <w:tcW w:w="85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72D4" w14:textId="66CA5B74" w:rsidR="00BA1CCB" w:rsidRDefault="00BA1CCB" w:rsidP="0062621C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Organizzazione della didattica attraverso l'ICT</w:t>
            </w:r>
            <w:r>
              <w:rPr>
                <w:rFonts w:ascii="Verdana" w:hAnsi="Verdana"/>
                <w:lang w:val="it-IT"/>
              </w:rPr>
              <w:t xml:space="preserve"> </w:t>
            </w:r>
          </w:p>
          <w:p w14:paraId="2E7A1E23" w14:textId="44156587" w:rsidR="00BA1CCB" w:rsidRPr="00136C25" w:rsidRDefault="00BF62A5" w:rsidP="00F50BF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Indicare quali</w:t>
            </w:r>
            <w:r w:rsidR="00BA1CCB" w:rsidRPr="00136C25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strumenti per l’organizzazione della didattica attraverso l’ICT fanno parte della “cassetta degli attrezzi” </w:t>
            </w:r>
            <w:r w:rsidR="00E63B87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del personale insegnante</w:t>
            </w:r>
            <w:r w:rsidR="00B11EDB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2E694" w14:textId="12F90FB7" w:rsidR="00BA1CCB" w:rsidRPr="00F66DC4" w:rsidRDefault="00484A7F" w:rsidP="0062621C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D70C93" w:rsidRPr="00F66DC4" w14:paraId="0B8A7968" w14:textId="77777777" w:rsidTr="00FC0F78">
        <w:trPr>
          <w:trHeight w:val="363"/>
        </w:trPr>
        <w:tc>
          <w:tcPr>
            <w:tcW w:w="85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20E37E" w14:textId="77777777" w:rsidR="00D70C93" w:rsidRPr="000A4BF5" w:rsidRDefault="00D70C9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proofErr w:type="spellStart"/>
            <w:r w:rsidRPr="000A4BF5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eBooks</w:t>
            </w:r>
            <w:proofErr w:type="spellEnd"/>
            <w:r w:rsidRPr="000A4BF5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e/o a</w:t>
            </w: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>pp educative specifiche per materia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40C8C" w14:textId="77777777" w:rsidR="00D70C93" w:rsidRPr="00F66DC4" w:rsidRDefault="00D70C9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224467" w14:textId="77777777" w:rsidR="00D70C93" w:rsidRPr="00F66DC4" w:rsidRDefault="00D70C9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12D7" w14:textId="77777777" w:rsidR="00D70C93" w:rsidRPr="00F66DC4" w:rsidRDefault="00D70C9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15B95" w:rsidRPr="00F66DC4" w14:paraId="236CDBAD" w14:textId="77777777" w:rsidTr="005C67EC">
        <w:trPr>
          <w:trHeight w:val="363"/>
        </w:trPr>
        <w:tc>
          <w:tcPr>
            <w:tcW w:w="85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8BF849" w14:textId="77777777" w:rsidR="00115B95" w:rsidRPr="000A4BF5" w:rsidRDefault="00115B9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LIM, videoproiettori e monitor interattivi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E9DA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D8282A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9902C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15B95" w:rsidRPr="00F66DC4" w14:paraId="34835B24" w14:textId="77777777" w:rsidTr="00770C46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A336D2" w14:textId="77777777" w:rsidR="00115B95" w:rsidRPr="000A4BF5" w:rsidRDefault="00115B9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Laboratori mobili con Tablet o Ultrabook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F2AE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BCAF44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8410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15B95" w:rsidRPr="009D1C78" w14:paraId="301554F4" w14:textId="77777777" w:rsidTr="000B6404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876260" w14:textId="77777777" w:rsidR="00115B95" w:rsidRPr="000A4BF5" w:rsidRDefault="00115B9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trike/>
                <w:sz w:val="16"/>
                <w:szCs w:val="16"/>
              </w:rPr>
            </w:pP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Ambienti di apprendimento virtuali LMS</w:t>
            </w: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 (</w:t>
            </w:r>
            <w:r w:rsidRPr="000A4BF5">
              <w:rPr>
                <w:rFonts w:ascii="Verdana" w:hAnsi="Verdana" w:hint="eastAsia"/>
                <w:i/>
                <w:iCs/>
                <w:sz w:val="16"/>
                <w:szCs w:val="16"/>
                <w:lang w:val="it-IT"/>
              </w:rPr>
              <w:t xml:space="preserve">es. </w:t>
            </w:r>
            <w:r w:rsidRPr="000A4BF5">
              <w:rPr>
                <w:rFonts w:ascii="Verdana" w:hAnsi="Verdana" w:hint="eastAsia"/>
                <w:i/>
                <w:iCs/>
                <w:sz w:val="16"/>
                <w:szCs w:val="16"/>
              </w:rPr>
              <w:t>Moodle, Google Classroom, Microsoft Teams</w:t>
            </w:r>
            <w:r w:rsidRPr="000A4BF5">
              <w:rPr>
                <w:rFonts w:ascii="Verdana" w:hAnsi="Verdana" w:hint="eastAsia"/>
                <w:sz w:val="16"/>
                <w:szCs w:val="16"/>
              </w:rPr>
              <w:t>)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5D0B9" w14:textId="77777777" w:rsidR="00115B95" w:rsidRPr="00DD48BB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B5067F" w14:textId="77777777" w:rsidR="00115B95" w:rsidRPr="00DD48BB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7264D" w14:textId="77777777" w:rsidR="00115B95" w:rsidRPr="00DD48BB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115B95" w:rsidRPr="00F66DC4" w14:paraId="22B857E4" w14:textId="77777777" w:rsidTr="000B7BB7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6F37E7" w14:textId="77777777" w:rsidR="00115B95" w:rsidRPr="000A4BF5" w:rsidRDefault="00115B9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Ambienti di simulazione e/o laboratori virtuali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0A3C3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5739A5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458F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15B95" w:rsidRPr="009D1C78" w14:paraId="2BF0D21F" w14:textId="77777777" w:rsidTr="00E55FCA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886ECA" w14:textId="6968A156" w:rsidR="00115B95" w:rsidRPr="003E0193" w:rsidRDefault="00115B9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</w:rPr>
            </w:pPr>
            <w:r w:rsidRPr="003E0193">
              <w:rPr>
                <w:rFonts w:ascii="Verdana" w:hAnsi="Verdana"/>
                <w:i/>
                <w:iCs/>
                <w:sz w:val="16"/>
                <w:szCs w:val="16"/>
              </w:rPr>
              <w:t xml:space="preserve">Mailing list </w:t>
            </w:r>
            <w:r w:rsidRPr="003E0193">
              <w:rPr>
                <w:rFonts w:ascii="Verdana" w:hAnsi="Verdana"/>
                <w:sz w:val="16"/>
                <w:szCs w:val="16"/>
              </w:rPr>
              <w:t xml:space="preserve">(con </w:t>
            </w:r>
            <w:proofErr w:type="spellStart"/>
            <w:r w:rsidRPr="003E0193">
              <w:rPr>
                <w:rFonts w:ascii="Verdana" w:hAnsi="Verdana"/>
                <w:sz w:val="16"/>
                <w:szCs w:val="16"/>
              </w:rPr>
              <w:t>allieve</w:t>
            </w:r>
            <w:proofErr w:type="spellEnd"/>
            <w:r w:rsidRPr="003E0193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3E0193">
              <w:rPr>
                <w:rFonts w:ascii="Verdana" w:hAnsi="Verdana"/>
                <w:sz w:val="16"/>
                <w:szCs w:val="16"/>
              </w:rPr>
              <w:t>i</w:t>
            </w:r>
            <w:proofErr w:type="spellEnd"/>
            <w:r w:rsidRPr="003E0193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F051E" w14:textId="77777777" w:rsidR="00115B95" w:rsidRPr="003E0193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43F92F" w14:textId="77777777" w:rsidR="00115B95" w:rsidRPr="003E0193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B5D23" w14:textId="77777777" w:rsidR="00115B95" w:rsidRPr="003E0193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115B95" w:rsidRPr="00F66DC4" w14:paraId="563CA313" w14:textId="77777777" w:rsidTr="0014077F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C445E3" w14:textId="455AD25B" w:rsidR="00115B95" w:rsidRPr="000A4BF5" w:rsidRDefault="00115B9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Piattaforme di 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a</w:t>
            </w: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pprendimento 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s</w:t>
            </w: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>ociale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 xml:space="preserve"> e/o canali social media (</w:t>
            </w:r>
            <w:r w:rsidRPr="000A4BF5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Instagram, TikTok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)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A099A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0F47C3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0F67C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15B95" w:rsidRPr="00720669" w14:paraId="103BF46F" w14:textId="77777777" w:rsidTr="003B51F4">
        <w:trPr>
          <w:trHeight w:val="363"/>
        </w:trPr>
        <w:tc>
          <w:tcPr>
            <w:tcW w:w="8508" w:type="dxa"/>
            <w:tcBorders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B7331D" w14:textId="77777777" w:rsidR="00115B95" w:rsidRPr="000A4BF5" w:rsidRDefault="00115B9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r w:rsidRPr="000A4BF5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Mobile learning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 xml:space="preserve"> con dispositivo personale (es. </w:t>
            </w:r>
            <w:r w:rsidRPr="000A4BF5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smartphone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)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0C2F7" w14:textId="77777777" w:rsidR="00115B95" w:rsidRPr="00720669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B458FE" w14:textId="77777777" w:rsidR="00115B95" w:rsidRPr="00720669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EB41" w14:textId="77777777" w:rsidR="00115B95" w:rsidRPr="00720669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15B95" w:rsidRPr="00F66DC4" w14:paraId="79001566" w14:textId="77777777" w:rsidTr="00FE007B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FB86E7" w14:textId="77777777" w:rsidR="00115B95" w:rsidRPr="000A4BF5" w:rsidRDefault="00115B9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>Ambienti collaborativi sul cloud per la creazione e condivisione di documenti (</w:t>
            </w:r>
            <w:r w:rsidRPr="003E0193">
              <w:rPr>
                <w:rFonts w:ascii="Verdana" w:hAnsi="Verdana"/>
                <w:sz w:val="16"/>
                <w:szCs w:val="16"/>
                <w:lang w:val="it-IT"/>
              </w:rPr>
              <w:t>es.</w:t>
            </w:r>
            <w:r w:rsidRPr="000A4BF5">
              <w:rPr>
                <w:rFonts w:ascii="Verdana" w:hAnsi="Verdana" w:hint="eastAsia"/>
                <w:i/>
                <w:iCs/>
                <w:sz w:val="16"/>
                <w:szCs w:val="16"/>
                <w:lang w:val="it-IT"/>
              </w:rPr>
              <w:t xml:space="preserve"> Google Drive, Microsoft OneDrive</w:t>
            </w:r>
            <w:r w:rsidRPr="003E0193">
              <w:rPr>
                <w:rFonts w:ascii="Verdana" w:hAnsi="Verdana"/>
                <w:sz w:val="16"/>
                <w:szCs w:val="16"/>
                <w:lang w:val="it-IT"/>
              </w:rPr>
              <w:t>, etc.</w:t>
            </w:r>
            <w:r w:rsidRPr="004A0223">
              <w:rPr>
                <w:rFonts w:ascii="Verdana" w:hAnsi="Verdana" w:hint="eastAsia"/>
                <w:sz w:val="16"/>
                <w:szCs w:val="16"/>
                <w:lang w:val="it-IT"/>
              </w:rPr>
              <w:t>)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3664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FA7870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B3FEC" w14:textId="77777777" w:rsidR="00115B95" w:rsidRPr="00F66DC4" w:rsidRDefault="00115B9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85808" w:rsidRPr="00F66DC4" w14:paraId="5ED51D76" w14:textId="77777777" w:rsidTr="00112A44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3A66E9" w14:textId="77777777" w:rsidR="00285808" w:rsidRPr="000A4BF5" w:rsidRDefault="00285808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Ambienti per la creazione collaborativa di contenuti (siti web, wiki, etc.)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ADA5A" w14:textId="77777777" w:rsidR="00285808" w:rsidRPr="00F66DC4" w:rsidRDefault="0028580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E78323" w14:textId="77777777" w:rsidR="00285808" w:rsidRPr="00F66DC4" w:rsidRDefault="0028580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CAC0" w14:textId="77777777" w:rsidR="00285808" w:rsidRPr="00F66DC4" w:rsidRDefault="0028580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85808" w:rsidRPr="00F66DC4" w14:paraId="01851974" w14:textId="77777777" w:rsidTr="0070086E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3A26C2" w14:textId="77777777" w:rsidR="00285808" w:rsidRPr="000A4BF5" w:rsidRDefault="00285808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>Podcast o registrazioni audio/video per le lezioni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DC6FA" w14:textId="77777777" w:rsidR="00285808" w:rsidRPr="00F66DC4" w:rsidRDefault="0028580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F7513F" w14:textId="77777777" w:rsidR="00285808" w:rsidRPr="00F66DC4" w:rsidRDefault="0028580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48AFF" w14:textId="77777777" w:rsidR="00285808" w:rsidRPr="00F66DC4" w:rsidRDefault="0028580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85808" w:rsidRPr="00F66DC4" w14:paraId="5FC91155" w14:textId="77777777" w:rsidTr="0065695B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D51930" w14:textId="77777777" w:rsidR="00285808" w:rsidRPr="000A4BF5" w:rsidRDefault="00285808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Giochi educativi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EFB8" w14:textId="77777777" w:rsidR="00285808" w:rsidRPr="00F66DC4" w:rsidRDefault="0028580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806944" w14:textId="77777777" w:rsidR="00285808" w:rsidRPr="00F66DC4" w:rsidRDefault="0028580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3469F" w14:textId="77777777" w:rsidR="00285808" w:rsidRPr="00F66DC4" w:rsidRDefault="0028580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43FDB" w:rsidRPr="00F66DC4" w14:paraId="1DCB0520" w14:textId="77777777" w:rsidTr="000514E6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533FC5" w14:textId="77777777" w:rsidR="00A43FDB" w:rsidRPr="000A4BF5" w:rsidRDefault="00A43FDB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Webinar e 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videoc</w:t>
            </w: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onferenze </w:t>
            </w: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o</w:t>
            </w:r>
            <w:r w:rsidRPr="000A4BF5">
              <w:rPr>
                <w:rFonts w:ascii="Verdana" w:hAnsi="Verdana" w:hint="eastAsia"/>
                <w:sz w:val="16"/>
                <w:szCs w:val="16"/>
                <w:lang w:val="it-IT"/>
              </w:rPr>
              <w:t>nline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229D5" w14:textId="77777777" w:rsidR="00A43FDB" w:rsidRPr="00F66DC4" w:rsidRDefault="00A43FDB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CB8BDF" w14:textId="77777777" w:rsidR="00A43FDB" w:rsidRPr="00F66DC4" w:rsidRDefault="00A43FDB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1CC64" w14:textId="77777777" w:rsidR="00A43FDB" w:rsidRPr="00F66DC4" w:rsidRDefault="00A43FDB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43FDB" w:rsidRPr="00F66DC4" w14:paraId="31408586" w14:textId="77777777" w:rsidTr="00724756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215FA" w14:textId="77777777" w:rsidR="00A43FDB" w:rsidRPr="000A4BF5" w:rsidRDefault="00A43FDB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0A4BF5">
              <w:rPr>
                <w:rFonts w:ascii="Verdana" w:hAnsi="Verdana"/>
                <w:sz w:val="16"/>
                <w:szCs w:val="16"/>
                <w:lang w:val="it-IT"/>
              </w:rPr>
              <w:t>Strumenti digitali per la valutazione degli apprendimenti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1D1BD" w14:textId="77777777" w:rsidR="00A43FDB" w:rsidRPr="00F66DC4" w:rsidRDefault="00A43FDB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8292A" w14:textId="77777777" w:rsidR="00A43FDB" w:rsidRPr="00F66DC4" w:rsidRDefault="00A43FDB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DA25" w14:textId="77777777" w:rsidR="00A43FDB" w:rsidRPr="00F66DC4" w:rsidRDefault="00A43FDB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DCCC334" w14:textId="5EFC96E7" w:rsidR="5762FAB1" w:rsidRDefault="5762FAB1">
      <w:pPr>
        <w:rPr>
          <w:rFonts w:hint="eastAsia"/>
        </w:rPr>
      </w:pPr>
      <w:r>
        <w:br w:type="page"/>
      </w:r>
    </w:p>
    <w:p w14:paraId="2C5B18CA" w14:textId="4E6916C9" w:rsidR="0069283B" w:rsidRPr="00996E54" w:rsidRDefault="00241ABE">
      <w:pPr>
        <w:pStyle w:val="Titolo2que"/>
        <w:pageBreakBefore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F50BFE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22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Utilizzo delle ICT nella didattica</w:t>
      </w:r>
    </w:p>
    <w:p w14:paraId="2C5B18CB" w14:textId="77777777" w:rsidR="0069283B" w:rsidRPr="002E0526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2C5B18CC" w14:textId="77777777" w:rsidR="0069283B" w:rsidRPr="002E0526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8"/>
        <w:gridCol w:w="376"/>
        <w:gridCol w:w="376"/>
        <w:gridCol w:w="378"/>
      </w:tblGrid>
      <w:tr w:rsidR="0012191D" w:rsidRPr="00F66DC4" w14:paraId="69DEDD28" w14:textId="77777777" w:rsidTr="00092E52">
        <w:trPr>
          <w:cantSplit/>
        </w:trPr>
        <w:tc>
          <w:tcPr>
            <w:tcW w:w="85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70D6" w14:textId="77777777" w:rsidR="00F50BFE" w:rsidRDefault="0012191D" w:rsidP="00F50BFE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Realizzazione di percorsi didattici con il supporto delle ICT</w:t>
            </w:r>
            <w:r>
              <w:rPr>
                <w:rFonts w:ascii="Verdana" w:hAnsi="Verdana"/>
                <w:lang w:val="it-IT"/>
              </w:rPr>
              <w:t xml:space="preserve"> </w:t>
            </w:r>
          </w:p>
          <w:p w14:paraId="5994F6D2" w14:textId="6CB84935" w:rsidR="0012191D" w:rsidRPr="00F50BFE" w:rsidRDefault="0012191D" w:rsidP="00F50BFE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Indicare quali attività didattiche</w:t>
            </w:r>
            <w:r w:rsidRPr="002E1B49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, realizzat</w:t>
            </w: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e</w:t>
            </w:r>
            <w:r w:rsidRPr="002E1B49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con il supporto delle ICT, </w:t>
            </w: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sono in uso presso la scuola</w:t>
            </w:r>
            <w:r>
              <w:rPr>
                <w:rStyle w:val="Rimandonotaapidipagina"/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footnoteReference w:id="12"/>
            </w:r>
            <w:r w:rsidR="003E1FD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DBD2A" w14:textId="68A3EA2A" w:rsidR="0012191D" w:rsidRPr="00F66DC4" w:rsidRDefault="00484A7F" w:rsidP="002E0526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04248E" w:rsidRPr="00F66DC4" w14:paraId="2C5157BC" w14:textId="77777777" w:rsidTr="00505EFD">
        <w:trPr>
          <w:trHeight w:val="363"/>
        </w:trPr>
        <w:tc>
          <w:tcPr>
            <w:tcW w:w="8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DCF787" w14:textId="77777777" w:rsidR="0004248E" w:rsidRPr="00F66DC4" w:rsidRDefault="0004248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Produzione di documenti, fogli di calcolo, presentazioni, mappe cognitive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0C2D9" w14:textId="77777777" w:rsidR="0004248E" w:rsidRPr="00F66DC4" w:rsidRDefault="0004248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0FB948" w14:textId="77777777" w:rsidR="0004248E" w:rsidRPr="00F66DC4" w:rsidRDefault="0004248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3A658" w14:textId="77777777" w:rsidR="0004248E" w:rsidRPr="00F66DC4" w:rsidRDefault="0004248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4248E" w:rsidRPr="00F66DC4" w14:paraId="2E930B4F" w14:textId="77777777" w:rsidTr="00097A87">
        <w:trPr>
          <w:trHeight w:val="363"/>
        </w:trPr>
        <w:tc>
          <w:tcPr>
            <w:tcW w:w="8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B0E783" w14:textId="77777777" w:rsidR="0004248E" w:rsidRPr="00BB4B8B" w:rsidRDefault="0004248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Produzione di contenuti multimediali (infografiche, podcast, video, mappe interattive, etc.)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E5A71" w14:textId="77777777" w:rsidR="0004248E" w:rsidRPr="00F66DC4" w:rsidRDefault="0004248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D07053" w14:textId="77777777" w:rsidR="0004248E" w:rsidRPr="00F66DC4" w:rsidRDefault="0004248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200BD" w14:textId="77777777" w:rsidR="0004248E" w:rsidRPr="00F66DC4" w:rsidRDefault="0004248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4248E" w:rsidRPr="00F66DC4" w14:paraId="5C384636" w14:textId="77777777" w:rsidTr="00B01D4E">
        <w:trPr>
          <w:trHeight w:val="363"/>
        </w:trPr>
        <w:tc>
          <w:tcPr>
            <w:tcW w:w="8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E3BFCF" w14:textId="77777777" w:rsidR="0004248E" w:rsidRPr="00BB4B8B" w:rsidRDefault="0004248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 xml:space="preserve">Esperienze di </w:t>
            </w:r>
            <w:r w:rsidRPr="00BB4B8B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coding</w:t>
            </w: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 xml:space="preserve"> (educazione al pensiero computazionale)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5047" w14:textId="77777777" w:rsidR="0004248E" w:rsidRPr="00F66DC4" w:rsidRDefault="0004248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0E72CF" w14:textId="77777777" w:rsidR="0004248E" w:rsidRPr="00F66DC4" w:rsidRDefault="0004248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73FD3" w14:textId="77777777" w:rsidR="0004248E" w:rsidRPr="00F66DC4" w:rsidRDefault="0004248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043EF" w:rsidRPr="00F66DC4" w14:paraId="60677BE3" w14:textId="77777777" w:rsidTr="000143A4">
        <w:trPr>
          <w:trHeight w:val="363"/>
        </w:trPr>
        <w:tc>
          <w:tcPr>
            <w:tcW w:w="8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84EFDB" w14:textId="77777777" w:rsidR="00B043EF" w:rsidRPr="00BB4B8B" w:rsidRDefault="00B043EF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Esperienze di robotica educativa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7B8D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7AA5A4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1611D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043EF" w:rsidRPr="00F66DC4" w14:paraId="5F3968A2" w14:textId="77777777" w:rsidTr="00301B76">
        <w:trPr>
          <w:trHeight w:val="363"/>
        </w:trPr>
        <w:tc>
          <w:tcPr>
            <w:tcW w:w="8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D9B2BB" w14:textId="77777777" w:rsidR="00B043EF" w:rsidRPr="00BB4B8B" w:rsidRDefault="00B043EF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 xml:space="preserve">Esperienze di georeferenziazione e/o geolocalizzazione (es.: </w:t>
            </w:r>
            <w:proofErr w:type="spellStart"/>
            <w:r w:rsidRPr="0013182F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OpenStreetMaps</w:t>
            </w:r>
            <w:proofErr w:type="spellEnd"/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, utilizzo di strumenti come il GPS)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8E44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20BAD7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CB8C6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043EF" w:rsidRPr="00F66DC4" w14:paraId="7EB716E0" w14:textId="77777777" w:rsidTr="000B50BC">
        <w:trPr>
          <w:trHeight w:val="363"/>
        </w:trPr>
        <w:tc>
          <w:tcPr>
            <w:tcW w:w="8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F697B2" w14:textId="77777777" w:rsidR="00B043EF" w:rsidRPr="00BB4B8B" w:rsidRDefault="00B043EF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 xml:space="preserve">Produzione anche collaborativa di </w:t>
            </w:r>
            <w:proofErr w:type="spellStart"/>
            <w:r w:rsidRPr="00BB4B8B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eBooks</w:t>
            </w:r>
            <w:proofErr w:type="spellEnd"/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65D9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1E1C09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55D1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043EF" w:rsidRPr="00F66DC4" w14:paraId="0678B39D" w14:textId="77777777" w:rsidTr="0055393A">
        <w:trPr>
          <w:trHeight w:val="363"/>
        </w:trPr>
        <w:tc>
          <w:tcPr>
            <w:tcW w:w="8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581E13" w14:textId="77777777" w:rsidR="00B043EF" w:rsidRPr="00BB4B8B" w:rsidRDefault="00B043EF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Progettazione e realizzazione di software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6C6AC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80936C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44F08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043EF" w:rsidRPr="00F66DC4" w14:paraId="1DA05590" w14:textId="77777777" w:rsidTr="005138ED">
        <w:trPr>
          <w:trHeight w:val="363"/>
        </w:trPr>
        <w:tc>
          <w:tcPr>
            <w:tcW w:w="8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DCE6C4" w14:textId="77777777" w:rsidR="00B043EF" w:rsidRPr="00BB4B8B" w:rsidRDefault="00B043EF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 xml:space="preserve">Progettazione e realizzazione di siti, </w:t>
            </w:r>
            <w:r w:rsidRPr="00BB4B8B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wiki, blog, repository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DBAC2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4257E2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21D72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043EF" w:rsidRPr="00F66DC4" w14:paraId="161295EE" w14:textId="77777777" w:rsidTr="002433ED">
        <w:trPr>
          <w:trHeight w:val="363"/>
        </w:trPr>
        <w:tc>
          <w:tcPr>
            <w:tcW w:w="850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C07FEC" w14:textId="77777777" w:rsidR="00B043EF" w:rsidRPr="00BB4B8B" w:rsidRDefault="00B043EF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Progettazione e realizzazione di oggetti 3D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83628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4289ED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2A6D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043EF" w:rsidRPr="00F66DC4" w14:paraId="2374A768" w14:textId="77777777" w:rsidTr="00104666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92BE90" w14:textId="77777777" w:rsidR="00B043EF" w:rsidRPr="00BB4B8B" w:rsidRDefault="00B043EF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Progetti in ambienti di simulazione e laboratori virtuali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58589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00AFD7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8122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043EF" w:rsidRPr="00F66DC4" w14:paraId="6EFD8203" w14:textId="77777777" w:rsidTr="002B4F67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03C368" w14:textId="77777777" w:rsidR="00B043EF" w:rsidRPr="00BB4B8B" w:rsidRDefault="00B043EF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Progetti in ambienti di realtà virtuale e realtà aumentata e/o r</w:t>
            </w: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ealizzazione di </w:t>
            </w: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c</w:t>
            </w: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>ontenuti VR/AR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33E4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0F73C3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8FA0D" w14:textId="77777777" w:rsidR="00B043EF" w:rsidRPr="00F66DC4" w:rsidRDefault="00B043EF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F74DC" w:rsidRPr="00F66DC4" w14:paraId="0CFB60FB" w14:textId="77777777" w:rsidTr="00A749AB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AAC3AB" w14:textId="77777777" w:rsidR="00AF74DC" w:rsidRPr="00BB4B8B" w:rsidRDefault="00AF74DC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Esperienze di </w:t>
            </w: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i</w:t>
            </w: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ntelligenza </w:t>
            </w: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a</w:t>
            </w: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rtificiale e </w:t>
            </w:r>
            <w:r w:rsidRPr="00BB4B8B">
              <w:rPr>
                <w:rFonts w:ascii="Verdana" w:hAnsi="Verdana" w:hint="eastAsia"/>
                <w:i/>
                <w:iCs/>
                <w:sz w:val="16"/>
                <w:szCs w:val="16"/>
                <w:lang w:val="it-IT"/>
              </w:rPr>
              <w:t>Machine Learning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5708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149490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43D2A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F74DC" w:rsidRPr="00F66DC4" w14:paraId="0FA26285" w14:textId="77777777" w:rsidTr="00CC52DC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C76FD2" w14:textId="77777777" w:rsidR="00AF74DC" w:rsidRPr="00BB4B8B" w:rsidRDefault="00AF74DC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Programmazione </w:t>
            </w: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c</w:t>
            </w: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>reativa</w:t>
            </w: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 xml:space="preserve">, sviluppo di giochi educativi, </w:t>
            </w:r>
            <w:r w:rsidRPr="00BB4B8B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g</w:t>
            </w:r>
            <w:r w:rsidRPr="00BB4B8B">
              <w:rPr>
                <w:rFonts w:ascii="Verdana" w:hAnsi="Verdana" w:hint="eastAsia"/>
                <w:i/>
                <w:iCs/>
                <w:sz w:val="16"/>
                <w:szCs w:val="16"/>
                <w:lang w:val="it-IT"/>
              </w:rPr>
              <w:t>amification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9A714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2B714D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651F1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F74DC" w:rsidRPr="00F66DC4" w14:paraId="772D5226" w14:textId="77777777" w:rsidTr="00DA587F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2EDC20" w14:textId="77777777" w:rsidR="00AF74DC" w:rsidRPr="00BB4B8B" w:rsidRDefault="00AF74DC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 xml:space="preserve">Progetti di </w:t>
            </w: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Cittadinanza Digitale </w:t>
            </w:r>
            <w:proofErr w:type="gramStart"/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>e</w:t>
            </w:r>
            <w:proofErr w:type="gramEnd"/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 Etica Online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F7C7D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17781D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7CCEC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F74DC" w:rsidRPr="00F66DC4" w14:paraId="169D360A" w14:textId="77777777" w:rsidTr="00C708B4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91D671" w14:textId="77777777" w:rsidR="00AF74DC" w:rsidRPr="00BB4B8B" w:rsidRDefault="00AF74DC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>Design Thinking Digitale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A17E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2C1C97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A113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F74DC" w:rsidRPr="00F66DC4" w14:paraId="307EFEA6" w14:textId="77777777" w:rsidTr="00050E72">
        <w:trPr>
          <w:trHeight w:val="363"/>
        </w:trPr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5B0DDF" w14:textId="77777777" w:rsidR="00AF74DC" w:rsidRPr="00BB4B8B" w:rsidRDefault="00AF74DC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Progettazione di dispositivi</w:t>
            </w:r>
            <w:r w:rsidRPr="00BB4B8B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 IoT</w:t>
            </w:r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 xml:space="preserve"> (Internet of </w:t>
            </w:r>
            <w:proofErr w:type="spellStart"/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Things</w:t>
            </w:r>
            <w:proofErr w:type="spellEnd"/>
            <w:r w:rsidRPr="00BB4B8B">
              <w:rPr>
                <w:rFonts w:ascii="Verdana" w:hAnsi="Verdana"/>
                <w:sz w:val="16"/>
                <w:szCs w:val="16"/>
                <w:lang w:val="it-IT"/>
              </w:rPr>
              <w:t>) e loro integrazione nei percorsi di apprendimento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FEB57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6465D0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8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41F" w14:textId="77777777" w:rsidR="00AF74DC" w:rsidRPr="00F66DC4" w:rsidRDefault="00AF74D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90D" w14:textId="77777777" w:rsidR="0069283B" w:rsidRPr="00F66DC4" w:rsidRDefault="0069283B">
      <w:pPr>
        <w:pStyle w:val="Standard"/>
        <w:rPr>
          <w:rFonts w:ascii="Verdana" w:hAnsi="Verdana"/>
          <w:lang w:val="it-IT"/>
        </w:rPr>
      </w:pPr>
    </w:p>
    <w:p w14:paraId="1A3AD3B6" w14:textId="684A9278" w:rsidR="5762FAB1" w:rsidRDefault="5762FAB1">
      <w:pPr>
        <w:rPr>
          <w:rFonts w:hint="eastAsia"/>
        </w:rPr>
      </w:pPr>
      <w:r>
        <w:br w:type="page"/>
      </w:r>
    </w:p>
    <w:p w14:paraId="2C5B190E" w14:textId="76D9BAF2" w:rsidR="0069283B" w:rsidRPr="00996E54" w:rsidRDefault="00241ABE">
      <w:pPr>
        <w:pStyle w:val="Titolo2que"/>
        <w:pageBreakBefore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F50BFE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23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Potenziamento linguistico</w:t>
      </w:r>
    </w:p>
    <w:p w14:paraId="2C5B190F" w14:textId="77777777" w:rsidR="0069283B" w:rsidRPr="00685349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2C5B1910" w14:textId="77777777" w:rsidR="0069283B" w:rsidRPr="00685349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1131"/>
      </w:tblGrid>
      <w:tr w:rsidR="0069283B" w:rsidRPr="00F66DC4" w14:paraId="2C5B1915" w14:textId="77777777" w:rsidTr="5762FAB1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5A040" w14:textId="1BFEE01F" w:rsidR="003A62B3" w:rsidRDefault="003A62B3" w:rsidP="00685349">
            <w:pPr>
              <w:pStyle w:val="Titolo4que"/>
              <w:spacing w:before="0" w:after="120"/>
              <w:jc w:val="left"/>
              <w:rPr>
                <w:rFonts w:ascii="Verdana" w:hAnsi="Verdana"/>
                <w:szCs w:val="24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Progetti strutturati di potenziamento linguistico per ordine di scuola</w:t>
            </w:r>
            <w:r w:rsidRPr="00F66DC4">
              <w:rPr>
                <w:rFonts w:ascii="Verdana" w:hAnsi="Verdana"/>
                <w:szCs w:val="24"/>
                <w:lang w:val="it-IT"/>
              </w:rPr>
              <w:t xml:space="preserve"> </w:t>
            </w:r>
          </w:p>
          <w:p w14:paraId="781D383F" w14:textId="05D233D3" w:rsidR="00EC2B77" w:rsidRPr="00D2726F" w:rsidRDefault="4D4BB694" w:rsidP="009A32C1">
            <w:pPr>
              <w:pStyle w:val="Titolo4que"/>
              <w:spacing w:before="0" w:after="120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t>Scuola primaria</w:t>
            </w:r>
          </w:p>
          <w:p w14:paraId="2C5B1913" w14:textId="325741D2" w:rsidR="0069283B" w:rsidRPr="00EC2B77" w:rsidRDefault="00A32264" w:rsidP="00F50BFE">
            <w:pPr>
              <w:pStyle w:val="Titolo4que"/>
              <w:spacing w:before="0" w:after="120"/>
              <w:jc w:val="left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Quante allieve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e alliev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i sono stati coinvolti nell’anno scolastico 202</w:t>
            </w:r>
            <w:r w:rsidR="00F50BFE">
              <w:rPr>
                <w:rFonts w:ascii="Verdana" w:hAnsi="Verdana"/>
                <w:b w:val="0"/>
                <w:bCs w:val="0"/>
                <w:sz w:val="20"/>
                <w:lang w:val="it-IT"/>
              </w:rPr>
              <w:t>5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/2</w:t>
            </w:r>
            <w:r w:rsidR="00F50BFE">
              <w:rPr>
                <w:rFonts w:ascii="Verdana" w:hAnsi="Verdana"/>
                <w:b w:val="0"/>
                <w:bCs w:val="0"/>
                <w:sz w:val="20"/>
                <w:lang w:val="it-IT"/>
              </w:rPr>
              <w:t>6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nei seguenti progetti di potenziamento linguistico? (Inserire il numero di allieve/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>alliev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i)</w:t>
            </w:r>
          </w:p>
        </w:tc>
        <w:tc>
          <w:tcPr>
            <w:tcW w:w="113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914" w14:textId="7EF966B6" w:rsidR="0069283B" w:rsidRPr="00F66DC4" w:rsidRDefault="00F16F12" w:rsidP="00685349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Numero alliev</w:t>
            </w:r>
            <w:r w:rsidR="00D666FB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e/i</w:t>
            </w:r>
          </w:p>
        </w:tc>
      </w:tr>
      <w:tr w:rsidR="00BE0DDB" w:rsidRPr="00F66DC4" w14:paraId="2C5B191D" w14:textId="77777777" w:rsidTr="00993CBE">
        <w:trPr>
          <w:trHeight w:val="363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1B" w14:textId="146D2351" w:rsidR="00BE0DDB" w:rsidRPr="00F66DC4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Insegnamento veicolare/CLIL</w:t>
            </w:r>
          </w:p>
        </w:tc>
        <w:tc>
          <w:tcPr>
            <w:tcW w:w="113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1C" w14:textId="77777777" w:rsidR="00BE0DDB" w:rsidRPr="00F66DC4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E0DDB" w:rsidRPr="00F66DC4" w14:paraId="2C5B1921" w14:textId="77777777" w:rsidTr="007D7611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1F" w14:textId="77777777" w:rsidR="00BE0DDB" w:rsidRPr="00F66DC4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Potenziamento delle ore di Tedesco L2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20" w14:textId="77777777" w:rsidR="00BE0DDB" w:rsidRPr="00F66DC4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E0DDB" w:rsidRPr="00F66DC4" w14:paraId="2C5B1925" w14:textId="77777777" w:rsidTr="00690C26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23" w14:textId="77777777" w:rsidR="00BE0DDB" w:rsidRPr="00F66DC4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Potenziamento delle ore di Inglese L3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24" w14:textId="77777777" w:rsidR="00BE0DDB" w:rsidRPr="00F66DC4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E0DDB" w:rsidRPr="00F66DC4" w14:paraId="2C5B192D" w14:textId="77777777" w:rsidTr="000C336B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2B" w14:textId="30BF7459" w:rsidR="00BE0DDB" w:rsidRPr="00F66DC4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Laboratori opzionali di potenziamento linguistico 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2C" w14:textId="77777777" w:rsidR="00BE0DDB" w:rsidRPr="00F66DC4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E0DDB" w:rsidRPr="00F66DC4" w14:paraId="2C5B1935" w14:textId="77777777" w:rsidTr="00254A45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33" w14:textId="0400BD54" w:rsidR="00BE0DDB" w:rsidRPr="00882B51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882B51">
              <w:rPr>
                <w:rFonts w:ascii="Verdana" w:hAnsi="Verdana"/>
                <w:sz w:val="16"/>
                <w:szCs w:val="16"/>
                <w:lang w:val="it-IT"/>
              </w:rPr>
              <w:t>Soggiorno studio (in provincia, in Italia, all’estero)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34" w14:textId="77777777" w:rsidR="00BE0DDB" w:rsidRPr="00F66DC4" w:rsidRDefault="00BE0DDB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936" w14:textId="77777777" w:rsidR="0069283B" w:rsidRPr="00685349" w:rsidRDefault="0069283B" w:rsidP="00685349">
      <w:pPr>
        <w:pStyle w:val="Standard"/>
        <w:rPr>
          <w:rFonts w:ascii="Verdana" w:hAnsi="Verdana"/>
          <w:lang w:val="it-IT"/>
        </w:rPr>
      </w:pPr>
    </w:p>
    <w:p w14:paraId="22ED61AB" w14:textId="77777777" w:rsidR="00685349" w:rsidRPr="00685349" w:rsidRDefault="00685349" w:rsidP="00685349">
      <w:pPr>
        <w:pStyle w:val="Titolo3"/>
        <w:spacing w:before="0" w:after="0"/>
        <w:rPr>
          <w:b w:val="0"/>
          <w:bCs w:val="0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1131"/>
      </w:tblGrid>
      <w:tr w:rsidR="0069283B" w:rsidRPr="00F66DC4" w14:paraId="2C5B1939" w14:textId="77777777" w:rsidTr="5762FAB1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1E13A" w14:textId="6C1AE9E9" w:rsidR="00EC2B77" w:rsidRPr="00D2726F" w:rsidRDefault="4D4BB694" w:rsidP="009A32C1">
            <w:pPr>
              <w:pStyle w:val="Titolo4que"/>
              <w:spacing w:before="0" w:after="120"/>
              <w:rPr>
                <w:rFonts w:ascii="Verdana" w:hAnsi="Verdana"/>
                <w:b w:val="0"/>
                <w:bCs w:val="0"/>
                <w:i w:val="0"/>
                <w:iCs w:val="0"/>
                <w:sz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t>Scuola secondaria di primo grado</w:t>
            </w:r>
          </w:p>
          <w:p w14:paraId="2C5B1937" w14:textId="2E44F1B8" w:rsidR="0069283B" w:rsidRPr="00EC2B77" w:rsidRDefault="00A32264" w:rsidP="00F50BFE">
            <w:pPr>
              <w:pStyle w:val="Titolo4que"/>
              <w:spacing w:before="0" w:after="120"/>
              <w:jc w:val="left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Quante allieve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e alliev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i sono stati coinvolti nell’anno scolastico 202</w:t>
            </w:r>
            <w:r w:rsidR="00F50BFE">
              <w:rPr>
                <w:rFonts w:ascii="Verdana" w:hAnsi="Verdana"/>
                <w:b w:val="0"/>
                <w:bCs w:val="0"/>
                <w:sz w:val="20"/>
                <w:lang w:val="it-IT"/>
              </w:rPr>
              <w:t>5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/2</w:t>
            </w:r>
            <w:r w:rsidR="00F50BFE">
              <w:rPr>
                <w:rFonts w:ascii="Verdana" w:hAnsi="Verdana"/>
                <w:b w:val="0"/>
                <w:bCs w:val="0"/>
                <w:sz w:val="20"/>
                <w:lang w:val="it-IT"/>
              </w:rPr>
              <w:t>6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nei seguenti progetti di potenziamento linguistico? (Inserire il numero di allieve/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>alliev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i)</w:t>
            </w:r>
          </w:p>
        </w:tc>
        <w:tc>
          <w:tcPr>
            <w:tcW w:w="113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938" w14:textId="39CB7B9B" w:rsidR="0069283B" w:rsidRPr="00F66DC4" w:rsidRDefault="00C53A99" w:rsidP="00685349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Numero alliev</w:t>
            </w:r>
            <w:r w:rsidR="00D666FB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e/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</w:t>
            </w:r>
          </w:p>
        </w:tc>
      </w:tr>
      <w:tr w:rsidR="000172CA" w:rsidRPr="00F66DC4" w14:paraId="2C5B1941" w14:textId="77777777" w:rsidTr="006B63CE">
        <w:trPr>
          <w:trHeight w:val="363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3F" w14:textId="77777777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Insegnamento veicolare/CLIL</w:t>
            </w:r>
          </w:p>
        </w:tc>
        <w:tc>
          <w:tcPr>
            <w:tcW w:w="113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40" w14:textId="77777777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172CA" w:rsidRPr="00F66DC4" w14:paraId="2C5B1945" w14:textId="77777777" w:rsidTr="00344D0A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43" w14:textId="77777777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Potenziamento delle ore di Tedesco L2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44" w14:textId="77777777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172CA" w:rsidRPr="00F66DC4" w14:paraId="2C5B1949" w14:textId="77777777" w:rsidTr="00D6096F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47" w14:textId="77777777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Potenziamento delle ore di Inglese L3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48" w14:textId="77777777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172CA" w:rsidRPr="00F66DC4" w14:paraId="2C5B194D" w14:textId="77777777" w:rsidTr="00C26325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4B" w14:textId="5F26A092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Partecipanti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agli esami per le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 certificazioni linguistiche 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4C" w14:textId="77777777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172CA" w:rsidRPr="00F66DC4" w14:paraId="2C5B1951" w14:textId="77777777" w:rsidTr="004E17A5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4F" w14:textId="7482A7F8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Laboratori opzionali di potenziamento linguistico (es.: corsi in preparazione delle certificazioni linguistiche, teatro in L2 o L3…</w:t>
            </w:r>
            <w:r w:rsidR="006B475D">
              <w:rPr>
                <w:rFonts w:ascii="Verdana" w:hAnsi="Verdana"/>
                <w:sz w:val="16"/>
                <w:szCs w:val="16"/>
                <w:lang w:val="it-IT"/>
              </w:rPr>
              <w:t>)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50" w14:textId="77777777" w:rsidR="000172CA" w:rsidRPr="00F66DC4" w:rsidRDefault="000172CA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22C72" w:rsidRPr="00F66DC4" w14:paraId="2C5B1959" w14:textId="77777777" w:rsidTr="00C02A50">
        <w:trPr>
          <w:trHeight w:val="363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57" w14:textId="1EFF96FB" w:rsidR="00022C72" w:rsidRPr="00882B51" w:rsidRDefault="00022C7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882B51">
              <w:rPr>
                <w:rFonts w:ascii="Verdana" w:hAnsi="Verdana"/>
                <w:sz w:val="16"/>
                <w:szCs w:val="16"/>
                <w:lang w:val="it-IT"/>
              </w:rPr>
              <w:t>Soggiorno studio (in provincia, in Italia, all’estero)</w:t>
            </w:r>
          </w:p>
        </w:tc>
        <w:tc>
          <w:tcPr>
            <w:tcW w:w="113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958" w14:textId="77777777" w:rsidR="00022C72" w:rsidRPr="00F66DC4" w:rsidRDefault="00022C72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22C72" w:rsidRPr="00F66DC4" w14:paraId="6A9BE6FA" w14:textId="77777777" w:rsidTr="003C64CA">
        <w:trPr>
          <w:trHeight w:val="363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08B181" w14:textId="67A3546B" w:rsidR="00022C72" w:rsidRPr="00F66DC4" w:rsidDel="002A2C9F" w:rsidRDefault="00022C7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Gemellaggi tra classi con scuole in lingua tedesca</w:t>
            </w:r>
            <w:r w:rsidR="00210D72">
              <w:rPr>
                <w:rFonts w:ascii="Verdana" w:hAnsi="Verdana"/>
                <w:sz w:val="16"/>
                <w:szCs w:val="16"/>
                <w:lang w:val="it-IT"/>
              </w:rPr>
              <w:t xml:space="preserve"> o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 inglese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8E994D" w14:textId="77777777" w:rsidR="00022C72" w:rsidRPr="00F66DC4" w:rsidRDefault="00022C7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8ED8C56" w14:textId="77777777" w:rsidR="0097553C" w:rsidRPr="00F66DC4" w:rsidRDefault="0097553C" w:rsidP="007C3283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53A63825" w14:textId="77777777" w:rsidR="00861977" w:rsidRPr="00F66DC4" w:rsidRDefault="00861977" w:rsidP="007C3283">
      <w:pPr>
        <w:rPr>
          <w:rFonts w:hint="eastAsia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1131"/>
      </w:tblGrid>
      <w:tr w:rsidR="00861977" w:rsidRPr="00F66DC4" w14:paraId="4E911A88" w14:textId="77777777" w:rsidTr="5762FAB1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50E50" w14:textId="616E189E" w:rsidR="00D2726F" w:rsidRPr="00D2726F" w:rsidRDefault="2ED75D06" w:rsidP="009A32C1">
            <w:pPr>
              <w:pStyle w:val="Titolo4que"/>
              <w:spacing w:before="0" w:after="120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t>Scuola secondaria di secondo grado e FP</w:t>
            </w:r>
          </w:p>
          <w:p w14:paraId="2AC4C2AD" w14:textId="6670CB98" w:rsidR="00861977" w:rsidRPr="00D2726F" w:rsidRDefault="648476A1" w:rsidP="00F50BFE">
            <w:pPr>
              <w:pStyle w:val="Titolo4que"/>
              <w:spacing w:before="0" w:after="120"/>
              <w:jc w:val="left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Quant</w:t>
            </w:r>
            <w:r w:rsidR="13552DE4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e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</w:t>
            </w:r>
            <w:r w:rsidR="13552DE4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allieve</w:t>
            </w:r>
            <w:r w:rsidR="005718B6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e </w:t>
            </w:r>
            <w:r w:rsidR="00DB2A9C">
              <w:rPr>
                <w:rFonts w:ascii="Verdana" w:hAnsi="Verdana"/>
                <w:b w:val="0"/>
                <w:bCs w:val="0"/>
                <w:sz w:val="20"/>
                <w:lang w:val="it-IT"/>
              </w:rPr>
              <w:t>alliev</w:t>
            </w:r>
            <w:r w:rsidR="13552DE4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i 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sono </w:t>
            </w:r>
            <w:r w:rsidR="5855802A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stati 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coinvolti </w:t>
            </w:r>
            <w:r w:rsidR="5855802A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nell’anno scolastico 202</w:t>
            </w:r>
            <w:r w:rsidR="00F50BFE">
              <w:rPr>
                <w:rFonts w:ascii="Verdana" w:hAnsi="Verdana"/>
                <w:b w:val="0"/>
                <w:bCs w:val="0"/>
                <w:sz w:val="20"/>
                <w:lang w:val="it-IT"/>
              </w:rPr>
              <w:t>5</w:t>
            </w:r>
            <w:r w:rsidR="5855802A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/2</w:t>
            </w:r>
            <w:r w:rsidR="00F50BFE">
              <w:rPr>
                <w:rFonts w:ascii="Verdana" w:hAnsi="Verdana"/>
                <w:b w:val="0"/>
                <w:bCs w:val="0"/>
                <w:sz w:val="20"/>
                <w:lang w:val="it-IT"/>
              </w:rPr>
              <w:t>6</w:t>
            </w:r>
            <w:r w:rsidR="5855802A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</w:t>
            </w:r>
            <w:r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nei seguenti progetti di potenziamento linguistico?</w:t>
            </w:r>
            <w:r w:rsidR="3FF06AE8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(Inserire il numero di alliev</w:t>
            </w:r>
            <w:r w:rsidR="5FDD0B04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e/</w:t>
            </w:r>
            <w:r w:rsidR="00DB2A9C">
              <w:rPr>
                <w:rFonts w:ascii="Verdana" w:hAnsi="Verdana"/>
                <w:b w:val="0"/>
                <w:bCs w:val="0"/>
                <w:sz w:val="20"/>
                <w:lang w:val="it-IT"/>
              </w:rPr>
              <w:t>alliev</w:t>
            </w:r>
            <w:r w:rsidR="3FF06AE8" w:rsidRPr="293DA1F2">
              <w:rPr>
                <w:rFonts w:ascii="Verdana" w:hAnsi="Verdana"/>
                <w:b w:val="0"/>
                <w:bCs w:val="0"/>
                <w:sz w:val="20"/>
                <w:lang w:val="it-IT"/>
              </w:rPr>
              <w:t>i)</w:t>
            </w:r>
          </w:p>
        </w:tc>
        <w:tc>
          <w:tcPr>
            <w:tcW w:w="113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D3B84" w14:textId="48464031" w:rsidR="00861977" w:rsidRPr="00F66DC4" w:rsidRDefault="001F3498" w:rsidP="007C3283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Numero alliev</w:t>
            </w:r>
            <w:r w:rsidR="002A28F0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e/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</w:t>
            </w:r>
          </w:p>
        </w:tc>
      </w:tr>
      <w:tr w:rsidR="00532AE2" w:rsidRPr="00F66DC4" w14:paraId="08314DD0" w14:textId="77777777" w:rsidTr="00FE0C0C">
        <w:trPr>
          <w:trHeight w:val="363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A33026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Insegnamento veicolare/CLIL</w:t>
            </w:r>
          </w:p>
        </w:tc>
        <w:tc>
          <w:tcPr>
            <w:tcW w:w="113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7B0311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6CB5F87E" w14:textId="77777777" w:rsidTr="00EB6806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AF11E6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Potenziamento delle ore di Tedesco L2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4E6CEF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546C3F75" w14:textId="77777777" w:rsidTr="00BF535A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3E9C53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Potenziamento delle ore di Inglese L3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001D2E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41C997F6" w14:textId="77777777" w:rsidTr="002B25F4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2A2764" w14:textId="4EA5AB09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Partecipanti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agli esami per le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 certificazioni linguistiche 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35F375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0E59A9CF" w14:textId="77777777" w:rsidTr="00AF3708">
        <w:trPr>
          <w:trHeight w:val="363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088457" w14:textId="0F37ECC6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Laboratori opzionali di potenziamento linguistico (es.</w:t>
            </w:r>
            <w:r w:rsidR="00970BDE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corsi in preparazione delle certificazioni linguistiche, progetti plurilingui…)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C99B5A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08CF8B7C" w14:textId="77777777" w:rsidTr="009577D3">
        <w:trPr>
          <w:trHeight w:val="363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D66AD" w14:textId="22C4ADE9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 xml:space="preserve">Soggiorni-studio all’estero di almeno un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trimestre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 (per es. Soggiorno-studio trimestrale organizzato dalla provincia; Intercultura…)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38A2F0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058C9225" w14:textId="77777777" w:rsidTr="00166EA5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92DC66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Progetto "Un anno in L2"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1E2560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5CD7C3B5" w14:textId="77777777" w:rsidTr="00281BC0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3FC68E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Stage all’estero in una scuola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B109F6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24F9312E" w14:textId="77777777" w:rsidTr="004D0703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C3E8EF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Stage all’estero in azienda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CBD00D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0D686DD1" w14:textId="77777777" w:rsidTr="00D028BD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221D1B" w14:textId="71E24104" w:rsidR="00532AE2" w:rsidRPr="00F66DC4" w:rsidDel="002A2C9F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Soggiorni studio all’estero organizzati dalla scuola (Germania, Austria, Irlanda…)</w:t>
            </w:r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C3462F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32AE2" w:rsidRPr="00F66DC4" w14:paraId="5B5A1B8F" w14:textId="77777777" w:rsidTr="00A864EC">
        <w:trPr>
          <w:trHeight w:val="363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276828" w14:textId="5F38ABC7" w:rsidR="00532AE2" w:rsidRPr="00F66DC4" w:rsidDel="002A2C9F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bookmarkStart w:id="0" w:name="_Hlk146875286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Gemellaggi tra classi con scuole in lingua tedesca, inglese o altro e/o partecipazione a progetti di </w:t>
            </w:r>
            <w:proofErr w:type="spellStart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eTwinning</w:t>
            </w:r>
            <w:proofErr w:type="spellEnd"/>
          </w:p>
        </w:tc>
        <w:tc>
          <w:tcPr>
            <w:tcW w:w="113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D3AB29" w14:textId="77777777" w:rsidR="00532AE2" w:rsidRPr="00F66DC4" w:rsidRDefault="00532AE2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bookmarkEnd w:id="0"/>
    </w:tbl>
    <w:p w14:paraId="0865282B" w14:textId="77777777" w:rsidR="00861977" w:rsidRPr="00F66DC4" w:rsidRDefault="00861977" w:rsidP="007C3283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6428CF12" w14:textId="77777777" w:rsidR="00861977" w:rsidRPr="00F66DC4" w:rsidRDefault="00861977" w:rsidP="007C3283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874DD9" w:rsidRPr="00F66DC4" w14:paraId="704D3B18" w14:textId="77777777" w:rsidTr="5762FAB1">
        <w:trPr>
          <w:cantSplit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CB445" w14:textId="49D81893" w:rsidR="00A37F52" w:rsidRPr="00F66DC4" w:rsidRDefault="00A37F52" w:rsidP="007C3283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Progetti strutturati di potenziamento linguistico in italiano per alliev</w:t>
            </w:r>
            <w:r w:rsidR="00CB0BF4">
              <w:rPr>
                <w:rFonts w:ascii="Verdana" w:hAnsi="Verdana"/>
                <w:lang w:val="it-IT"/>
              </w:rPr>
              <w:t>e</w:t>
            </w:r>
            <w:r w:rsidR="005B3F27">
              <w:rPr>
                <w:rFonts w:ascii="Verdana" w:hAnsi="Verdana"/>
                <w:lang w:val="it-IT"/>
              </w:rPr>
              <w:t xml:space="preserve"> e alliev</w:t>
            </w:r>
            <w:r w:rsidRPr="00F66DC4">
              <w:rPr>
                <w:rFonts w:ascii="Verdana" w:hAnsi="Verdana"/>
                <w:lang w:val="it-IT"/>
              </w:rPr>
              <w:t xml:space="preserve">i con </w:t>
            </w:r>
            <w:proofErr w:type="gramStart"/>
            <w:r w:rsidRPr="00F66DC4">
              <w:rPr>
                <w:rFonts w:ascii="Verdana" w:hAnsi="Verdana"/>
                <w:lang w:val="it-IT"/>
              </w:rPr>
              <w:t>background migratorio</w:t>
            </w:r>
            <w:proofErr w:type="gramEnd"/>
            <w:r w:rsidR="00D2726F">
              <w:rPr>
                <w:rFonts w:ascii="Verdana" w:hAnsi="Verdana"/>
                <w:lang w:val="it-IT"/>
              </w:rPr>
              <w:t xml:space="preserve"> per ordine di scuola</w:t>
            </w:r>
          </w:p>
          <w:p w14:paraId="70631BEE" w14:textId="77777777" w:rsidR="00C84765" w:rsidRDefault="00C84765" w:rsidP="009A32C1">
            <w:pPr>
              <w:pStyle w:val="Titolo3que"/>
              <w:spacing w:after="120"/>
              <w:jc w:val="center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</w:p>
          <w:p w14:paraId="5EDC0B45" w14:textId="374F1847" w:rsidR="00D2726F" w:rsidRDefault="2ED75D06" w:rsidP="009A32C1">
            <w:pPr>
              <w:pStyle w:val="Titolo3que"/>
              <w:spacing w:after="120"/>
              <w:jc w:val="center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Scuola primaria</w:t>
            </w:r>
          </w:p>
          <w:p w14:paraId="11D52455" w14:textId="458A1D18" w:rsidR="00AE2202" w:rsidRPr="00D2726F" w:rsidRDefault="48881751" w:rsidP="00F50BF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 scuola organizza attività per il miglioramento delle competenze linguistiche di italiano per alliev</w:t>
            </w:r>
            <w:r w:rsidR="46D3D6D1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e</w:t>
            </w:r>
            <w:r w:rsidR="006E31E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e allievi</w:t>
            </w: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con </w:t>
            </w:r>
            <w:proofErr w:type="gramStart"/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background migratorio</w:t>
            </w:r>
            <w:proofErr w:type="gramEnd"/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F79B7" w14:textId="77777777" w:rsidR="00874DD9" w:rsidRPr="00F66DC4" w:rsidRDefault="00874DD9" w:rsidP="007C3283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FF6230" w:rsidRPr="00F66DC4" w14:paraId="228D0A29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9E6CAA" w14:textId="6BA7D25F" w:rsidR="00FF6230" w:rsidRPr="00F66DC4" w:rsidRDefault="00FF6230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Sì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B6378" w14:textId="77777777" w:rsidR="00FF6230" w:rsidRPr="00F66DC4" w:rsidRDefault="00FF623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E39E6C" w14:textId="77777777" w:rsidR="00FF6230" w:rsidRPr="00F66DC4" w:rsidRDefault="00FF623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19F67" w14:textId="77777777" w:rsidR="00FF6230" w:rsidRPr="00F66DC4" w:rsidRDefault="00FF623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F6230" w:rsidRPr="00F66DC4" w14:paraId="2593D65E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2A51C1" w14:textId="033B5274" w:rsidR="00FF6230" w:rsidRPr="00F66DC4" w:rsidRDefault="00FF6230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4337" w14:textId="77777777" w:rsidR="00FF6230" w:rsidRPr="00F66DC4" w:rsidRDefault="00FF623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125040" w14:textId="77777777" w:rsidR="00FF6230" w:rsidRPr="00F66DC4" w:rsidRDefault="00FF623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D74BA" w14:textId="77777777" w:rsidR="00FF6230" w:rsidRPr="00F66DC4" w:rsidRDefault="00FF6230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82E609E" w14:textId="77777777" w:rsidR="00874DD9" w:rsidRPr="007C3283" w:rsidRDefault="00874DD9" w:rsidP="007C3283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6BD26132" w14:textId="38B43172" w:rsidR="00604C61" w:rsidRPr="007C3283" w:rsidRDefault="00604C61" w:rsidP="007C3283">
      <w:pPr>
        <w:pStyle w:val="Titolo3que"/>
        <w:jc w:val="left"/>
        <w:rPr>
          <w:rFonts w:ascii="Verdana" w:hAnsi="Verdana"/>
          <w:b w:val="0"/>
          <w:bCs w:val="0"/>
          <w:sz w:val="20"/>
          <w:szCs w:val="20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7D00B2" w:rsidRPr="00F66DC4" w14:paraId="54E7ACA3" w14:textId="77777777" w:rsidTr="5762FAB1">
        <w:trPr>
          <w:trHeight w:val="362"/>
        </w:trPr>
        <w:tc>
          <w:tcPr>
            <w:tcW w:w="8507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B584BB" w14:textId="5F8C7BB1" w:rsidR="00D2726F" w:rsidRDefault="2ED75D06" w:rsidP="009A32C1">
            <w:pPr>
              <w:pStyle w:val="Titolo3que"/>
              <w:spacing w:after="120"/>
              <w:jc w:val="center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Scuola secondaria di primo grado</w:t>
            </w:r>
          </w:p>
          <w:p w14:paraId="778E2D56" w14:textId="14766AC2" w:rsidR="007D00B2" w:rsidRPr="00D2726F" w:rsidRDefault="79322A23" w:rsidP="00F50BF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 scuola organizza attività per il miglioramento delle competenze linguistiche di italiano per alliev</w:t>
            </w:r>
            <w:r w:rsidR="46D3D6D1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e</w:t>
            </w:r>
            <w:r w:rsidR="003419D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e allievi</w:t>
            </w: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con </w:t>
            </w:r>
            <w:proofErr w:type="gramStart"/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background migratorio</w:t>
            </w:r>
            <w:proofErr w:type="gramEnd"/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D3F72" w14:textId="4F9F0650" w:rsidR="007D00B2" w:rsidRPr="00F66DC4" w:rsidRDefault="004A4D83" w:rsidP="00361D99">
            <w:pPr>
              <w:pStyle w:val="Standard"/>
              <w:spacing w:after="120"/>
              <w:jc w:val="center"/>
              <w:rPr>
                <w:rFonts w:ascii="Verdana" w:hAnsi="Verdana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FF6230" w:rsidRPr="00F66DC4" w14:paraId="1338662A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457849" w14:textId="536BF315" w:rsidR="00FF6230" w:rsidRPr="00F66DC4" w:rsidRDefault="00FF6230" w:rsidP="00C73EDD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Sì</w:t>
            </w:r>
          </w:p>
        </w:tc>
        <w:tc>
          <w:tcPr>
            <w:tcW w:w="369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5BFD" w14:textId="77777777" w:rsidR="00FF6230" w:rsidRPr="00F66DC4" w:rsidRDefault="00FF6230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E9E016" w14:textId="77777777" w:rsidR="00FF6230" w:rsidRPr="00F66DC4" w:rsidRDefault="00FF6230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68A67" w14:textId="77777777" w:rsidR="00FF6230" w:rsidRPr="00F66DC4" w:rsidRDefault="00FF6230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FF6230" w:rsidRPr="00F66DC4" w14:paraId="7E6272EC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7DF9CD" w14:textId="1F8E939D" w:rsidR="00FF6230" w:rsidRPr="00F66DC4" w:rsidRDefault="00FF6230" w:rsidP="00C73EDD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4D914" w14:textId="77777777" w:rsidR="00FF6230" w:rsidRPr="00F66DC4" w:rsidRDefault="00FF6230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68C987" w14:textId="77777777" w:rsidR="00FF6230" w:rsidRPr="00F66DC4" w:rsidRDefault="00FF6230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2439" w14:textId="77777777" w:rsidR="00FF6230" w:rsidRPr="00F66DC4" w:rsidRDefault="00FF6230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5E4DA0D" w14:textId="77777777" w:rsidR="00604C61" w:rsidRDefault="00604C61" w:rsidP="00361D99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02F6FBE0" w14:textId="77777777" w:rsidR="00361D99" w:rsidRPr="00F66DC4" w:rsidRDefault="00361D99" w:rsidP="00361D99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  <w:gridCol w:w="369"/>
        <w:gridCol w:w="380"/>
        <w:gridCol w:w="384"/>
      </w:tblGrid>
      <w:tr w:rsidR="000109B1" w:rsidRPr="00F66DC4" w14:paraId="5030F965" w14:textId="77777777" w:rsidTr="5762FAB1">
        <w:trPr>
          <w:trHeight w:val="362"/>
        </w:trPr>
        <w:tc>
          <w:tcPr>
            <w:tcW w:w="8505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B739AB" w14:textId="6818C049" w:rsidR="00D2726F" w:rsidRDefault="2ED75D06" w:rsidP="009A32C1">
            <w:pPr>
              <w:pStyle w:val="Titolo3que"/>
              <w:spacing w:after="120"/>
              <w:jc w:val="center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Scuola secondaria di secondo grado e FP</w:t>
            </w:r>
          </w:p>
          <w:p w14:paraId="50BAC09A" w14:textId="1BABF611" w:rsidR="000109B1" w:rsidRPr="00D2726F" w:rsidRDefault="79322A23" w:rsidP="009A32C1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 scuola organizza attività per il miglioramento delle competenze linguistiche di italiano per alliev</w:t>
            </w:r>
            <w:r w:rsidR="46D3D6D1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e</w:t>
            </w:r>
            <w:r w:rsidR="004D5C6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e alliev</w:t>
            </w:r>
            <w:r w:rsidR="00206B8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</w:t>
            </w: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con </w:t>
            </w:r>
            <w:proofErr w:type="gramStart"/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background migratorio</w:t>
            </w:r>
            <w:proofErr w:type="gramEnd"/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</w:p>
        </w:tc>
        <w:tc>
          <w:tcPr>
            <w:tcW w:w="113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BB73A" w14:textId="77777777" w:rsidR="000109B1" w:rsidRPr="00F66DC4" w:rsidRDefault="000109B1" w:rsidP="00361D99">
            <w:pPr>
              <w:pStyle w:val="Standard"/>
              <w:spacing w:after="120"/>
              <w:jc w:val="center"/>
              <w:rPr>
                <w:rFonts w:ascii="Verdana" w:hAnsi="Verdana"/>
                <w:sz w:val="18"/>
                <w:szCs w:val="18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C73EDD" w:rsidRPr="00F66DC4" w14:paraId="08431B2A" w14:textId="77777777" w:rsidTr="5762FAB1">
        <w:trPr>
          <w:trHeight w:val="362"/>
        </w:trPr>
        <w:tc>
          <w:tcPr>
            <w:tcW w:w="85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43684D" w14:textId="2688D3D0" w:rsidR="1F4C1E15" w:rsidRDefault="1F4C1E15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1.Sì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54B0E" w14:textId="77777777" w:rsidR="00C73EDD" w:rsidRPr="00F66DC4" w:rsidRDefault="00C73EDD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1D464D" w14:textId="77777777" w:rsidR="00C73EDD" w:rsidRPr="00F66DC4" w:rsidRDefault="00C73EDD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FFAA" w14:textId="77777777" w:rsidR="00C73EDD" w:rsidRPr="00F66DC4" w:rsidRDefault="00C73EDD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C73EDD" w:rsidRPr="00F66DC4" w14:paraId="0BC4B891" w14:textId="77777777" w:rsidTr="5762FAB1">
        <w:trPr>
          <w:trHeight w:val="362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D7FAA5" w14:textId="316F26BC" w:rsidR="1F4C1E15" w:rsidRDefault="1F4C1E15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2.No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778B" w14:textId="77777777" w:rsidR="00C73EDD" w:rsidRPr="00F66DC4" w:rsidRDefault="00C73EDD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71BCAD" w14:textId="77777777" w:rsidR="00C73EDD" w:rsidRPr="00F66DC4" w:rsidRDefault="00C73EDD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26FE" w14:textId="77777777" w:rsidR="00C73EDD" w:rsidRPr="00F66DC4" w:rsidRDefault="00C73EDD" w:rsidP="00C73ED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38501FE4" w14:textId="77777777" w:rsidR="0038160C" w:rsidRDefault="0038160C" w:rsidP="003B4F8A">
      <w:pPr>
        <w:suppressAutoHyphens w:val="0"/>
        <w:rPr>
          <w:rFonts w:ascii="Arial" w:eastAsia="Times New Roman" w:hAnsi="Arial" w:cs="Arial"/>
          <w:strike/>
          <w:sz w:val="20"/>
          <w:szCs w:val="20"/>
          <w:lang w:eastAsia="it-IT" w:bidi="ar-SA"/>
        </w:rPr>
      </w:pPr>
    </w:p>
    <w:p w14:paraId="592CEE69" w14:textId="77777777" w:rsidR="00E847CB" w:rsidRPr="00E847CB" w:rsidRDefault="00E847CB" w:rsidP="003B4F8A">
      <w:pPr>
        <w:suppressAutoHyphens w:val="0"/>
        <w:rPr>
          <w:rFonts w:ascii="Arial" w:eastAsia="Times New Roman" w:hAnsi="Arial" w:cs="Arial"/>
          <w:strike/>
          <w:sz w:val="20"/>
          <w:szCs w:val="20"/>
          <w:lang w:eastAsia="it-IT" w:bidi="ar-SA"/>
        </w:rPr>
      </w:pPr>
    </w:p>
    <w:tbl>
      <w:tblPr>
        <w:tblW w:w="96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6"/>
        <w:gridCol w:w="2409"/>
        <w:gridCol w:w="376"/>
        <w:gridCol w:w="376"/>
        <w:gridCol w:w="381"/>
        <w:gridCol w:w="55"/>
      </w:tblGrid>
      <w:tr w:rsidR="00033CA3" w:rsidRPr="00033CA3" w14:paraId="02C364E5" w14:textId="77777777" w:rsidTr="5762FAB1">
        <w:trPr>
          <w:gridAfter w:val="1"/>
          <w:wAfter w:w="55" w:type="dxa"/>
          <w:cantSplit/>
          <w:trHeight w:val="300"/>
        </w:trPr>
        <w:tc>
          <w:tcPr>
            <w:tcW w:w="85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59748" w14:textId="77777777" w:rsidR="004109E6" w:rsidRDefault="004109E6" w:rsidP="00A92C3B">
            <w:pPr>
              <w:spacing w:after="120"/>
              <w:rPr>
                <w:rFonts w:ascii="Verdana" w:hAnsi="Verdana"/>
                <w:b/>
                <w:bCs/>
              </w:rPr>
            </w:pPr>
          </w:p>
          <w:p w14:paraId="71C47415" w14:textId="13269D1A" w:rsidR="00324DB0" w:rsidRDefault="00324DB0" w:rsidP="00A92C3B">
            <w:pPr>
              <w:spacing w:after="120"/>
              <w:rPr>
                <w:rFonts w:ascii="Verdana" w:hAnsi="Verdana"/>
                <w:b/>
                <w:bCs/>
              </w:rPr>
            </w:pPr>
            <w:r w:rsidRPr="00033CA3">
              <w:rPr>
                <w:rFonts w:ascii="Verdana" w:hAnsi="Verdana"/>
                <w:b/>
                <w:bCs/>
              </w:rPr>
              <w:t xml:space="preserve">Insegnamento veicolare in </w:t>
            </w:r>
            <w:proofErr w:type="gramStart"/>
            <w:r w:rsidRPr="00033CA3">
              <w:rPr>
                <w:rFonts w:ascii="Verdana" w:hAnsi="Verdana"/>
                <w:b/>
                <w:bCs/>
              </w:rPr>
              <w:t>Tedesco</w:t>
            </w:r>
            <w:proofErr w:type="gramEnd"/>
            <w:r w:rsidRPr="00033CA3">
              <w:rPr>
                <w:rFonts w:ascii="Verdana" w:hAnsi="Verdana"/>
                <w:b/>
                <w:bCs/>
              </w:rPr>
              <w:t xml:space="preserve"> L2 e/o Inglese L3 per ordine e </w:t>
            </w:r>
            <w:proofErr w:type="spellStart"/>
            <w:r w:rsidRPr="00033CA3">
              <w:rPr>
                <w:rFonts w:ascii="Verdana" w:hAnsi="Verdana"/>
                <w:b/>
                <w:bCs/>
              </w:rPr>
              <w:t>macrotipologia</w:t>
            </w:r>
            <w:proofErr w:type="spellEnd"/>
            <w:r w:rsidRPr="00033CA3">
              <w:rPr>
                <w:rFonts w:ascii="Verdana" w:hAnsi="Verdana"/>
                <w:b/>
                <w:bCs/>
              </w:rPr>
              <w:t xml:space="preserve"> di scuola</w:t>
            </w:r>
          </w:p>
          <w:p w14:paraId="23812B15" w14:textId="77777777" w:rsidR="00400E0B" w:rsidRDefault="00400E0B" w:rsidP="00A92C3B">
            <w:pPr>
              <w:spacing w:after="120"/>
              <w:rPr>
                <w:rFonts w:ascii="Verdana" w:hAnsi="Verdana"/>
                <w:b/>
                <w:bCs/>
              </w:rPr>
            </w:pPr>
          </w:p>
          <w:p w14:paraId="48613761" w14:textId="77777777" w:rsidR="004109E6" w:rsidRDefault="004109E6" w:rsidP="00A92C3B">
            <w:pPr>
              <w:spacing w:after="120"/>
              <w:rPr>
                <w:rFonts w:ascii="Verdana" w:hAnsi="Verdana"/>
                <w:b/>
                <w:bCs/>
              </w:rPr>
            </w:pPr>
          </w:p>
          <w:p w14:paraId="28D1C95C" w14:textId="77777777" w:rsidR="004109E6" w:rsidRPr="00033CA3" w:rsidRDefault="004109E6" w:rsidP="00A92C3B">
            <w:pPr>
              <w:spacing w:after="120"/>
              <w:rPr>
                <w:rFonts w:ascii="Verdana" w:hAnsi="Verdana"/>
                <w:b/>
                <w:bCs/>
              </w:rPr>
            </w:pPr>
          </w:p>
          <w:p w14:paraId="15FF699C" w14:textId="18959899" w:rsidR="005F3829" w:rsidRDefault="7D6E6D46" w:rsidP="009A32C1">
            <w:pPr>
              <w:pStyle w:val="Titolo3que"/>
              <w:pageBreakBefore/>
              <w:spacing w:after="120"/>
              <w:jc w:val="center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Scuola primaria</w:t>
            </w:r>
          </w:p>
          <w:p w14:paraId="3AE1CACA" w14:textId="489A3D36" w:rsidR="00324DB0" w:rsidRPr="005F3829" w:rsidRDefault="00BC65A9" w:rsidP="00F50BFE">
            <w:pPr>
              <w:pStyle w:val="Titolo3que"/>
              <w:pageBreakBefore/>
              <w:spacing w:after="120"/>
              <w:rPr>
                <w:rFonts w:ascii="Verdana" w:hAnsi="Verdana"/>
                <w:b w:val="0"/>
                <w:bCs w:val="0"/>
                <w:i/>
                <w:iCs/>
                <w:lang w:val="it-IT"/>
              </w:rPr>
            </w:pPr>
            <w:r w:rsidRPr="00033CA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Quali</w:t>
            </w:r>
            <w:r w:rsidR="00724BCA" w:rsidRPr="00033CA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237A8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discipline non linguistiche sono insegnate </w:t>
            </w:r>
            <w:r w:rsidR="00324DB0" w:rsidRPr="00033CA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in </w:t>
            </w:r>
            <w:proofErr w:type="gramStart"/>
            <w:r w:rsidR="00324DB0" w:rsidRPr="00033CA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Tedesco</w:t>
            </w:r>
            <w:proofErr w:type="gramEnd"/>
            <w:r w:rsidR="00324DB0" w:rsidRPr="00033CA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L2 e/o Inglese L3</w:t>
            </w:r>
            <w:r w:rsidR="00307E09">
              <w:rPr>
                <w:rStyle w:val="Rimandonotaapidipagina"/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footnoteReference w:id="13"/>
            </w:r>
            <w:r w:rsidRPr="00033CA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</w:p>
        </w:tc>
        <w:tc>
          <w:tcPr>
            <w:tcW w:w="113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D7A8F" w14:textId="77777777" w:rsidR="00324DB0" w:rsidRPr="00033CA3" w:rsidRDefault="00324DB0" w:rsidP="00A92C3B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033CA3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CB44F6" w:rsidRPr="008E09F1" w14:paraId="4338FB75" w14:textId="77777777" w:rsidTr="00030594">
        <w:trPr>
          <w:trHeight w:val="363"/>
        </w:trPr>
        <w:tc>
          <w:tcPr>
            <w:tcW w:w="609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C35928" w14:textId="0D0BE753" w:rsidR="00CB44F6" w:rsidRPr="008E09F1" w:rsidRDefault="00CB44F6" w:rsidP="00BC65A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8E09F1">
              <w:rPr>
                <w:rFonts w:ascii="Verdana" w:hAnsi="Verdana"/>
                <w:sz w:val="16"/>
                <w:szCs w:val="16"/>
                <w:lang w:val="it-IT"/>
              </w:rPr>
              <w:t>1.Nessuna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CA2B302" w14:textId="77777777" w:rsidR="00CB44F6" w:rsidRPr="008E09F1" w:rsidRDefault="00CB44F6" w:rsidP="00BC65A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A4B2A" w14:textId="77777777" w:rsidR="00CB44F6" w:rsidRPr="008E09F1" w:rsidRDefault="00CB44F6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E25269" w14:textId="77777777" w:rsidR="00CB44F6" w:rsidRPr="008E09F1" w:rsidRDefault="00CB44F6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08347" w14:textId="77777777" w:rsidR="00CB44F6" w:rsidRPr="008E09F1" w:rsidRDefault="00CB44F6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51562BCE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ED6887" w14:textId="780357E5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Matematica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1AE2899" w14:textId="7A5C0246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82143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010393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D805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6531D639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C7CDA0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AFEAC5F" w14:textId="6B946360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7B7AB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BDD809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5C4F6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3BB6115D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33891B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CEC18A7" w14:textId="622312EA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A7344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A4E52C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8B14A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453C2567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AEB8DA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4AA0174A" w14:textId="7CFB62C3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A3CA8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E603DF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F722D" w14:textId="77777777" w:rsidR="00632510" w:rsidRPr="00033CA3" w:rsidRDefault="00632510" w:rsidP="00BC65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191BAFEE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F9491" w14:textId="3B84C456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Storia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621B" w14:textId="4471C797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59826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EACAD6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5632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31DF68F9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62ED4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4231" w14:textId="71A92C5C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FD8E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F633CA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81F6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67052A4C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16094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350E" w14:textId="623F5CBD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8490E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D77861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CFFE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6E179806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629E67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CF51" w14:textId="2747CCA6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D3475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526B22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4D04B" w14:textId="77777777" w:rsidR="00632510" w:rsidRPr="00033CA3" w:rsidRDefault="00632510" w:rsidP="007444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0AE60651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CE1A20" w14:textId="5B0E92FC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Educazione civica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770B" w14:textId="09A8B4B8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2931F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A2F9F5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C02D8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0B165380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A590B4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89CA" w14:textId="63498882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F409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1DB518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198F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79068383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7F3F08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E3BA" w14:textId="7BEE600C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E3581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977505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34E2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299BD4A3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EA7A4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6A22" w14:textId="0B7531D7" w:rsidR="00632510" w:rsidRPr="00033CA3" w:rsidRDefault="00632510" w:rsidP="00F21026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69AC7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FCAB05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B9DC" w14:textId="77777777" w:rsidR="00632510" w:rsidRPr="00033CA3" w:rsidRDefault="00632510" w:rsidP="00F21026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7D6CBC1C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605E2" w14:textId="69093448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Scienze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B6B6" w14:textId="689616D0" w:rsidR="00632510" w:rsidRPr="00033CA3" w:rsidRDefault="00632510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81B7D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F36D2B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FCD89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2E5DE11D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303F0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8EC4" w14:textId="59F5CC31" w:rsidR="00632510" w:rsidRPr="00033CA3" w:rsidRDefault="00632510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EFB7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34F25C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73B6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5F23087A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880C5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D0F0" w14:textId="3EF59744" w:rsidR="00632510" w:rsidRPr="00033CA3" w:rsidRDefault="00632510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4F31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9EF9FF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97464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32510" w:rsidRPr="00F66DC4" w14:paraId="2160D4EE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9AB8C1" w14:textId="77777777" w:rsidR="00632510" w:rsidRPr="00033CA3" w:rsidRDefault="00632510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8848" w14:textId="475ECAC1" w:rsidR="00632510" w:rsidRPr="00033CA3" w:rsidRDefault="00632510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B0DF2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52C3F1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FC3E" w14:textId="77777777" w:rsidR="00632510" w:rsidRPr="00033CA3" w:rsidRDefault="00632510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50BFC3A0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9E8D0" w14:textId="0C85AC4D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Geografia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BAAB" w14:textId="129E5D96" w:rsidR="004109E6" w:rsidRPr="00033CA3" w:rsidRDefault="004109E6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E12D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2557E2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5F74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30885B36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B3742B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5F7F" w14:textId="1EE8F443" w:rsidR="004109E6" w:rsidRPr="00033CA3" w:rsidRDefault="004109E6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4B94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262855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2E3C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19E04200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DB870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5671" w14:textId="2456A940" w:rsidR="004109E6" w:rsidRPr="00033CA3" w:rsidRDefault="004109E6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E4DF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5F2537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37F88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0E649FA3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21E8E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6F19" w14:textId="5B1E8377" w:rsidR="004109E6" w:rsidRPr="00033CA3" w:rsidRDefault="004109E6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5D17A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C1DC0F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01C4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0146556A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40757" w14:textId="1DA18014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>Musica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63D0" w14:textId="7EAEC3DC" w:rsidR="004109E6" w:rsidRPr="00033CA3" w:rsidRDefault="004109E6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FEC12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102949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C9894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1B392CD4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A14AC3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8EC6" w14:textId="4541CD23" w:rsidR="004109E6" w:rsidRPr="00033CA3" w:rsidRDefault="004109E6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91B2C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142745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7C6C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7656CC3F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33F21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97FF" w14:textId="07F46A03" w:rsidR="004109E6" w:rsidRPr="00033CA3" w:rsidRDefault="004109E6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8F897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F58283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CA445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41B8A8FB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60F850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BA37" w14:textId="2A4EED7F" w:rsidR="004109E6" w:rsidRPr="00033CA3" w:rsidRDefault="004109E6" w:rsidP="00F02A3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8662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550C21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51FA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556C8A75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DF2D4" w14:textId="4E295AB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Sport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B31F" w14:textId="184F3721" w:rsidR="004109E6" w:rsidRPr="00033CA3" w:rsidRDefault="004109E6" w:rsidP="00F02A3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8747E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D9E382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9D4FB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48E81D8D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F7C810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769C" w14:textId="28E9F161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184A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308BA6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A450F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27C53356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CA1190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9663" w14:textId="2886F581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056B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85AF37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FA68D" w14:textId="77777777" w:rsidR="004109E6" w:rsidRPr="00033CA3" w:rsidRDefault="004109E6" w:rsidP="00F02A3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27633652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7C625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6BC1" w14:textId="3F9E52C3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08E06" w14:textId="77777777" w:rsidR="004109E6" w:rsidRPr="00033CA3" w:rsidRDefault="004109E6" w:rsidP="004741B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455DE3" w14:textId="77777777" w:rsidR="004109E6" w:rsidRPr="00033CA3" w:rsidRDefault="004109E6" w:rsidP="004741B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FA1E8" w14:textId="77777777" w:rsidR="004109E6" w:rsidRPr="00033CA3" w:rsidRDefault="004109E6" w:rsidP="004741B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5B3FBF53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C3796" w14:textId="4D8A6EAB" w:rsidR="004109E6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Arte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8B38" w14:textId="2E2701F5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7976C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E8C6ED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450E2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61E8A03D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2E4AB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C204" w14:textId="1F83A24A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AFCE1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640D06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4504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31997C39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9D13FB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498F" w14:textId="47613B91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EFE8B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37DD41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000C0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1789B9B0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B190A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43D0" w14:textId="7038A003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E3BF5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AF0517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30A29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453EF619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251995" w14:textId="1902CC39" w:rsidR="004109E6" w:rsidRPr="004109E6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Tecnologia/ICT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A06C" w14:textId="5587DA97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B3CB5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24ADB1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3325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7CAB0F10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7328D3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0339" w14:textId="56276A4C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77F25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C57553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C48B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6A1A51F7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8B133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5A18" w14:textId="64058438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0FDF8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1BF639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1CE76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12C572A1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BD3894" w14:textId="77777777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6EBE" w14:textId="3137F632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0207A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9ABDAA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AF854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761C15A5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65FA34" w14:textId="2E86FEEC" w:rsidR="004109E6" w:rsidRPr="00033CA3" w:rsidRDefault="004109E6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Religione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9879" w14:textId="2088A7C6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6FB3A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20AC6B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38898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47A86D5A" w14:textId="77777777" w:rsidTr="0027122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EE3A6F" w14:textId="77777777" w:rsidR="004109E6" w:rsidRPr="00033CA3" w:rsidRDefault="004109E6" w:rsidP="00C0657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E6B8" w14:textId="4C5EDBE0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DE494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96E365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8D87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35AADF50" w14:textId="77777777" w:rsidTr="0027122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A02745" w14:textId="77777777" w:rsidR="004109E6" w:rsidRPr="00033CA3" w:rsidRDefault="004109E6" w:rsidP="00C0657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964" w14:textId="405094EC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0A34E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65C718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3C2F3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109E6" w:rsidRPr="00F66DC4" w14:paraId="4F8F8D89" w14:textId="77777777" w:rsidTr="0027122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80F5BC" w14:textId="77777777" w:rsidR="004109E6" w:rsidRPr="00033CA3" w:rsidRDefault="004109E6" w:rsidP="00C0657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A7CD" w14:textId="0C534856" w:rsidR="004109E6" w:rsidRPr="00033CA3" w:rsidRDefault="004109E6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448FF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E1638F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547C8" w14:textId="77777777" w:rsidR="004109E6" w:rsidRPr="00033CA3" w:rsidRDefault="004109E6" w:rsidP="00C0657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51359E5B" w14:textId="77777777" w:rsidR="001B2E9A" w:rsidRDefault="001B2E9A" w:rsidP="5762FAB1">
      <w:pPr>
        <w:pStyle w:val="Textbody"/>
        <w:spacing w:after="0" w:line="240" w:lineRule="auto"/>
        <w:rPr>
          <w:lang w:val="it-IT"/>
        </w:rPr>
      </w:pPr>
    </w:p>
    <w:p w14:paraId="1C26D4A5" w14:textId="44D56C0F" w:rsidR="005675D3" w:rsidRDefault="005675D3" w:rsidP="5762FAB1">
      <w:pPr>
        <w:pStyle w:val="Textbody"/>
        <w:spacing w:after="0" w:line="240" w:lineRule="auto"/>
        <w:rPr>
          <w:lang w:val="it-IT"/>
        </w:rPr>
      </w:pPr>
    </w:p>
    <w:tbl>
      <w:tblPr>
        <w:tblW w:w="96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6"/>
        <w:gridCol w:w="2409"/>
        <w:gridCol w:w="376"/>
        <w:gridCol w:w="376"/>
        <w:gridCol w:w="381"/>
        <w:gridCol w:w="55"/>
      </w:tblGrid>
      <w:tr w:rsidR="00AF3112" w:rsidRPr="00033CA3" w14:paraId="414D0C03" w14:textId="77777777" w:rsidTr="5762FAB1">
        <w:trPr>
          <w:gridAfter w:val="1"/>
          <w:wAfter w:w="55" w:type="dxa"/>
          <w:cantSplit/>
          <w:trHeight w:val="300"/>
        </w:trPr>
        <w:tc>
          <w:tcPr>
            <w:tcW w:w="85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575F2" w14:textId="13426A0C" w:rsidR="00AF3112" w:rsidRDefault="4D35A0EE" w:rsidP="009A32C1">
            <w:pPr>
              <w:spacing w:after="120"/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5762FAB1">
              <w:rPr>
                <w:rFonts w:ascii="Verdana" w:hAnsi="Verdana"/>
                <w:i/>
                <w:iCs/>
                <w:sz w:val="20"/>
                <w:szCs w:val="20"/>
              </w:rPr>
              <w:t xml:space="preserve">Scuola </w:t>
            </w:r>
            <w:r w:rsidR="5B9DCE81" w:rsidRPr="5762FAB1">
              <w:rPr>
                <w:rFonts w:ascii="Verdana" w:hAnsi="Verdana"/>
                <w:i/>
                <w:iCs/>
                <w:sz w:val="20"/>
                <w:szCs w:val="20"/>
              </w:rPr>
              <w:t>secondaria di primo grado</w:t>
            </w:r>
          </w:p>
          <w:p w14:paraId="19EE8EB2" w14:textId="58394280" w:rsidR="00D52C54" w:rsidRPr="00595C94" w:rsidRDefault="659EAF80" w:rsidP="00F50BFE">
            <w:pPr>
              <w:spacing w:after="120"/>
              <w:rPr>
                <w:rFonts w:hint="eastAsia"/>
                <w:b/>
                <w:bCs/>
              </w:rPr>
            </w:pPr>
            <w:r w:rsidRPr="293DA1F2">
              <w:rPr>
                <w:rFonts w:ascii="Verdana" w:hAnsi="Verdana"/>
                <w:i/>
                <w:iCs/>
                <w:sz w:val="20"/>
                <w:szCs w:val="20"/>
              </w:rPr>
              <w:t xml:space="preserve">Quali discipline non linguistiche sono insegnate in </w:t>
            </w:r>
            <w:proofErr w:type="gramStart"/>
            <w:r w:rsidRPr="293DA1F2">
              <w:rPr>
                <w:rFonts w:ascii="Verdana" w:hAnsi="Verdana"/>
                <w:i/>
                <w:iCs/>
                <w:sz w:val="20"/>
                <w:szCs w:val="20"/>
              </w:rPr>
              <w:t>Tedesco</w:t>
            </w:r>
            <w:proofErr w:type="gramEnd"/>
            <w:r w:rsidRPr="293DA1F2">
              <w:rPr>
                <w:rFonts w:ascii="Verdana" w:hAnsi="Verdana"/>
                <w:i/>
                <w:iCs/>
                <w:sz w:val="20"/>
                <w:szCs w:val="20"/>
              </w:rPr>
              <w:t xml:space="preserve"> L2 e/o Inglese L3</w:t>
            </w:r>
            <w:r w:rsidR="00D52C54" w:rsidRPr="293DA1F2">
              <w:rPr>
                <w:rStyle w:val="Rimandonotaapidipagina"/>
                <w:rFonts w:ascii="Verdana" w:hAnsi="Verdana"/>
                <w:i/>
                <w:iCs/>
                <w:sz w:val="20"/>
                <w:szCs w:val="20"/>
              </w:rPr>
              <w:footnoteReference w:id="14"/>
            </w:r>
            <w:r w:rsidRPr="293DA1F2">
              <w:rPr>
                <w:rFonts w:ascii="Verdana" w:hAnsi="Verdana"/>
                <w:i/>
                <w:iCs/>
                <w:sz w:val="20"/>
                <w:szCs w:val="20"/>
              </w:rPr>
              <w:t>?</w:t>
            </w:r>
          </w:p>
        </w:tc>
        <w:tc>
          <w:tcPr>
            <w:tcW w:w="113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50DBD" w14:textId="77777777" w:rsidR="00AF3112" w:rsidRPr="00033CA3" w:rsidRDefault="00AF3112" w:rsidP="0013182F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033CA3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B712DD" w:rsidRPr="003C1368" w14:paraId="5E61D1BA" w14:textId="77777777" w:rsidTr="00F45DA3">
        <w:trPr>
          <w:trHeight w:val="363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CA78A0" w14:textId="278A9269" w:rsidR="00B712DD" w:rsidRPr="003C1368" w:rsidRDefault="00B712DD" w:rsidP="00C06575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3C1368">
              <w:rPr>
                <w:rFonts w:ascii="Verdana" w:hAnsi="Verdana"/>
                <w:sz w:val="16"/>
                <w:szCs w:val="16"/>
                <w:lang w:val="it-IT"/>
              </w:rPr>
              <w:t>1.Nessuna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436E" w14:textId="77777777" w:rsidR="00B712DD" w:rsidRPr="003C1368" w:rsidRDefault="00B712D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619A5E" w14:textId="77777777" w:rsidR="00B712DD" w:rsidRPr="003C1368" w:rsidRDefault="00B712D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E5F5" w14:textId="77777777" w:rsidR="00B712DD" w:rsidRPr="003C1368" w:rsidRDefault="00B712D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0202AEE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7BA0D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Matematica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22AEE811" w14:textId="08FA22A6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999C9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5D840B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F7389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A03C244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A6DF8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59E64E7F" w14:textId="2332CB89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3786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850446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196D3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44F036A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F10A46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08417336" w14:textId="7DF8858E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D8B33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02004A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1EBC6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496FFA1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25C9D6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4CE06C73" w14:textId="27C86E2B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501E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E76EA9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D021D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4B091EEA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75227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>Storia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1EE7" w14:textId="2C6B78F0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474D7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530550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FCA85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13DC41C8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BC22AF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A001" w14:textId="7A3389F0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22811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980EFC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3A84C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26FA6CAE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FB687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0D81" w14:textId="73B87644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FF185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41451F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58CE2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683CB93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79E363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17F8" w14:textId="7650273D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5E08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874A0D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092FD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21C3220A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7DD9CB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Educazione civica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22C0" w14:textId="3908AB8D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4DB77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445B84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B764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0DB05101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2ED968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B4C8" w14:textId="42388632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42988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7A2E2F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A8A80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551CA9BE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4155A3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4B55" w14:textId="28DEB0E6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BEA4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DA6D59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1CC05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0C14093B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8712B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712F" w14:textId="502BD096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F369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DED18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D856A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31B26855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B3FCC5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Scienze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7DCE" w14:textId="5C814AF1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2054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00FDDA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44AC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3AF210C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7779DA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2AFB" w14:textId="0EBCC016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2C204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89DD55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CE378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C578171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750468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D90" w14:textId="7BA4314C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C3925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68ED06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9DBF0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29FCAB85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3C788D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7613" w14:textId="6BF6F723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CB754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31F83F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3D7D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221ECA81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A3CC1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Geografia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3CF2" w14:textId="70EDF6A7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05EE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B4323C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7F92A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1B1C2BD7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914BD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F4C2" w14:textId="7E1D6A5D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986F3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0AF544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F524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D2FAD65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160B0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93AA" w14:textId="4299ADA5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FAAA4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E20CCC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1E94A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4C722E32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AC65BA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A61D" w14:textId="5D66ED71" w:rsidR="00B712DD" w:rsidRPr="00033CA3" w:rsidRDefault="00B712DD" w:rsidP="00DF435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A41D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1AD6DC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8619" w14:textId="77777777" w:rsidR="00B712DD" w:rsidRPr="00033CA3" w:rsidRDefault="00B712DD" w:rsidP="00DF435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420C4590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9F841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Musica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8999" w14:textId="0B1BFE5F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2AE5D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780252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DEA24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0ABFA1F6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C3A99B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E461" w14:textId="56E7F43F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2086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7492DD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0E7C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2DBA6BA7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4F7AE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6C10" w14:textId="4C379C6F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80C0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2DFE8C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B0E8F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25AB68A3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FED83F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C9F3" w14:textId="2181E85A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A5AA6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74774F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1E5D9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11E59301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A0D5E3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Sport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7EDF" w14:textId="466C4E4B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C1CFC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70BF91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1D95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3144AF9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47CD94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2443" w14:textId="7A9182E0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91CAB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4DAF8C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48F8F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2086E594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D2FDB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4B50" w14:textId="093A7C35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72DCE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05077D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CFD1B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A55BBDD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41EDC1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1D02" w14:textId="722FEAD6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18FF3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3C15ED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1E4DD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DB11A93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15AFCD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Arte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AFA4" w14:textId="7381096C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F0823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B7ED3A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7AA0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0A9DCA8B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6CD793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A232" w14:textId="73F1A681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250B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C7D869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FD94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4392CCF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63C51D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BACB" w14:textId="0B4E452B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2C41A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1A08CA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00414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936C7A3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57BF46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F099" w14:textId="6BA35D5E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3D686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C9D4AD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0F6BE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35369CDC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D95229" w14:textId="105C7AD8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>Tecnologia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3E2C" w14:textId="19826A4C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BDB0D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9F5CFD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F1287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043EE3C3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4FB45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3C3E" w14:textId="6DDE7BC5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DF5C1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79E825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B72C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0FE21F97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3938C5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C050" w14:textId="12B2DD13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C88AA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33C62A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5FC05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50D7D87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1A4A3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7FF7" w14:textId="5BAEEC98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5061C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386923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656A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5C00131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A4A3B" w14:textId="15CEAAC4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ICT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1A93" w14:textId="1FF3FEDC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A37AC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7672C9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E76CB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E601FF9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A076D6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8C3A" w14:textId="7DFC9E69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4711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1C2149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59349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2556FEE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25FD6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179B" w14:textId="07EBF103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725E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0A70EB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AA915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4AA3D13E" w14:textId="77777777" w:rsidTr="00B712DD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AA505D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6B20" w14:textId="1AAC33FF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8D15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FB2C08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4FABD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F36F2CD" w14:textId="77777777" w:rsidTr="00B712D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ED5516" w14:textId="77777777" w:rsidR="00B712DD" w:rsidRPr="00033CA3" w:rsidRDefault="00B712DD" w:rsidP="00B712D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Religione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D527" w14:textId="6C74BE19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27C4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C14193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8729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3636EFCD" w14:textId="77777777" w:rsidTr="006A7004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546AF0" w14:textId="77777777" w:rsidR="00B712DD" w:rsidRPr="00033CA3" w:rsidRDefault="00B712DD" w:rsidP="009779A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5636" w14:textId="043A4CEE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B5871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8CC670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572EF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770A5E6C" w14:textId="77777777" w:rsidTr="006A7004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910241" w14:textId="77777777" w:rsidR="00B712DD" w:rsidRPr="00033CA3" w:rsidRDefault="00B712DD" w:rsidP="009779A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8C1F" w14:textId="3B8BC5AD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5375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6F934F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1571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712DD" w:rsidRPr="00F66DC4" w14:paraId="6CC325E6" w14:textId="77777777" w:rsidTr="006A7004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35BBB2" w14:textId="77777777" w:rsidR="00B712DD" w:rsidRPr="00033CA3" w:rsidRDefault="00B712DD" w:rsidP="009779A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3047" w14:textId="253D3335" w:rsidR="00B712DD" w:rsidRPr="00033CA3" w:rsidRDefault="00B712DD" w:rsidP="009779A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9C099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8E9F3F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22C8" w14:textId="77777777" w:rsidR="00B712DD" w:rsidRPr="00033CA3" w:rsidRDefault="00B712DD" w:rsidP="009779A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1591E131" w14:textId="77777777" w:rsidR="00AF3112" w:rsidRDefault="00AF3112" w:rsidP="5762FAB1">
      <w:pPr>
        <w:pStyle w:val="Textbody"/>
        <w:spacing w:after="0" w:line="240" w:lineRule="auto"/>
        <w:rPr>
          <w:lang w:val="it-IT"/>
        </w:rPr>
      </w:pPr>
    </w:p>
    <w:p w14:paraId="6D33D8D7" w14:textId="77777777" w:rsidR="006A067B" w:rsidRDefault="006A067B" w:rsidP="5762FAB1">
      <w:pPr>
        <w:pStyle w:val="Textbody"/>
        <w:spacing w:after="0" w:line="240" w:lineRule="auto"/>
        <w:rPr>
          <w:lang w:val="it-IT"/>
        </w:rPr>
      </w:pPr>
    </w:p>
    <w:tbl>
      <w:tblPr>
        <w:tblW w:w="96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6"/>
        <w:gridCol w:w="2409"/>
        <w:gridCol w:w="376"/>
        <w:gridCol w:w="376"/>
        <w:gridCol w:w="381"/>
        <w:gridCol w:w="55"/>
      </w:tblGrid>
      <w:tr w:rsidR="006A067B" w:rsidRPr="00033CA3" w14:paraId="1D5DE5E9" w14:textId="77777777" w:rsidTr="00765B63">
        <w:trPr>
          <w:gridAfter w:val="1"/>
          <w:wAfter w:w="55" w:type="dxa"/>
          <w:cantSplit/>
          <w:trHeight w:val="300"/>
        </w:trPr>
        <w:tc>
          <w:tcPr>
            <w:tcW w:w="85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57DF" w14:textId="7A200053" w:rsidR="006A067B" w:rsidRDefault="0EF0F536" w:rsidP="009A32C1">
            <w:pPr>
              <w:spacing w:after="120"/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5762FAB1">
              <w:rPr>
                <w:rFonts w:ascii="Verdana" w:hAnsi="Verdana"/>
                <w:i/>
                <w:iCs/>
                <w:sz w:val="20"/>
                <w:szCs w:val="20"/>
              </w:rPr>
              <w:t xml:space="preserve">Scuola secondaria di </w:t>
            </w:r>
            <w:r w:rsidR="2F9CC133" w:rsidRPr="5762FAB1">
              <w:rPr>
                <w:rFonts w:ascii="Verdana" w:hAnsi="Verdana"/>
                <w:i/>
                <w:iCs/>
                <w:sz w:val="20"/>
                <w:szCs w:val="20"/>
              </w:rPr>
              <w:t>secondo</w:t>
            </w:r>
            <w:r w:rsidRPr="5762FAB1">
              <w:rPr>
                <w:rFonts w:ascii="Verdana" w:hAnsi="Verdana"/>
                <w:i/>
                <w:iCs/>
                <w:sz w:val="20"/>
                <w:szCs w:val="20"/>
              </w:rPr>
              <w:t xml:space="preserve"> grado</w:t>
            </w:r>
            <w:r w:rsidR="2F9CC133" w:rsidRPr="5762FAB1">
              <w:rPr>
                <w:rFonts w:ascii="Verdana" w:hAnsi="Verdana"/>
                <w:i/>
                <w:iCs/>
                <w:sz w:val="20"/>
                <w:szCs w:val="20"/>
              </w:rPr>
              <w:t xml:space="preserve"> e FP</w:t>
            </w:r>
          </w:p>
          <w:p w14:paraId="58F7C701" w14:textId="1B2DEFCA" w:rsidR="00AC18F1" w:rsidRPr="009779A9" w:rsidRDefault="7F55BB70" w:rsidP="00F50BFE">
            <w:pPr>
              <w:spacing w:after="120"/>
              <w:rPr>
                <w:rFonts w:hint="eastAsia"/>
                <w:b/>
                <w:bCs/>
              </w:rPr>
            </w:pPr>
            <w:r w:rsidRPr="293DA1F2">
              <w:rPr>
                <w:rFonts w:ascii="Verdana" w:hAnsi="Verdana"/>
                <w:i/>
                <w:iCs/>
                <w:sz w:val="20"/>
                <w:szCs w:val="20"/>
              </w:rPr>
              <w:t xml:space="preserve">Quali discipline non linguistiche sono insegnate in </w:t>
            </w:r>
            <w:proofErr w:type="gramStart"/>
            <w:r w:rsidRPr="293DA1F2">
              <w:rPr>
                <w:rFonts w:ascii="Verdana" w:hAnsi="Verdana"/>
                <w:i/>
                <w:iCs/>
                <w:sz w:val="20"/>
                <w:szCs w:val="20"/>
              </w:rPr>
              <w:t>Tedesco</w:t>
            </w:r>
            <w:proofErr w:type="gramEnd"/>
            <w:r w:rsidRPr="293DA1F2">
              <w:rPr>
                <w:rFonts w:ascii="Verdana" w:hAnsi="Verdana"/>
                <w:i/>
                <w:iCs/>
                <w:sz w:val="20"/>
                <w:szCs w:val="20"/>
              </w:rPr>
              <w:t xml:space="preserve"> L2 e/o Inglese L3</w:t>
            </w:r>
            <w:r w:rsidR="00AC18F1" w:rsidRPr="293DA1F2">
              <w:rPr>
                <w:rStyle w:val="Rimandonotaapidipagina"/>
                <w:rFonts w:ascii="Verdana" w:hAnsi="Verdana"/>
                <w:b/>
                <w:bCs/>
                <w:i/>
                <w:iCs/>
                <w:sz w:val="20"/>
                <w:szCs w:val="20"/>
              </w:rPr>
              <w:footnoteReference w:id="15"/>
            </w:r>
            <w:r w:rsidRPr="293DA1F2">
              <w:rPr>
                <w:rFonts w:ascii="Verdana" w:hAnsi="Verdana"/>
                <w:i/>
                <w:iCs/>
                <w:sz w:val="20"/>
                <w:szCs w:val="20"/>
              </w:rPr>
              <w:t>?</w:t>
            </w:r>
          </w:p>
        </w:tc>
        <w:tc>
          <w:tcPr>
            <w:tcW w:w="113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A4536" w14:textId="77777777" w:rsidR="006A067B" w:rsidRPr="00033CA3" w:rsidRDefault="006A067B" w:rsidP="00C867A5">
            <w:pPr>
              <w:pStyle w:val="TableContents"/>
              <w:spacing w:before="113"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033CA3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DC75FD" w:rsidRPr="004C2E7A" w14:paraId="6561A4F2" w14:textId="77777777" w:rsidTr="009B3CD5">
        <w:trPr>
          <w:trHeight w:val="363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2E63CD" w14:textId="4970A54F" w:rsidR="00DC75FD" w:rsidRPr="004C2E7A" w:rsidRDefault="00DC75F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4C2E7A">
              <w:rPr>
                <w:rFonts w:ascii="Verdana" w:hAnsi="Verdana"/>
                <w:sz w:val="16"/>
                <w:szCs w:val="16"/>
                <w:lang w:val="it-IT"/>
              </w:rPr>
              <w:t>1.Nessuna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7768" w14:textId="77777777" w:rsidR="00DC75FD" w:rsidRPr="004C2E7A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6CA9A3" w14:textId="77777777" w:rsidR="00DC75FD" w:rsidRPr="004C2E7A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4AD1B" w14:textId="77777777" w:rsidR="00DC75FD" w:rsidRPr="004C2E7A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240A771" w14:textId="77777777" w:rsidTr="006B3747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F44365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Matematica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10D0DBA2" w14:textId="58B04880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6941E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ED1A91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F415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2398845" w14:textId="77777777" w:rsidTr="006B3747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06A4C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469DBEA8" w14:textId="39A22711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82034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E83751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F02C2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762085F4" w14:textId="77777777" w:rsidTr="006B3747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051150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2BFE52F0" w14:textId="48669DD1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7C62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708D9D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57F46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B646A97" w14:textId="77777777" w:rsidTr="006B3747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FD0524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6BB9F55F" w14:textId="446E67C2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738B1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16CFD2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F65E3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5380DB8B" w14:textId="77777777" w:rsidTr="00EA7748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0F8B1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Storia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7492" w14:textId="4C62874F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9D810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E29B2E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8047D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BE6E4DF" w14:textId="77777777" w:rsidTr="00EA7748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F0BED3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6CDD" w14:textId="0C7FD779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11853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BF1147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6A4A4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B16C71D" w14:textId="77777777" w:rsidTr="00EA7748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4A108A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FC8B" w14:textId="251D9795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2594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848ABC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B44AF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EB2B3B2" w14:textId="77777777" w:rsidTr="00EA7748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CB98A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44A1" w14:textId="5380B93C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C868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1DF142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D42A6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E1CE4E8" w14:textId="77777777" w:rsidTr="00260AEF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7D395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Educazione civica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37B1" w14:textId="5566D3C3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855D3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612EEF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251E7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5DCC60EF" w14:textId="77777777" w:rsidTr="00260AEF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236FA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ADB1" w14:textId="1D8F8F06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9244F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C2CFB4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70088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C070D32" w14:textId="77777777" w:rsidTr="00260AEF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4D6315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D124" w14:textId="56E31D08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23702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3514E8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BF34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F94904D" w14:textId="77777777" w:rsidTr="00260AEF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A7DFCB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AF31" w14:textId="0C53973C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D57F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7D5C28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5171D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7C8E19CD" w14:textId="77777777" w:rsidTr="00AF3C83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318EFC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>Scienze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2976" w14:textId="2A9F8610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9883B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3C1CB9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9E26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159BC8D1" w14:textId="77777777" w:rsidTr="00AF3C8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39ADC4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8127" w14:textId="67A88ED3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7E13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846EA0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4D428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E513AF0" w14:textId="77777777" w:rsidTr="00AF3C8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FDC100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DDF2" w14:textId="5D07E9A1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C865F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4BD536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F4546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D4D335F" w14:textId="77777777" w:rsidTr="00AF3C8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CD1C32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37DD" w14:textId="311B05F1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8EA5B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93936E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BABDE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7D0C797B" w14:textId="77777777" w:rsidTr="004C7D43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045DA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Geografia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A3D4" w14:textId="7CC232A2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B590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F41BF8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1DDF3" w14:textId="77777777" w:rsidR="00DC75FD" w:rsidRPr="00033CA3" w:rsidRDefault="00DC75FD" w:rsidP="00953B97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5DEE5F5A" w14:textId="77777777" w:rsidTr="004C7D4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02013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2B82" w14:textId="1C892E07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8285E" w14:textId="77777777" w:rsidR="00DC75FD" w:rsidRPr="00033CA3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1167A7" w14:textId="77777777" w:rsidR="00DC75FD" w:rsidRPr="00033CA3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252C6" w14:textId="77777777" w:rsidR="00DC75FD" w:rsidRPr="00033CA3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976FB86" w14:textId="77777777" w:rsidTr="004C7D4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0988AD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FE8E" w14:textId="7E0BA362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08E3C" w14:textId="77777777" w:rsidR="00DC75FD" w:rsidRPr="00033CA3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CD8F5B" w14:textId="77777777" w:rsidR="00DC75FD" w:rsidRPr="00033CA3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15DC3" w14:textId="77777777" w:rsidR="00DC75FD" w:rsidRPr="00033CA3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7D4E395D" w14:textId="77777777" w:rsidTr="004C7D4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0E4A07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3593" w14:textId="3DBC46FE" w:rsidR="00DC75FD" w:rsidRPr="00033CA3" w:rsidRDefault="00DC75FD" w:rsidP="00953B97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23055" w14:textId="77777777" w:rsidR="00DC75FD" w:rsidRPr="00033CA3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C4F4E2" w14:textId="77777777" w:rsidR="00DC75FD" w:rsidRPr="00033CA3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3714C" w14:textId="77777777" w:rsidR="00DC75FD" w:rsidRPr="00033CA3" w:rsidRDefault="00DC75F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5D807527" w14:textId="77777777" w:rsidTr="000D5A44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5A9940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Musica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5F3C" w14:textId="627C7146" w:rsidR="00DC75FD" w:rsidRPr="00033CA3" w:rsidRDefault="00DC75FD" w:rsidP="00F3225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25F35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7B48FF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4930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3F37644" w14:textId="77777777" w:rsidTr="000D5A44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18333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1E17" w14:textId="6FE4AB76" w:rsidR="00DC75FD" w:rsidRPr="00033CA3" w:rsidRDefault="00DC75FD" w:rsidP="00F3225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D0E9B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261744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76612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05108E1" w14:textId="77777777" w:rsidTr="000D5A44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E00BC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F08" w14:textId="4551765A" w:rsidR="00DC75FD" w:rsidRPr="00033CA3" w:rsidRDefault="00DC75FD" w:rsidP="00F3225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523E7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5F2145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C316D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1D73756" w14:textId="77777777" w:rsidTr="000D5A44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21AA9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0490" w14:textId="77A9DC04" w:rsidR="00DC75FD" w:rsidRPr="00033CA3" w:rsidRDefault="00DC75FD" w:rsidP="00F3225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6B62B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B76FC1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71AAD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5CE1C2C0" w14:textId="77777777" w:rsidTr="00FD6F06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068D08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Sport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41BF" w14:textId="7279BC81" w:rsidR="00DC75FD" w:rsidRPr="00033CA3" w:rsidRDefault="00DC75FD" w:rsidP="00F3225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BFBA1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E10EA8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BFB3B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DF1E2D7" w14:textId="77777777" w:rsidTr="00FD6F06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C58E9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1A9C" w14:textId="45A213F5" w:rsidR="00DC75FD" w:rsidRPr="00033CA3" w:rsidRDefault="00DC75FD" w:rsidP="00F3225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2C46B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5E601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5A9DB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08122B5" w14:textId="77777777" w:rsidTr="00FD6F06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DD3D96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EF46" w14:textId="59520594" w:rsidR="00DC75FD" w:rsidRPr="00033CA3" w:rsidRDefault="00DC75FD" w:rsidP="00F3225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42E9D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0D233D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ABB5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FF5C450" w14:textId="77777777" w:rsidTr="00FD6F06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8AB33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BE03" w14:textId="1620AB69" w:rsidR="00DC75FD" w:rsidRPr="00033CA3" w:rsidRDefault="00DC75FD" w:rsidP="00F3225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50D4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1FC9C1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BCAF4" w14:textId="77777777" w:rsidR="00DC75FD" w:rsidRPr="00033CA3" w:rsidRDefault="00DC75FD" w:rsidP="00F32253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85D4DD1" w14:textId="77777777" w:rsidTr="00CA30F6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92D25E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Arte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E5" w14:textId="3640E14C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41A13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091F6D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747E1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2D60756" w14:textId="77777777" w:rsidTr="00CA30F6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B8049E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B3D5" w14:textId="6A809A04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DD73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157445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A5FB3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BA3AA90" w14:textId="77777777" w:rsidTr="00CA30F6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B4155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A9C" w14:textId="6775205C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6E593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A22F9E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97392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F830C1C" w14:textId="77777777" w:rsidTr="00CA30F6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57FDE8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502A" w14:textId="00043F8B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4073D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06B7E5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9A9C7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784E5ED" w14:textId="77777777" w:rsidTr="005D1DF3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363E6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Tecnologia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5B79" w14:textId="189B949D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D1A87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5FAAB3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46008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CE6D88D" w14:textId="77777777" w:rsidTr="005D1DF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4CDCA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EC84" w14:textId="74F43ADE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7698F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19521C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00119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164639C5" w14:textId="77777777" w:rsidTr="005D1DF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FCBA07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1F97" w14:textId="402F2BCF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E70D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52E006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1B38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7992A8A" w14:textId="77777777" w:rsidTr="005D1DF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4F7677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2C08" w14:textId="4A39334C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5DD97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D2A38D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92CD1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37B5D4A" w14:textId="77777777" w:rsidTr="00394E65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D9C7B8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ICT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C25E" w14:textId="61E3D8A0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96100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EAF019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9EAA3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E0FE3A4" w14:textId="77777777" w:rsidTr="00394E6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45ED59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BAC3" w14:textId="2CADCCF6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36FB5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613452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0DECB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63003FD" w14:textId="77777777" w:rsidTr="00394E6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046B3E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B0EA" w14:textId="70ED1D23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DECAF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6DA9CC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E81B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B40EA87" w14:textId="77777777" w:rsidTr="00394E6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47F700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9C10" w14:textId="7EE1B369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6CFB4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CB0794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ABC7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77E7D42C" w14:textId="77777777" w:rsidTr="00BF0FFF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AC495" w14:textId="07C0A0B1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>Fisica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A073" w14:textId="06C35404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7542F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458B61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0EF45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662C00D" w14:textId="77777777" w:rsidTr="00BF0FFF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469C0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5AF1" w14:textId="17DC3594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C796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2E9F09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7D211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1AAEFAE" w14:textId="77777777" w:rsidTr="00BF0FFF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1C389F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A6EE" w14:textId="7D346171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FC6B0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E619B1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6746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CF00C81" w14:textId="77777777" w:rsidTr="00BF0FFF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808FAB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4624" w14:textId="411BF51E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6AFFE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3A5FBE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7C5E6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8D99CB6" w14:textId="77777777" w:rsidTr="00C66A35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B09CE" w14:textId="7A4EC496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Filosofia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B2D9" w14:textId="1CDF4995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DE169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1D43EC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39937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5BEA5F6" w14:textId="77777777" w:rsidTr="00C66A3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DF5944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03CF" w14:textId="2772CD15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4FA88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2C278B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5EE2B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7D168FD4" w14:textId="77777777" w:rsidTr="00C66A3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86C2A7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F99C" w14:textId="7B393CCD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1CC95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325416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08F4F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7E2B98A" w14:textId="77777777" w:rsidTr="00C66A3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F70D0F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8035" w14:textId="39EE511E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4793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EA8F78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EC9DC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44B5BF0" w14:textId="77777777" w:rsidTr="00EB3F55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2C787B" w14:textId="381960A5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Chimica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C4CD" w14:textId="5DB07504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4BAC5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E10A7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9E86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82B6BF2" w14:textId="77777777" w:rsidTr="00EB3F5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60D7A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1BCF" w14:textId="10BCFE9E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CBFDF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F9A899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5E692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1AABE0C" w14:textId="77777777" w:rsidTr="00EB3F5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A573C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1E06" w14:textId="0C43C8E7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1A4AC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1721D1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25C5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1C3080BC" w14:textId="77777777" w:rsidTr="00EB3F55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039F50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2E47" w14:textId="66773ABF" w:rsidR="00DC75FD" w:rsidRPr="00033CA3" w:rsidRDefault="00DC75FD" w:rsidP="0043452C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01D14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486674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2FFA" w14:textId="77777777" w:rsidR="00DC75FD" w:rsidRPr="00033CA3" w:rsidRDefault="00DC75FD" w:rsidP="0043452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20566A3" w14:textId="77777777" w:rsidTr="00727596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9271B" w14:textId="6CD8D130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Diritto-Economia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1B35" w14:textId="1BFBEA00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AC4A8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071303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1137C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551CAFA9" w14:textId="77777777" w:rsidTr="00727596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48557A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B997" w14:textId="60728619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2D53C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CB308C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224DA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1EDEB208" w14:textId="77777777" w:rsidTr="00727596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0C44EC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F7B" w14:textId="27EE39EB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92C15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1CF8C6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80EC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4828192" w14:textId="77777777" w:rsidTr="00727596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8C9A61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118F" w14:textId="59F273AF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C44C3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A6ADF3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C3D8F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B979245" w14:textId="77777777" w:rsidTr="00CE5483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E9D5BC" w14:textId="7E48E54B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Informatica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1A05" w14:textId="3149DBD6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F1625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216B9A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9A47A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2F95F30D" w14:textId="77777777" w:rsidTr="00CE548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45B671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8B6C" w14:textId="40875FE4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84C8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1E9843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4379B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040FBB4" w14:textId="77777777" w:rsidTr="00CE548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0A62B5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7B6D" w14:textId="73E8E9A6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C138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6B32CD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9175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1441A493" w14:textId="77777777" w:rsidTr="00CE5483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0B506E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19DE" w14:textId="648AD806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A4DDB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098AA0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7DB38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10AE2978" w14:textId="77777777" w:rsidTr="00857E64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4974C1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Religione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5324" w14:textId="4B038D9F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5D26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19692D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AC2D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284CE532" w14:textId="77777777" w:rsidTr="00857E64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574F82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6AE" w14:textId="1EF96B49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A1EDF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2F2CCE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67B80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EA5ED39" w14:textId="77777777" w:rsidTr="00857E64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ACC024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2BC0" w14:textId="4386B780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05EA8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7C4141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1581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048633E2" w14:textId="77777777" w:rsidTr="00857E64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077E20" w14:textId="77777777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A3E7" w14:textId="3C48B5B2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6D1AC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869DE2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3BE3E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3803E6A0" w14:textId="77777777" w:rsidTr="00DC75FD">
        <w:trPr>
          <w:trHeight w:val="363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A205F" w14:textId="0A7D5915" w:rsidR="00DC75FD" w:rsidRPr="00033CA3" w:rsidRDefault="00DC75FD" w:rsidP="00DC75FD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Altro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7496" w14:textId="6584011C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Tedesco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7879E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3A8C2C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02A4F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372035B" w14:textId="77777777" w:rsidTr="00AB49BC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38189C" w14:textId="77777777" w:rsidR="00DC75FD" w:rsidRPr="00033CA3" w:rsidRDefault="00DC75FD" w:rsidP="003C6480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13B1" w14:textId="626532DF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</w:t>
            </w:r>
            <w:proofErr w:type="gramStart"/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Inglese</w:t>
            </w:r>
            <w:proofErr w:type="gramEnd"/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48A4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147F29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F41F3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60282BBC" w14:textId="77777777" w:rsidTr="00AB49BC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867B76" w14:textId="77777777" w:rsidR="00DC75FD" w:rsidRPr="00033CA3" w:rsidRDefault="00DC75FD" w:rsidP="003C6480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A1D1" w14:textId="1E4D148D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 xml:space="preserve">In nessuna delle due lingue 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CD605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7B6AD5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E78AD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DC75FD" w:rsidRPr="00F66DC4" w14:paraId="417796FA" w14:textId="77777777" w:rsidTr="00AB49BC">
        <w:trPr>
          <w:trHeight w:val="363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38224B" w14:textId="77777777" w:rsidR="00DC75FD" w:rsidRPr="00033CA3" w:rsidRDefault="00DC75FD" w:rsidP="003C6480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3B6D" w14:textId="1C68A339" w:rsidR="00DC75FD" w:rsidRPr="00033CA3" w:rsidRDefault="00DC75FD" w:rsidP="003C6480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033CA3">
              <w:rPr>
                <w:rFonts w:ascii="Verdana" w:hAnsi="Verdana"/>
                <w:sz w:val="16"/>
                <w:szCs w:val="16"/>
                <w:lang w:val="it-IT"/>
              </w:rPr>
              <w:t>In entrambe le lingue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D8DE0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58BCF1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538F9" w14:textId="77777777" w:rsidR="00DC75FD" w:rsidRPr="00033CA3" w:rsidRDefault="00DC75FD" w:rsidP="003C648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B811309" w14:textId="77777777" w:rsidR="006A067B" w:rsidRDefault="006A067B" w:rsidP="00D32FCA">
      <w:pPr>
        <w:pStyle w:val="Textbody"/>
        <w:spacing w:after="0" w:line="240" w:lineRule="auto"/>
        <w:rPr>
          <w:lang w:val="it-IT"/>
        </w:rPr>
      </w:pPr>
    </w:p>
    <w:p w14:paraId="563C67B8" w14:textId="77777777" w:rsidR="00A4742E" w:rsidRPr="00F66DC4" w:rsidRDefault="00A4742E" w:rsidP="00D32FCA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A4742E" w:rsidRPr="00F66DC4" w14:paraId="3B75649F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63823" w14:textId="15A0D110" w:rsidR="00767F8D" w:rsidRPr="00F66DC4" w:rsidRDefault="00767F8D" w:rsidP="00D32FCA">
            <w:pPr>
              <w:spacing w:after="120"/>
              <w:rPr>
                <w:rFonts w:ascii="Verdana" w:hAnsi="Verdana"/>
              </w:rPr>
            </w:pPr>
            <w:r w:rsidRPr="009E6946">
              <w:rPr>
                <w:rFonts w:ascii="Verdana" w:hAnsi="Verdana"/>
                <w:b/>
                <w:bCs/>
              </w:rPr>
              <w:t xml:space="preserve">Valutazione dell'impatto del potenziamento linguistico sull'apprendimento </w:t>
            </w:r>
            <w:r w:rsidR="000142D6">
              <w:rPr>
                <w:rFonts w:ascii="Verdana" w:hAnsi="Verdana"/>
                <w:b/>
                <w:bCs/>
              </w:rPr>
              <w:t>del</w:t>
            </w:r>
            <w:r w:rsidRPr="009E6946">
              <w:rPr>
                <w:rFonts w:ascii="Verdana" w:hAnsi="Verdana"/>
                <w:b/>
                <w:bCs/>
              </w:rPr>
              <w:t xml:space="preserve"> Tedesco L2 e/o </w:t>
            </w:r>
            <w:r w:rsidR="00D05B1B">
              <w:rPr>
                <w:rFonts w:ascii="Verdana" w:hAnsi="Verdana"/>
                <w:b/>
                <w:bCs/>
              </w:rPr>
              <w:t>dell’</w:t>
            </w:r>
            <w:r w:rsidRPr="009E6946">
              <w:rPr>
                <w:rFonts w:ascii="Verdana" w:hAnsi="Verdana"/>
                <w:b/>
                <w:bCs/>
              </w:rPr>
              <w:t>Inglese L3</w:t>
            </w:r>
          </w:p>
          <w:p w14:paraId="624222B4" w14:textId="2A70BCD3" w:rsidR="00A4742E" w:rsidRPr="00767F8D" w:rsidRDefault="00767F8D" w:rsidP="00F50BF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lang w:val="it-IT"/>
              </w:rPr>
            </w:pPr>
            <w:r w:rsidRPr="00767F8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La scuola </w:t>
            </w:r>
            <w:r w:rsidR="00B86EC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ha</w:t>
            </w:r>
            <w:r w:rsidR="00207D5A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767F8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una documentazione </w:t>
            </w:r>
            <w:r w:rsidR="007E18E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sulla valutazione</w:t>
            </w:r>
            <w:r w:rsidRPr="00767F8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7E18E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de</w:t>
            </w:r>
            <w:r w:rsidRPr="00767F8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ll’impatto che il potenziamento linguistico ha sull’apprendimento della lingua tedesca e</w:t>
            </w:r>
            <w:r w:rsidR="00D93F2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/o</w:t>
            </w:r>
            <w:r w:rsidRPr="00767F8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inglese?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A3E51" w14:textId="77777777" w:rsidR="00A4742E" w:rsidRPr="00F66DC4" w:rsidRDefault="00A4742E" w:rsidP="00D32FCA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A4742E" w:rsidRPr="00F66DC4" w14:paraId="33211AB7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3EA3FB" w14:textId="21DF6949" w:rsidR="2705E8BE" w:rsidRDefault="2705E8BE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="4C8BA95F" w:rsidRPr="5762FAB1">
              <w:rPr>
                <w:rFonts w:ascii="Verdana" w:hAnsi="Verdana"/>
                <w:sz w:val="16"/>
                <w:szCs w:val="16"/>
                <w:lang w:val="it-IT"/>
              </w:rPr>
              <w:t>Sì</w:t>
            </w:r>
          </w:p>
        </w:tc>
        <w:tc>
          <w:tcPr>
            <w:tcW w:w="369" w:type="dxa"/>
            <w:tcBorders>
              <w:left w:val="single" w:sz="2" w:space="0" w:color="000000" w:themeColor="text1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5C8FF" w14:textId="77777777" w:rsidR="00A4742E" w:rsidRPr="00F66DC4" w:rsidRDefault="00A4742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9CBF4B" w14:textId="77777777" w:rsidR="00A4742E" w:rsidRPr="00F66DC4" w:rsidRDefault="00A4742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863A" w14:textId="77777777" w:rsidR="00A4742E" w:rsidRPr="00F66DC4" w:rsidRDefault="00A4742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4742E" w:rsidRPr="00F66DC4" w14:paraId="11FAB285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EC8EE0" w14:textId="57E08E2A" w:rsidR="2705E8BE" w:rsidRDefault="2705E8BE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="4C8BA95F" w:rsidRPr="5762FAB1">
              <w:rPr>
                <w:rFonts w:ascii="Verdana" w:hAnsi="Verdana"/>
                <w:sz w:val="16"/>
                <w:szCs w:val="16"/>
                <w:lang w:val="it-IT"/>
              </w:rPr>
              <w:t>No</w:t>
            </w:r>
          </w:p>
        </w:tc>
        <w:tc>
          <w:tcPr>
            <w:tcW w:w="369" w:type="dxa"/>
            <w:tcBorders>
              <w:left w:val="single" w:sz="2" w:space="0" w:color="000000" w:themeColor="text1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21E6F" w14:textId="77777777" w:rsidR="00A4742E" w:rsidRPr="00F66DC4" w:rsidRDefault="00A4742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C67A4B" w14:textId="77777777" w:rsidR="00A4742E" w:rsidRPr="00F66DC4" w:rsidRDefault="00A4742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E4D5C" w14:textId="77777777" w:rsidR="00A4742E" w:rsidRPr="00F66DC4" w:rsidRDefault="00A4742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599F419A" w14:textId="77777777" w:rsidR="00A4742E" w:rsidRPr="00F66DC4" w:rsidRDefault="00A4742E" w:rsidP="00A23754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3328B349" w14:textId="77777777" w:rsidR="0086405A" w:rsidRPr="00F66DC4" w:rsidRDefault="0086405A" w:rsidP="00A23754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86405A" w:rsidRPr="00F66DC4" w14:paraId="38228504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7193C" w14:textId="03031358" w:rsidR="001204FE" w:rsidRDefault="00C24EEA" w:rsidP="00A23754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 xml:space="preserve">Valutazione dell'impatto del potenziamento linguistico sulle materie insegnate in </w:t>
            </w:r>
            <w:proofErr w:type="gramStart"/>
            <w:r w:rsidRPr="00F66DC4">
              <w:rPr>
                <w:rFonts w:ascii="Verdana" w:hAnsi="Verdana"/>
                <w:lang w:val="it-IT"/>
              </w:rPr>
              <w:t>Tedesco</w:t>
            </w:r>
            <w:proofErr w:type="gramEnd"/>
            <w:r w:rsidRPr="00F66DC4">
              <w:rPr>
                <w:rFonts w:ascii="Verdana" w:hAnsi="Verdana"/>
                <w:lang w:val="it-IT"/>
              </w:rPr>
              <w:t xml:space="preserve"> L2 e/o Inglese L3</w:t>
            </w:r>
            <w:r w:rsidRPr="00F66DC4">
              <w:rPr>
                <w:rStyle w:val="Rimandonotaapidipagina"/>
                <w:rFonts w:ascii="Verdana" w:hAnsi="Verdana"/>
              </w:rPr>
              <w:footnoteReference w:id="16"/>
            </w:r>
          </w:p>
          <w:p w14:paraId="3E18D0A1" w14:textId="7A2CBEDC" w:rsidR="0086405A" w:rsidRPr="00767F8D" w:rsidRDefault="0086405A" w:rsidP="00F50BF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lang w:val="it-IT"/>
              </w:rPr>
            </w:pPr>
            <w:r w:rsidRPr="00767F8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La scuola ha una documentazione </w:t>
            </w:r>
            <w:r w:rsidR="00B83D3A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su</w:t>
            </w:r>
            <w:r w:rsidR="00B86EC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lla valutazione</w:t>
            </w:r>
            <w:r w:rsidRPr="00767F8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B86EC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de</w:t>
            </w:r>
            <w:r w:rsidRPr="00767F8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ll’impatto che il potenziamento linguistico ha sull’apprendimento </w:t>
            </w:r>
            <w:r w:rsidR="00AA3F0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delle discipline</w:t>
            </w:r>
            <w:r w:rsidR="003C40C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non linguistiche</w:t>
            </w:r>
            <w:r w:rsidR="00AA3F0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F34B1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veicolate</w:t>
            </w:r>
            <w:r w:rsidR="00AA3F0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in </w:t>
            </w:r>
            <w:proofErr w:type="gramStart"/>
            <w:r w:rsidR="00AA3F0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Tedesco</w:t>
            </w:r>
            <w:proofErr w:type="gramEnd"/>
            <w:r w:rsidR="00B86EC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F34B1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L2</w:t>
            </w:r>
            <w:r w:rsidR="00AA3F0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e</w:t>
            </w:r>
            <w:r w:rsidR="00D15350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/o</w:t>
            </w:r>
            <w:r w:rsidR="00AA3F0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in </w:t>
            </w:r>
            <w:proofErr w:type="gramStart"/>
            <w:r w:rsidR="00AA3F0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Inglese</w:t>
            </w:r>
            <w:proofErr w:type="gramEnd"/>
            <w:r w:rsidR="00F34B1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L3?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88D53" w14:textId="77777777" w:rsidR="0086405A" w:rsidRPr="00F66DC4" w:rsidRDefault="0086405A" w:rsidP="00A23754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86405A" w:rsidRPr="00F66DC4" w14:paraId="22C67739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92175A" w14:textId="77777777" w:rsidR="2705E8BE" w:rsidRDefault="2705E8BE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1.Sì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B00A" w14:textId="77777777" w:rsidR="0086405A" w:rsidRPr="00F66DC4" w:rsidRDefault="0086405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EC2907" w14:textId="77777777" w:rsidR="0086405A" w:rsidRPr="00F66DC4" w:rsidRDefault="0086405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ED0A0" w14:textId="77777777" w:rsidR="0086405A" w:rsidRPr="00F66DC4" w:rsidRDefault="0086405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86405A" w:rsidRPr="00F66DC4" w14:paraId="15936311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5FB2B5" w14:textId="77777777" w:rsidR="2705E8BE" w:rsidRDefault="2705E8BE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2.No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7AB89" w14:textId="77777777" w:rsidR="0086405A" w:rsidRPr="00F66DC4" w:rsidRDefault="0086405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5C822F" w14:textId="77777777" w:rsidR="0086405A" w:rsidRPr="00F66DC4" w:rsidRDefault="0086405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B0FA1" w14:textId="77777777" w:rsidR="0086405A" w:rsidRPr="00F66DC4" w:rsidRDefault="0086405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6EE122E" w14:textId="77777777" w:rsidR="00A4742E" w:rsidRPr="009E5E4C" w:rsidRDefault="00A4742E" w:rsidP="00A4742E">
      <w:pPr>
        <w:rPr>
          <w:rFonts w:hint="eastAsia"/>
        </w:rPr>
      </w:pPr>
    </w:p>
    <w:p w14:paraId="2C5B1CEE" w14:textId="432375B3" w:rsidR="0069283B" w:rsidRPr="00996E54" w:rsidRDefault="00241ABE">
      <w:pPr>
        <w:pStyle w:val="Titolo3que"/>
        <w:pageBreakBefore/>
        <w:jc w:val="center"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i/>
          <w:iCs/>
          <w:color w:val="4472C4" w:themeColor="accent1"/>
          <w:lang w:val="it-IT"/>
        </w:rPr>
        <w:lastRenderedPageBreak/>
        <w:t xml:space="preserve">Indicatore </w:t>
      </w:r>
      <w:r w:rsidR="00F50BFE" w:rsidRPr="00996E54">
        <w:rPr>
          <w:rFonts w:ascii="Verdana" w:hAnsi="Verdana"/>
          <w:i/>
          <w:iCs/>
          <w:color w:val="4472C4" w:themeColor="accent1"/>
          <w:lang w:val="it-IT"/>
        </w:rPr>
        <w:t>25</w:t>
      </w:r>
      <w:r w:rsidR="000C5C96" w:rsidRPr="00996E54">
        <w:rPr>
          <w:rFonts w:ascii="Verdana" w:hAnsi="Verdana"/>
          <w:color w:val="4472C4" w:themeColor="accent1"/>
          <w:lang w:val="it-IT"/>
        </w:rPr>
        <w:tab/>
      </w:r>
      <w:r w:rsidRPr="00996E54">
        <w:rPr>
          <w:rFonts w:ascii="Verdana" w:hAnsi="Verdana"/>
          <w:i/>
          <w:iCs/>
          <w:color w:val="4472C4" w:themeColor="accent1"/>
          <w:lang w:val="it-IT"/>
        </w:rPr>
        <w:t>Relazione educativa</w:t>
      </w:r>
    </w:p>
    <w:p w14:paraId="2C5B1CF0" w14:textId="77777777" w:rsidR="0069283B" w:rsidRPr="00F66DC4" w:rsidRDefault="0069283B" w:rsidP="00FE18F7">
      <w:pPr>
        <w:pStyle w:val="Titolo3que"/>
        <w:jc w:val="center"/>
        <w:rPr>
          <w:rFonts w:ascii="Verdana" w:hAnsi="Verdana"/>
          <w:lang w:val="it-IT"/>
        </w:rPr>
      </w:pPr>
    </w:p>
    <w:p w14:paraId="2C5B1CF2" w14:textId="77777777" w:rsidR="0069283B" w:rsidRPr="00F66DC4" w:rsidRDefault="0069283B" w:rsidP="00FE18F7">
      <w:pPr>
        <w:pStyle w:val="Titolo3que"/>
        <w:jc w:val="center"/>
        <w:rPr>
          <w:rFonts w:ascii="Verdana" w:hAnsi="Verdana"/>
          <w:lang w:val="it-IT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  <w:gridCol w:w="1134"/>
      </w:tblGrid>
      <w:tr w:rsidR="0069283B" w:rsidRPr="00F66DC4" w14:paraId="2C5B1CF5" w14:textId="77777777" w:rsidTr="5762FAB1">
        <w:trPr>
          <w:cantSplit/>
        </w:trPr>
        <w:tc>
          <w:tcPr>
            <w:tcW w:w="8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254E" w14:textId="193BDDD1" w:rsidR="00CC1C6A" w:rsidRPr="00E37512" w:rsidRDefault="00CC1C6A" w:rsidP="00E37512">
            <w:pPr>
              <w:pStyle w:val="Titolo3que"/>
              <w:spacing w:after="120"/>
              <w:jc w:val="left"/>
              <w:rPr>
                <w:rFonts w:ascii="Verdana" w:hAnsi="Verdana"/>
                <w:lang w:val="it-IT"/>
              </w:rPr>
            </w:pPr>
            <w:bookmarkStart w:id="1" w:name="_Hlk142381628"/>
            <w:r w:rsidRPr="00F66DC4">
              <w:rPr>
                <w:rFonts w:ascii="Verdana" w:hAnsi="Verdana"/>
                <w:lang w:val="it-IT"/>
              </w:rPr>
              <w:t>Numero di alliev</w:t>
            </w:r>
            <w:r w:rsidR="002F5508">
              <w:rPr>
                <w:rFonts w:ascii="Verdana" w:hAnsi="Verdana"/>
                <w:lang w:val="it-IT"/>
              </w:rPr>
              <w:t>e</w:t>
            </w:r>
            <w:r w:rsidR="00C51418">
              <w:rPr>
                <w:rFonts w:ascii="Verdana" w:hAnsi="Verdana"/>
                <w:lang w:val="it-IT"/>
              </w:rPr>
              <w:t xml:space="preserve"> e alliev</w:t>
            </w:r>
            <w:r w:rsidRPr="00F66DC4">
              <w:rPr>
                <w:rFonts w:ascii="Verdana" w:hAnsi="Verdana"/>
                <w:lang w:val="it-IT"/>
              </w:rPr>
              <w:t xml:space="preserve">i allontanati temporaneamente dalle lezioni (sanzione disciplinare) per ordine di scuola e livello scolastico </w:t>
            </w:r>
          </w:p>
          <w:p w14:paraId="07D26E17" w14:textId="77777777" w:rsidR="00F50BFE" w:rsidRDefault="2DDB47CC" w:rsidP="009A32C1">
            <w:pPr>
              <w:pStyle w:val="Titolo3que"/>
              <w:spacing w:after="120"/>
              <w:jc w:val="center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Scuola primaria</w:t>
            </w:r>
          </w:p>
          <w:p w14:paraId="2C5B1CF3" w14:textId="0C3078CF" w:rsidR="0069283B" w:rsidRPr="005419F7" w:rsidRDefault="005419F7" w:rsidP="00F50BF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Indicare il numero di alliev</w:t>
            </w:r>
            <w:r w:rsidR="002F550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e</w:t>
            </w:r>
            <w:r w:rsidR="00B5363A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e allievi</w:t>
            </w: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allontanati temporaneamente dalle lezioni (sospensione) a seguito di sanzione disciplinare</w:t>
            </w:r>
            <w:r w:rsidR="00981D39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nell’anno scolastico </w:t>
            </w:r>
            <w:r w:rsidR="00C81AF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2025/26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CF4" w14:textId="3D96FBF2" w:rsidR="0069283B" w:rsidRPr="00F66DC4" w:rsidRDefault="00241ABE" w:rsidP="00E37512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Numero alliev</w:t>
            </w:r>
            <w:r w:rsidR="005B7F3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e/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 sospesi</w:t>
            </w:r>
          </w:p>
        </w:tc>
      </w:tr>
      <w:tr w:rsidR="0099537D" w:rsidRPr="00F66DC4" w14:paraId="2C5B1CFB" w14:textId="77777777" w:rsidTr="00A22957">
        <w:trPr>
          <w:trHeight w:val="145"/>
        </w:trPr>
        <w:tc>
          <w:tcPr>
            <w:tcW w:w="85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CF9" w14:textId="77777777" w:rsidR="0099537D" w:rsidRPr="00AC2B8C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</w:t>
            </w:r>
          </w:p>
        </w:tc>
        <w:tc>
          <w:tcPr>
            <w:tcW w:w="113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CFA" w14:textId="77777777" w:rsidR="0099537D" w:rsidRPr="00F66DC4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99537D" w:rsidRPr="00F66DC4" w14:paraId="2C5B1D01" w14:textId="77777777" w:rsidTr="00941B7F">
        <w:trPr>
          <w:trHeight w:val="145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CFF" w14:textId="77777777" w:rsidR="0099537D" w:rsidRPr="00AC2B8C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II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00" w14:textId="77777777" w:rsidR="0099537D" w:rsidRPr="00F66DC4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99537D" w:rsidRPr="00F66DC4" w14:paraId="2C5B1D07" w14:textId="77777777" w:rsidTr="00C4289B">
        <w:trPr>
          <w:trHeight w:val="481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05" w14:textId="77777777" w:rsidR="0099537D" w:rsidRPr="00AC2B8C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III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06" w14:textId="77777777" w:rsidR="0099537D" w:rsidRPr="00F66DC4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99537D" w:rsidRPr="00F66DC4" w14:paraId="2C5B1D0D" w14:textId="77777777" w:rsidTr="00070AF3">
        <w:trPr>
          <w:trHeight w:val="145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0B" w14:textId="77777777" w:rsidR="0099537D" w:rsidRPr="00AC2B8C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IV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0C" w14:textId="77777777" w:rsidR="0099537D" w:rsidRPr="00F66DC4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99537D" w:rsidRPr="00F66DC4" w14:paraId="2C5B1D13" w14:textId="77777777" w:rsidTr="00514AAB">
        <w:trPr>
          <w:trHeight w:val="145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11" w14:textId="77777777" w:rsidR="0099537D" w:rsidRPr="00AC2B8C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V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12" w14:textId="77777777" w:rsidR="0099537D" w:rsidRPr="00F66DC4" w:rsidRDefault="0099537D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bookmarkEnd w:id="1"/>
    </w:tbl>
    <w:p w14:paraId="273077AC" w14:textId="77777777" w:rsidR="00707DC8" w:rsidRDefault="00707DC8" w:rsidP="00914067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0D00FCF2" w14:textId="77777777" w:rsidR="00914067" w:rsidRDefault="00914067" w:rsidP="00914067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  <w:gridCol w:w="1134"/>
      </w:tblGrid>
      <w:tr w:rsidR="003E52CF" w:rsidRPr="00F66DC4" w14:paraId="22F9C8F2" w14:textId="77777777" w:rsidTr="5762FAB1">
        <w:trPr>
          <w:cantSplit/>
        </w:trPr>
        <w:tc>
          <w:tcPr>
            <w:tcW w:w="8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0635F" w14:textId="68BD84B7" w:rsidR="003E52CF" w:rsidRDefault="44126DD1" w:rsidP="009A32C1">
            <w:pPr>
              <w:pStyle w:val="Titolo4que"/>
              <w:spacing w:before="0" w:after="120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t>Scuola secondaria di primo grado</w:t>
            </w:r>
          </w:p>
          <w:p w14:paraId="77CF194A" w14:textId="3A2AA692" w:rsidR="00993E0D" w:rsidRPr="00993E0D" w:rsidRDefault="00993E0D" w:rsidP="00F50BFE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Indicare il numero di </w:t>
            </w:r>
            <w:r w:rsidR="00B5363A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allieve e allievi </w:t>
            </w: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allontanati</w:t>
            </w:r>
            <w:r w:rsidR="005419F7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temporaneamente</w:t>
            </w: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dalle lezioni (sospensione) a seguito di sanzione disciplinare</w:t>
            </w:r>
            <w:r w:rsidR="00627FD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nell’anno scolastico </w:t>
            </w:r>
            <w:r w:rsidR="00C81AF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2025/26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A2351" w14:textId="0F2349E4" w:rsidR="003E52CF" w:rsidRPr="00F66DC4" w:rsidRDefault="003E52CF" w:rsidP="00914067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Numero alliev</w:t>
            </w:r>
            <w:r w:rsidR="005B7F3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e/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 sospesi</w:t>
            </w:r>
          </w:p>
        </w:tc>
      </w:tr>
      <w:tr w:rsidR="0099537D" w:rsidRPr="00F66DC4" w14:paraId="55A0080E" w14:textId="77777777" w:rsidTr="001C5E37">
        <w:trPr>
          <w:trHeight w:val="363"/>
        </w:trPr>
        <w:tc>
          <w:tcPr>
            <w:tcW w:w="85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9F7416" w14:textId="77777777" w:rsidR="0099537D" w:rsidRPr="00AC2B8C" w:rsidRDefault="0099537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</w:t>
            </w:r>
          </w:p>
        </w:tc>
        <w:tc>
          <w:tcPr>
            <w:tcW w:w="113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3558E4" w14:textId="77777777" w:rsidR="0099537D" w:rsidRPr="00F66DC4" w:rsidRDefault="0099537D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A29" w:rsidRPr="00F66DC4" w14:paraId="4C4C5356" w14:textId="77777777" w:rsidTr="00D1089F">
        <w:trPr>
          <w:trHeight w:val="363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62ED64" w14:textId="77777777" w:rsidR="001A7A29" w:rsidRPr="00AC2B8C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II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39CBCE" w14:textId="77777777" w:rsidR="001A7A29" w:rsidRPr="00F66DC4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A29" w:rsidRPr="00F66DC4" w14:paraId="18D4C660" w14:textId="77777777" w:rsidTr="00BA4AFC">
        <w:trPr>
          <w:trHeight w:val="363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581807" w14:textId="77777777" w:rsidR="001A7A29" w:rsidRPr="00AC2B8C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III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9EC412" w14:textId="77777777" w:rsidR="001A7A29" w:rsidRPr="00F66DC4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4C33A188" w14:textId="77777777" w:rsidR="003E52CF" w:rsidRDefault="003E52CF" w:rsidP="00914067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086D1FC5" w14:textId="77777777" w:rsidR="00914067" w:rsidRDefault="00914067" w:rsidP="00914067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  <w:gridCol w:w="1134"/>
      </w:tblGrid>
      <w:tr w:rsidR="00DD5482" w:rsidRPr="00F66DC4" w14:paraId="4F450E79" w14:textId="77777777" w:rsidTr="5762FAB1">
        <w:trPr>
          <w:cantSplit/>
        </w:trPr>
        <w:tc>
          <w:tcPr>
            <w:tcW w:w="8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1337A" w14:textId="4D99A6E0" w:rsidR="00DD5482" w:rsidRDefault="62ED1872" w:rsidP="009A32C1">
            <w:pPr>
              <w:pStyle w:val="Titolo4que"/>
              <w:spacing w:before="0" w:after="120"/>
              <w:rPr>
                <w:rFonts w:ascii="Verdana" w:hAnsi="Verdana"/>
                <w:lang w:val="it-IT"/>
              </w:rPr>
            </w:pPr>
            <w:r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Scuola </w:t>
            </w:r>
            <w:r w:rsidR="6E3786F2"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t>secondaria di secondo grado</w:t>
            </w:r>
            <w:r w:rsidR="749E0D3E" w:rsidRPr="5762FAB1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e FP</w:t>
            </w:r>
          </w:p>
          <w:p w14:paraId="3C3E8A02" w14:textId="1FDA1844" w:rsidR="005419F7" w:rsidRPr="005419F7" w:rsidRDefault="005419F7" w:rsidP="00F50BFE">
            <w:pPr>
              <w:pStyle w:val="Titolo4que"/>
              <w:spacing w:before="0" w:after="120"/>
              <w:jc w:val="left"/>
              <w:rPr>
                <w:rFonts w:ascii="Verdana" w:hAnsi="Verdana"/>
                <w:lang w:val="it-IT"/>
              </w:rPr>
            </w:pPr>
            <w:r w:rsidRPr="005419F7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Indicare il numero di </w:t>
            </w:r>
            <w:r w:rsidR="00E21C77">
              <w:rPr>
                <w:rFonts w:ascii="Verdana" w:hAnsi="Verdana"/>
                <w:b w:val="0"/>
                <w:bCs w:val="0"/>
                <w:sz w:val="20"/>
                <w:lang w:val="it-IT"/>
              </w:rPr>
              <w:t>allieve</w:t>
            </w:r>
            <w:r w:rsidR="00E21C77">
              <w:rPr>
                <w:rFonts w:ascii="Verdana" w:hAnsi="Verdana"/>
                <w:b w:val="0"/>
                <w:bCs w:val="0"/>
                <w:i w:val="0"/>
                <w:iCs w:val="0"/>
                <w:sz w:val="20"/>
                <w:lang w:val="it-IT"/>
              </w:rPr>
              <w:t xml:space="preserve"> </w:t>
            </w:r>
            <w:r w:rsidR="00E21C77" w:rsidRPr="00E21C77">
              <w:rPr>
                <w:rFonts w:ascii="Verdana" w:hAnsi="Verdana"/>
                <w:b w:val="0"/>
                <w:bCs w:val="0"/>
                <w:sz w:val="20"/>
                <w:lang w:val="it-IT"/>
              </w:rPr>
              <w:t>e allievi</w:t>
            </w:r>
            <w:r w:rsidR="00E21C77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</w:t>
            </w:r>
            <w:r w:rsidRPr="005419F7">
              <w:rPr>
                <w:rFonts w:ascii="Verdana" w:hAnsi="Verdana"/>
                <w:b w:val="0"/>
                <w:bCs w:val="0"/>
                <w:sz w:val="20"/>
                <w:lang w:val="it-IT"/>
              </w:rPr>
              <w:t>allontanati temporaneamente dalle lezioni (sospensione) a seguito di sanzione disciplinare</w:t>
            </w:r>
            <w:r w:rsidR="00627FDD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</w:t>
            </w:r>
            <w:r w:rsidR="00627FDD" w:rsidRPr="00627FDD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nell’anno scolastico </w:t>
            </w:r>
            <w:r w:rsidR="00C81AF8">
              <w:rPr>
                <w:rFonts w:ascii="Verdana" w:hAnsi="Verdana"/>
                <w:b w:val="0"/>
                <w:bCs w:val="0"/>
                <w:sz w:val="20"/>
                <w:lang w:val="it-IT"/>
              </w:rPr>
              <w:t>2025/26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1396E" w14:textId="560676D3" w:rsidR="00DD5482" w:rsidRPr="00F66DC4" w:rsidRDefault="00DD5482" w:rsidP="00914067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Numero alliev</w:t>
            </w:r>
            <w:r w:rsidR="002F5508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e/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 sospesi</w:t>
            </w:r>
          </w:p>
        </w:tc>
      </w:tr>
      <w:tr w:rsidR="001A7A29" w:rsidRPr="00F66DC4" w14:paraId="5BF3D424" w14:textId="77777777" w:rsidTr="003721B7">
        <w:trPr>
          <w:trHeight w:val="363"/>
        </w:trPr>
        <w:tc>
          <w:tcPr>
            <w:tcW w:w="85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70A579" w14:textId="77777777" w:rsidR="001A7A29" w:rsidRPr="00AC2B8C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</w:t>
            </w:r>
          </w:p>
        </w:tc>
        <w:tc>
          <w:tcPr>
            <w:tcW w:w="113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88F389" w14:textId="77777777" w:rsidR="001A7A29" w:rsidRPr="00F66DC4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A29" w:rsidRPr="00F66DC4" w14:paraId="47A08372" w14:textId="77777777" w:rsidTr="006B3413">
        <w:trPr>
          <w:trHeight w:val="363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D16DD6" w14:textId="77777777" w:rsidR="001A7A29" w:rsidRPr="00AC2B8C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II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6F6C74" w14:textId="77777777" w:rsidR="001A7A29" w:rsidRPr="00F66DC4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A29" w:rsidRPr="00F66DC4" w14:paraId="25A2B6D1" w14:textId="77777777" w:rsidTr="00387D35">
        <w:trPr>
          <w:trHeight w:val="363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C15938" w14:textId="77777777" w:rsidR="001A7A29" w:rsidRPr="00AC2B8C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III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889AAD" w14:textId="77777777" w:rsidR="001A7A29" w:rsidRPr="00F66DC4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A29" w:rsidRPr="00F66DC4" w14:paraId="1AC6DE3D" w14:textId="77777777" w:rsidTr="00D607B3">
        <w:trPr>
          <w:trHeight w:val="363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6127CB" w14:textId="77777777" w:rsidR="001A7A29" w:rsidRPr="00AC2B8C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IV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4081F8" w14:textId="77777777" w:rsidR="001A7A29" w:rsidRPr="00F66DC4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A7A29" w:rsidRPr="00F66DC4" w14:paraId="0FF3D18A" w14:textId="77777777" w:rsidTr="00D36744">
        <w:trPr>
          <w:trHeight w:val="363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75B777" w14:textId="77777777" w:rsidR="001A7A29" w:rsidRPr="00AC2B8C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AC2B8C">
              <w:rPr>
                <w:rFonts w:ascii="Verdana" w:hAnsi="Verdana"/>
                <w:sz w:val="16"/>
                <w:szCs w:val="16"/>
                <w:lang w:val="it-IT"/>
              </w:rPr>
              <w:t>Classe V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0C10F8" w14:textId="77777777" w:rsidR="001A7A29" w:rsidRPr="00F66DC4" w:rsidRDefault="001A7A29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745A1130" w14:textId="77777777" w:rsidR="003E52CF" w:rsidRDefault="003E52CF" w:rsidP="00914067">
      <w:pPr>
        <w:pStyle w:val="Textbody"/>
        <w:spacing w:after="0" w:line="240" w:lineRule="auto"/>
        <w:rPr>
          <w:rFonts w:ascii="Verdana" w:hAnsi="Verdana"/>
          <w:lang w:val="it-IT"/>
        </w:rPr>
      </w:pPr>
    </w:p>
    <w:p w14:paraId="02D5FE2F" w14:textId="77777777" w:rsidR="00914067" w:rsidRPr="00F66DC4" w:rsidRDefault="00914067" w:rsidP="00914067">
      <w:pPr>
        <w:pStyle w:val="Textbody"/>
        <w:spacing w:after="0" w:line="240" w:lineRule="auto"/>
        <w:rPr>
          <w:rFonts w:ascii="Verdana" w:hAnsi="Verdana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76"/>
        <w:gridCol w:w="376"/>
        <w:gridCol w:w="379"/>
      </w:tblGrid>
      <w:tr w:rsidR="006C6AC0" w:rsidRPr="00F66DC4" w14:paraId="582B4145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4E68E" w14:textId="6857F08C" w:rsidR="00C677D3" w:rsidRPr="00F66DC4" w:rsidRDefault="00C677D3" w:rsidP="00323B85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lastRenderedPageBreak/>
              <w:t>Provvedimenti adottati dalla scuola nei confronti di alliev</w:t>
            </w:r>
            <w:r w:rsidR="00AD2696">
              <w:rPr>
                <w:rFonts w:ascii="Verdana" w:hAnsi="Verdana"/>
                <w:lang w:val="it-IT"/>
              </w:rPr>
              <w:t>e/</w:t>
            </w:r>
            <w:r w:rsidRPr="00F66DC4">
              <w:rPr>
                <w:rFonts w:ascii="Verdana" w:hAnsi="Verdana"/>
                <w:lang w:val="it-IT"/>
              </w:rPr>
              <w:t>i che a seguito di sanzione disciplinare sono stati allontanati temporaneamente dalle lezioni (</w:t>
            </w:r>
            <w:r>
              <w:rPr>
                <w:rFonts w:ascii="Verdana" w:hAnsi="Verdana"/>
                <w:lang w:val="it-IT"/>
              </w:rPr>
              <w:t>alliev</w:t>
            </w:r>
            <w:r w:rsidR="002F5508">
              <w:rPr>
                <w:rFonts w:ascii="Verdana" w:hAnsi="Verdana"/>
                <w:lang w:val="it-IT"/>
              </w:rPr>
              <w:t>e/</w:t>
            </w:r>
            <w:r>
              <w:rPr>
                <w:rFonts w:ascii="Verdana" w:hAnsi="Verdana"/>
                <w:lang w:val="it-IT"/>
              </w:rPr>
              <w:t xml:space="preserve">i </w:t>
            </w:r>
            <w:r w:rsidRPr="00F66DC4">
              <w:rPr>
                <w:rFonts w:ascii="Verdana" w:hAnsi="Verdana"/>
                <w:lang w:val="it-IT"/>
              </w:rPr>
              <w:t>sospesi)</w:t>
            </w:r>
          </w:p>
          <w:p w14:paraId="4A25530E" w14:textId="3B2F1D4D" w:rsidR="006C6AC0" w:rsidRPr="00DC4362" w:rsidRDefault="00520457" w:rsidP="00176D1F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Indicare</w:t>
            </w:r>
            <w:r w:rsidR="005863D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quali p</w:t>
            </w:r>
            <w:r w:rsidR="005863D8" w:rsidRPr="005863D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rovvedimenti </w:t>
            </w:r>
            <w:r w:rsidR="007A2E0E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prevede</w:t>
            </w:r>
            <w:r w:rsidR="005863D8" w:rsidRPr="005863D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7A2E0E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</w:t>
            </w:r>
            <w:r w:rsidR="005863D8" w:rsidRPr="005863D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scuola nei confronti di </w:t>
            </w:r>
            <w:r w:rsidR="00E21C77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allieve e allievi </w:t>
            </w:r>
            <w:r w:rsidR="005863D8" w:rsidRPr="005863D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che a seguito di sanzione disciplinare </w:t>
            </w:r>
            <w:r w:rsidR="009464E0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vengono </w:t>
            </w:r>
            <w:r w:rsidR="005863D8" w:rsidRPr="005863D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allontanati temporaneamente dalle lezioni (alliev</w:t>
            </w:r>
            <w:r w:rsidR="00813DBD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e/</w:t>
            </w:r>
            <w:r w:rsidR="00E21C77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alliev</w:t>
            </w:r>
            <w:r w:rsidR="005863D8" w:rsidRPr="005863D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 sospesi)</w:t>
            </w:r>
            <w:r w:rsidR="00D62330">
              <w:rPr>
                <w:rFonts w:ascii="Verdana" w:hAnsi="Verdana"/>
                <w:b w:val="0"/>
                <w:bCs w:val="0"/>
                <w:sz w:val="20"/>
                <w:szCs w:val="20"/>
                <w:lang w:val="it-IT"/>
              </w:rPr>
              <w:t xml:space="preserve"> </w:t>
            </w:r>
            <w:r w:rsidR="000D7720">
              <w:rPr>
                <w:rFonts w:ascii="Verdana" w:hAnsi="Verdana"/>
                <w:b w:val="0"/>
                <w:bCs w:val="0"/>
                <w:sz w:val="20"/>
                <w:szCs w:val="20"/>
                <w:lang w:val="it-IT"/>
              </w:rPr>
              <w:t>(s</w:t>
            </w:r>
            <w:r w:rsidR="000D7720" w:rsidRPr="00312EEE">
              <w:rPr>
                <w:rFonts w:ascii="Verdana" w:hAnsi="Verdana"/>
                <w:b w:val="0"/>
                <w:bCs w:val="0"/>
                <w:sz w:val="20"/>
                <w:szCs w:val="20"/>
                <w:lang w:val="it-IT"/>
              </w:rPr>
              <w:t>cegliere una o più opzioni</w:t>
            </w:r>
            <w:r w:rsidR="000D7720">
              <w:rPr>
                <w:rFonts w:ascii="Verdana" w:hAnsi="Verdana"/>
                <w:b w:val="0"/>
                <w:bCs w:val="0"/>
                <w:sz w:val="20"/>
                <w:szCs w:val="20"/>
                <w:lang w:val="it-IT"/>
              </w:rPr>
              <w:t>)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123FB" w14:textId="77777777" w:rsidR="00813DBD" w:rsidRDefault="00813DBD" w:rsidP="00323B8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</w:p>
          <w:p w14:paraId="36BED975" w14:textId="77777777" w:rsidR="00813DBD" w:rsidRDefault="00813DBD" w:rsidP="00323B8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</w:p>
          <w:p w14:paraId="4E617272" w14:textId="77777777" w:rsidR="00813DBD" w:rsidRDefault="00813DBD" w:rsidP="00323B8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</w:p>
          <w:p w14:paraId="48B65164" w14:textId="77777777" w:rsidR="00813DBD" w:rsidRDefault="00813DBD" w:rsidP="00323B8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</w:p>
          <w:p w14:paraId="3DCF2647" w14:textId="77777777" w:rsidR="00813DBD" w:rsidRDefault="00813DBD" w:rsidP="00323B8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</w:p>
          <w:p w14:paraId="14F00CE4" w14:textId="7FC7C10C" w:rsidR="006C6AC0" w:rsidRPr="00F66DC4" w:rsidRDefault="006C6AC0" w:rsidP="00323B8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 w:rsidR="00813DBD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opzione/i</w:t>
            </w:r>
          </w:p>
        </w:tc>
      </w:tr>
      <w:tr w:rsidR="0046480A" w:rsidRPr="00F66DC4" w14:paraId="6B4F7A6B" w14:textId="77777777" w:rsidTr="004273E9">
        <w:trPr>
          <w:trHeight w:val="363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4287B2" w14:textId="10935302" w:rsidR="00E4BFBF" w:rsidRDefault="00E4BFBF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="30FFB712" w:rsidRPr="5762FAB1">
              <w:rPr>
                <w:rFonts w:ascii="Verdana" w:hAnsi="Verdana"/>
                <w:sz w:val="16"/>
                <w:szCs w:val="16"/>
                <w:lang w:val="it-IT"/>
              </w:rPr>
              <w:t>Sospensione con allontanamento dalle lezioni</w:t>
            </w:r>
          </w:p>
        </w:tc>
        <w:tc>
          <w:tcPr>
            <w:tcW w:w="376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8583" w14:textId="77777777" w:rsidR="0046480A" w:rsidRPr="00F66DC4" w:rsidRDefault="0046480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7AE83B" w14:textId="77777777" w:rsidR="0046480A" w:rsidRPr="00F66DC4" w:rsidRDefault="0046480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D9CD" w14:textId="77777777" w:rsidR="0046480A" w:rsidRPr="00F66DC4" w:rsidRDefault="0046480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6480A" w:rsidRPr="00F66DC4" w14:paraId="0C9C7551" w14:textId="77777777" w:rsidTr="004273E9">
        <w:trPr>
          <w:trHeight w:val="363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5EB654" w14:textId="107076B2" w:rsidR="00E4BFBF" w:rsidRDefault="00E4BFBF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="6FCA0938" w:rsidRPr="5762FAB1">
              <w:rPr>
                <w:rFonts w:ascii="Verdana" w:hAnsi="Verdana"/>
                <w:sz w:val="16"/>
                <w:szCs w:val="16"/>
                <w:lang w:val="it-IT"/>
              </w:rPr>
              <w:t>Sospensione con obbligo di frequenza</w:t>
            </w:r>
          </w:p>
        </w:tc>
        <w:tc>
          <w:tcPr>
            <w:tcW w:w="376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59207" w14:textId="77777777" w:rsidR="0046480A" w:rsidRPr="00F66DC4" w:rsidRDefault="0046480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3FE465" w14:textId="77777777" w:rsidR="0046480A" w:rsidRPr="00F66DC4" w:rsidRDefault="0046480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C5F6" w14:textId="77777777" w:rsidR="0046480A" w:rsidRPr="00F66DC4" w:rsidRDefault="0046480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6480A" w:rsidRPr="00F66DC4" w14:paraId="037253A3" w14:textId="77777777" w:rsidTr="004273E9">
        <w:trPr>
          <w:trHeight w:val="363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F1056C" w14:textId="4D40D7C3" w:rsidR="00E4BFBF" w:rsidRDefault="00E4BFBF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="25B586B3" w:rsidRPr="5762FAB1">
              <w:rPr>
                <w:rFonts w:ascii="Verdana" w:hAnsi="Verdana"/>
                <w:sz w:val="16"/>
                <w:szCs w:val="16"/>
                <w:lang w:val="it-IT"/>
              </w:rPr>
              <w:t>Misura alternativa</w:t>
            </w:r>
            <w:r w:rsidR="5DC2D7F0" w:rsidRPr="5762FAB1">
              <w:rPr>
                <w:rFonts w:ascii="Verdana" w:hAnsi="Verdana"/>
                <w:sz w:val="16"/>
                <w:szCs w:val="16"/>
                <w:lang w:val="it-IT"/>
              </w:rPr>
              <w:t>:</w:t>
            </w:r>
            <w:r w:rsidR="349BD719"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  <w:r w:rsidR="17F6C129" w:rsidRPr="5762FAB1">
              <w:rPr>
                <w:rFonts w:ascii="Verdana" w:hAnsi="Verdana"/>
                <w:sz w:val="16"/>
                <w:szCs w:val="16"/>
                <w:lang w:val="it-IT"/>
              </w:rPr>
              <w:t>per</w:t>
            </w:r>
            <w:r w:rsidR="54E15544"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 es. </w:t>
            </w:r>
            <w:r w:rsidR="5DC2D7F0" w:rsidRPr="5762FAB1">
              <w:rPr>
                <w:rFonts w:ascii="Verdana" w:hAnsi="Verdana"/>
                <w:sz w:val="16"/>
                <w:szCs w:val="16"/>
                <w:lang w:val="it-IT"/>
              </w:rPr>
              <w:t>l</w:t>
            </w:r>
            <w:r w:rsidR="00707DC8" w:rsidRPr="5762FAB1">
              <w:rPr>
                <w:rFonts w:ascii="Verdana" w:hAnsi="Verdana"/>
                <w:sz w:val="16"/>
                <w:szCs w:val="16"/>
                <w:lang w:val="it-IT"/>
              </w:rPr>
              <w:t>avori utili alla comunità</w:t>
            </w:r>
          </w:p>
        </w:tc>
        <w:tc>
          <w:tcPr>
            <w:tcW w:w="376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F6C5" w14:textId="77777777" w:rsidR="0046480A" w:rsidRPr="00F66DC4" w:rsidRDefault="0046480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2CCB0B" w14:textId="77777777" w:rsidR="0046480A" w:rsidRPr="00F66DC4" w:rsidRDefault="0046480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38EA" w14:textId="77777777" w:rsidR="0046480A" w:rsidRPr="00F66DC4" w:rsidRDefault="0046480A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78ABA0E3" w14:textId="77777777" w:rsidR="006C6AC0" w:rsidRPr="00F66DC4" w:rsidRDefault="006C6AC0" w:rsidP="006C6AC0">
      <w:pPr>
        <w:pStyle w:val="Standard"/>
        <w:rPr>
          <w:rFonts w:ascii="Verdana" w:hAnsi="Verdana"/>
          <w:lang w:val="it-IT"/>
        </w:rPr>
      </w:pPr>
    </w:p>
    <w:p w14:paraId="5DCDA329" w14:textId="77777777" w:rsidR="006C6AC0" w:rsidRPr="00F66DC4" w:rsidRDefault="006C6AC0" w:rsidP="006C6AC0">
      <w:pPr>
        <w:pStyle w:val="Textbody"/>
        <w:rPr>
          <w:rFonts w:ascii="Verdana" w:hAnsi="Verdana"/>
          <w:lang w:val="it-IT"/>
        </w:rPr>
      </w:pPr>
    </w:p>
    <w:p w14:paraId="77058F3E" w14:textId="6618FC2C" w:rsidR="5762FAB1" w:rsidRDefault="5762FAB1">
      <w:pPr>
        <w:rPr>
          <w:rFonts w:hint="eastAsia"/>
        </w:rPr>
      </w:pPr>
      <w:r>
        <w:br w:type="page"/>
      </w:r>
    </w:p>
    <w:p w14:paraId="2C5B1D45" w14:textId="77777777" w:rsidR="0069283B" w:rsidRPr="00F66DC4" w:rsidRDefault="00241ABE">
      <w:pPr>
        <w:pStyle w:val="Titolo2que"/>
        <w:pageBreakBefore/>
        <w:rPr>
          <w:rFonts w:ascii="Verdana" w:hAnsi="Verdana"/>
          <w:lang w:val="it-IT"/>
        </w:rPr>
      </w:pPr>
      <w:r w:rsidRPr="00F66DC4">
        <w:rPr>
          <w:rFonts w:ascii="Verdana" w:hAnsi="Verdana"/>
          <w:lang w:val="it-IT"/>
        </w:rPr>
        <w:lastRenderedPageBreak/>
        <w:t xml:space="preserve">Ambito 4 del </w:t>
      </w:r>
      <w:proofErr w:type="spellStart"/>
      <w:r w:rsidRPr="00F66DC4">
        <w:rPr>
          <w:rFonts w:ascii="Verdana" w:hAnsi="Verdana"/>
          <w:lang w:val="it-IT"/>
        </w:rPr>
        <w:t>QdR</w:t>
      </w:r>
      <w:proofErr w:type="spellEnd"/>
    </w:p>
    <w:p w14:paraId="2C5B1D46" w14:textId="77777777" w:rsidR="0069283B" w:rsidRPr="00F66DC4" w:rsidRDefault="00241ABE">
      <w:pPr>
        <w:pStyle w:val="Titolo2que"/>
        <w:rPr>
          <w:rFonts w:ascii="Verdana" w:hAnsi="Verdana"/>
          <w:lang w:val="it-IT"/>
        </w:rPr>
      </w:pPr>
      <w:r w:rsidRPr="00F66DC4">
        <w:rPr>
          <w:rFonts w:ascii="Verdana" w:hAnsi="Verdana"/>
          <w:lang w:val="it-IT"/>
        </w:rPr>
        <w:t>CULTURA PROFESSIONALE E CLIMA SCOLASTICO</w:t>
      </w:r>
    </w:p>
    <w:p w14:paraId="2C5B1D47" w14:textId="77777777" w:rsidR="0069283B" w:rsidRPr="00F66DC4" w:rsidRDefault="0069283B">
      <w:pPr>
        <w:pStyle w:val="Titolo2que"/>
        <w:rPr>
          <w:rFonts w:ascii="Verdana" w:hAnsi="Verdana"/>
          <w:lang w:val="it-IT"/>
        </w:rPr>
      </w:pPr>
    </w:p>
    <w:p w14:paraId="2C5B1D48" w14:textId="5927602D" w:rsidR="0069283B" w:rsidRPr="00996E54" w:rsidRDefault="00241ABE">
      <w:pPr>
        <w:pStyle w:val="Titolo2que"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Indicatore </w:t>
      </w:r>
      <w:r w:rsidR="00176D1F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30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</w:t>
      </w:r>
      <w:r w:rsidR="00176D1F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Partecipazione d</w:t>
      </w:r>
      <w:r w:rsidR="005B4436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ei</w:t>
      </w:r>
      <w:r w:rsidR="00176D1F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genitori alla vita scolastica</w:t>
      </w:r>
    </w:p>
    <w:p w14:paraId="2C5B1D49" w14:textId="77777777" w:rsidR="0069283B" w:rsidRPr="00F66DC4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0C0F11A2" w14:textId="77777777" w:rsidR="00E27E8E" w:rsidRPr="00F66DC4" w:rsidRDefault="00E27E8E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4"/>
        <w:gridCol w:w="369"/>
        <w:gridCol w:w="383"/>
        <w:gridCol w:w="382"/>
      </w:tblGrid>
      <w:tr w:rsidR="00393FA9" w:rsidRPr="00F66DC4" w14:paraId="5F7B5FBA" w14:textId="77777777" w:rsidTr="5762FAB1">
        <w:trPr>
          <w:cantSplit/>
          <w:trHeight w:val="300"/>
        </w:trPr>
        <w:tc>
          <w:tcPr>
            <w:tcW w:w="85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F072E" w14:textId="4FB816A2" w:rsidR="00393FA9" w:rsidRPr="00F66DC4" w:rsidRDefault="00277EA8" w:rsidP="00323B85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Comunicazione alle famiglie</w:t>
            </w:r>
          </w:p>
          <w:p w14:paraId="0533546B" w14:textId="5ED37BAC" w:rsidR="00393FA9" w:rsidRPr="00F66DC4" w:rsidRDefault="00A97C15" w:rsidP="00176D1F">
            <w:pPr>
              <w:pStyle w:val="Standard"/>
              <w:spacing w:after="120"/>
              <w:rPr>
                <w:rFonts w:ascii="Verdana" w:hAnsi="Verdana"/>
                <w:i/>
                <w:iCs/>
                <w:lang w:val="it-IT"/>
              </w:rPr>
            </w:pPr>
            <w:r>
              <w:rPr>
                <w:rFonts w:ascii="Verdana" w:hAnsi="Verdana"/>
                <w:i/>
                <w:iCs/>
                <w:lang w:val="it-IT"/>
              </w:rPr>
              <w:t xml:space="preserve">La scuola ha definito </w:t>
            </w:r>
            <w:r w:rsidR="00E1494D">
              <w:rPr>
                <w:rFonts w:ascii="Verdana" w:hAnsi="Verdana"/>
                <w:i/>
                <w:iCs/>
                <w:lang w:val="it-IT"/>
              </w:rPr>
              <w:t>esplicitamente</w:t>
            </w:r>
            <w:r w:rsidR="00AC7639">
              <w:rPr>
                <w:rFonts w:ascii="Verdana" w:hAnsi="Verdana"/>
                <w:i/>
                <w:iCs/>
                <w:lang w:val="it-IT"/>
              </w:rPr>
              <w:t xml:space="preserve"> modalità e strumenti di comunicazione</w:t>
            </w:r>
            <w:r w:rsidR="00277EA8" w:rsidRPr="004250F6">
              <w:rPr>
                <w:rFonts w:ascii="Verdana" w:hAnsi="Verdana"/>
                <w:i/>
                <w:iCs/>
                <w:lang w:val="it-IT"/>
              </w:rPr>
              <w:t xml:space="preserve"> </w:t>
            </w:r>
            <w:r w:rsidR="00DA1E13" w:rsidRPr="00F66DC4">
              <w:rPr>
                <w:rFonts w:ascii="Verdana" w:hAnsi="Verdana"/>
                <w:i/>
                <w:iCs/>
                <w:lang w:val="it-IT"/>
              </w:rPr>
              <w:t xml:space="preserve">tra scuola </w:t>
            </w:r>
            <w:r w:rsidR="00F36C24" w:rsidRPr="00F66DC4">
              <w:rPr>
                <w:rFonts w:ascii="Verdana" w:hAnsi="Verdana"/>
                <w:i/>
                <w:iCs/>
                <w:lang w:val="it-IT"/>
              </w:rPr>
              <w:t>(dirigente, docenti, segreteri</w:t>
            </w:r>
            <w:r w:rsidR="00964970">
              <w:rPr>
                <w:rFonts w:ascii="Verdana" w:hAnsi="Verdana"/>
                <w:i/>
                <w:iCs/>
                <w:lang w:val="it-IT"/>
              </w:rPr>
              <w:t>a</w:t>
            </w:r>
            <w:r w:rsidR="00F36C24" w:rsidRPr="00F66DC4">
              <w:rPr>
                <w:rFonts w:ascii="Verdana" w:hAnsi="Verdana"/>
                <w:i/>
                <w:iCs/>
                <w:lang w:val="it-IT"/>
              </w:rPr>
              <w:t>)</w:t>
            </w:r>
            <w:r w:rsidR="00953064" w:rsidRPr="00F66DC4">
              <w:rPr>
                <w:rFonts w:ascii="Verdana" w:hAnsi="Verdana"/>
                <w:i/>
                <w:iCs/>
                <w:lang w:val="it-IT"/>
              </w:rPr>
              <w:t xml:space="preserve"> </w:t>
            </w:r>
            <w:r w:rsidR="00DA1E13" w:rsidRPr="00F66DC4">
              <w:rPr>
                <w:rFonts w:ascii="Verdana" w:hAnsi="Verdana"/>
                <w:i/>
                <w:iCs/>
                <w:lang w:val="it-IT"/>
              </w:rPr>
              <w:t>e famiglia</w:t>
            </w:r>
            <w:r w:rsidR="00C06697">
              <w:rPr>
                <w:rFonts w:ascii="Verdana" w:hAnsi="Verdana"/>
                <w:i/>
                <w:iCs/>
                <w:lang w:val="it-IT"/>
              </w:rPr>
              <w:t xml:space="preserve"> a seconda delle diverse situazioni</w:t>
            </w:r>
            <w:r w:rsidR="00F36C24" w:rsidRPr="00F66DC4">
              <w:rPr>
                <w:rFonts w:ascii="Verdana" w:hAnsi="Verdana"/>
                <w:i/>
                <w:iCs/>
                <w:lang w:val="it-IT"/>
              </w:rPr>
              <w:t>?</w:t>
            </w:r>
            <w:r w:rsidR="00DA1E13" w:rsidRPr="00F66DC4">
              <w:rPr>
                <w:rFonts w:ascii="Verdana" w:hAnsi="Verdana"/>
                <w:i/>
                <w:iCs/>
                <w:lang w:val="it-IT"/>
              </w:rPr>
              <w:t xml:space="preserve"> </w:t>
            </w:r>
          </w:p>
        </w:tc>
        <w:tc>
          <w:tcPr>
            <w:tcW w:w="113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A4525" w14:textId="77777777" w:rsidR="00393FA9" w:rsidRPr="00F66DC4" w:rsidRDefault="00393FA9" w:rsidP="00323B85">
            <w:pPr>
              <w:pStyle w:val="TableContents"/>
              <w:spacing w:after="120"/>
              <w:jc w:val="center"/>
              <w:rPr>
                <w:rFonts w:ascii="Verdana" w:hAnsi="Verdana"/>
              </w:rPr>
            </w:pPr>
            <w:r w:rsidRPr="008B309D">
              <w:rPr>
                <w:rFonts w:ascii="Verdana" w:hAnsi="Verdana"/>
                <w:i/>
                <w:iCs/>
                <w:sz w:val="18"/>
                <w:szCs w:val="18"/>
                <w:lang w:val="it-IT"/>
              </w:rPr>
              <w:t>I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ndicare la risposta</w:t>
            </w:r>
          </w:p>
        </w:tc>
      </w:tr>
      <w:tr w:rsidR="00393FA9" w:rsidRPr="00F66DC4" w14:paraId="594490AD" w14:textId="77777777" w:rsidTr="5762FAB1">
        <w:trPr>
          <w:trHeight w:val="362"/>
        </w:trPr>
        <w:tc>
          <w:tcPr>
            <w:tcW w:w="85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051250" w14:textId="77777777" w:rsidR="6C802CFD" w:rsidRDefault="6C802CF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1.Poco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C7DFA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999D7D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8AB1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93FA9" w:rsidRPr="00F66DC4" w14:paraId="681A9E5F" w14:textId="77777777" w:rsidTr="5762FAB1">
        <w:trPr>
          <w:trHeight w:val="362"/>
        </w:trPr>
        <w:tc>
          <w:tcPr>
            <w:tcW w:w="850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EE6DCC" w14:textId="77777777" w:rsidR="6C802CFD" w:rsidRDefault="6C802CF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2.Abbastanza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1787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4E8FE0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26BB3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93FA9" w:rsidRPr="00F66DC4" w14:paraId="3B7036E5" w14:textId="77777777" w:rsidTr="5762FAB1">
        <w:trPr>
          <w:trHeight w:val="362"/>
        </w:trPr>
        <w:tc>
          <w:tcPr>
            <w:tcW w:w="850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816F2C" w14:textId="77777777" w:rsidR="6C802CFD" w:rsidRDefault="6C802CF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3.Molto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C904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369D14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0793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93FA9" w:rsidRPr="00F66DC4" w14:paraId="243F8C54" w14:textId="77777777" w:rsidTr="5762FAB1">
        <w:trPr>
          <w:trHeight w:val="362"/>
        </w:trPr>
        <w:tc>
          <w:tcPr>
            <w:tcW w:w="850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6ECD67" w14:textId="77777777" w:rsidR="6C802CFD" w:rsidRDefault="6C802CF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4.Del tutto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AB871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12A096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79D04" w14:textId="77777777" w:rsidR="00393FA9" w:rsidRPr="00F66DC4" w:rsidRDefault="00393FA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154DA36A" w14:textId="77777777" w:rsidR="008537AB" w:rsidRPr="00323B85" w:rsidRDefault="008537AB" w:rsidP="00E51C9B">
      <w:pPr>
        <w:pStyle w:val="Titolo3que"/>
        <w:rPr>
          <w:rFonts w:ascii="Verdana" w:hAnsi="Verdana"/>
          <w:b w:val="0"/>
          <w:bCs w:val="0"/>
          <w:sz w:val="20"/>
          <w:szCs w:val="20"/>
          <w:lang w:val="it-IT"/>
        </w:rPr>
      </w:pPr>
    </w:p>
    <w:p w14:paraId="5B6DDCAB" w14:textId="77777777" w:rsidR="00173EC0" w:rsidRDefault="00173EC0" w:rsidP="00E51C9B">
      <w:pPr>
        <w:pStyle w:val="Titolo3que"/>
        <w:rPr>
          <w:rFonts w:ascii="Verdana" w:hAnsi="Verdana"/>
          <w:b w:val="0"/>
          <w:bCs w:val="0"/>
          <w:sz w:val="20"/>
          <w:szCs w:val="20"/>
          <w:lang w:val="it-IT"/>
        </w:rPr>
      </w:pPr>
    </w:p>
    <w:p w14:paraId="01F45259" w14:textId="77777777" w:rsidR="00155304" w:rsidRPr="00323B85" w:rsidRDefault="00155304" w:rsidP="00E51C9B">
      <w:pPr>
        <w:pStyle w:val="Titolo3que"/>
        <w:rPr>
          <w:rFonts w:ascii="Verdana" w:hAnsi="Verdana"/>
          <w:b w:val="0"/>
          <w:bCs w:val="0"/>
          <w:sz w:val="20"/>
          <w:szCs w:val="20"/>
          <w:lang w:val="it-IT"/>
        </w:rPr>
      </w:pPr>
    </w:p>
    <w:tbl>
      <w:tblPr>
        <w:tblW w:w="96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3120"/>
        <w:gridCol w:w="376"/>
        <w:gridCol w:w="376"/>
        <w:gridCol w:w="431"/>
      </w:tblGrid>
      <w:tr w:rsidR="00846050" w:rsidRPr="00F66DC4" w14:paraId="01D9A291" w14:textId="77777777" w:rsidTr="5762FAB1">
        <w:trPr>
          <w:cantSplit/>
          <w:trHeight w:val="300"/>
        </w:trPr>
        <w:tc>
          <w:tcPr>
            <w:tcW w:w="85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8DDC0" w14:textId="61F51FEA" w:rsidR="00846050" w:rsidRPr="00D612B0" w:rsidRDefault="000B6C32" w:rsidP="00176D1F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D612B0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Nell’anno scolastico 202</w:t>
            </w:r>
            <w:r w:rsidR="009A32C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5</w:t>
            </w:r>
            <w:r w:rsidRPr="00D612B0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/202</w:t>
            </w:r>
            <w:r w:rsidR="009A32C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6</w:t>
            </w:r>
            <w:r w:rsidRPr="00D612B0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, quanti genitori </w:t>
            </w:r>
            <w:r w:rsidR="00FC3FE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hanno svolto</w:t>
            </w:r>
            <w:r w:rsidRPr="00D612B0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le seguenti attività</w:t>
            </w:r>
            <w:r w:rsidR="00FC3FE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</w:p>
        </w:tc>
        <w:tc>
          <w:tcPr>
            <w:tcW w:w="118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FBEDC" w14:textId="05926211" w:rsidR="00846050" w:rsidRPr="00F66DC4" w:rsidRDefault="00846050" w:rsidP="00323B8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br/>
            </w:r>
            <w:r w:rsidR="005F732E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la</w:t>
            </w:r>
            <w:r w:rsidR="00304754"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 risposta </w:t>
            </w:r>
          </w:p>
        </w:tc>
      </w:tr>
      <w:tr w:rsidR="00481673" w:rsidRPr="00F66DC4" w14:paraId="46DFE5F4" w14:textId="77777777" w:rsidTr="00481673">
        <w:trPr>
          <w:trHeight w:val="363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D3D9D" w14:textId="2B8F7927" w:rsidR="00481673" w:rsidRPr="00F66DC4" w:rsidRDefault="00481673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 xml:space="preserve">Partecipazione 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ai consigli di classe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1236" w14:textId="4ED833CE" w:rsidR="00481673" w:rsidRPr="003A05BA" w:rsidRDefault="0048167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EE63A8">
              <w:rPr>
                <w:rFonts w:ascii="Verdana" w:hAnsi="Verdana"/>
                <w:sz w:val="16"/>
                <w:szCs w:val="16"/>
                <w:lang w:val="it-IT"/>
              </w:rPr>
              <w:t>Quasi nessun genitore o molto pochi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5565" w14:textId="77777777" w:rsidR="00481673" w:rsidRPr="00EE63A8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ADCADF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CBC48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81673" w:rsidRPr="00F66DC4" w14:paraId="036692E4" w14:textId="77777777" w:rsidTr="007C2F36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3CD1BE" w14:textId="77777777" w:rsidR="00481673" w:rsidRPr="00F66DC4" w:rsidRDefault="0048167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1B71" w14:textId="5480CB94" w:rsidR="00481673" w:rsidRPr="00F66DC4" w:rsidRDefault="0048167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Fino alla metà dei genitori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7629D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4F1374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0AA1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81673" w:rsidRPr="00F66DC4" w14:paraId="77999DD9" w14:textId="77777777" w:rsidTr="007C2F36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8AFCD1" w14:textId="77777777" w:rsidR="00481673" w:rsidRPr="00F66DC4" w:rsidRDefault="0048167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A9CD" w14:textId="0DFFD8D2" w:rsidR="00481673" w:rsidRPr="00F66DC4" w:rsidRDefault="0048167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Più della metà dei genitori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C2804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67F5C0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B877E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81673" w:rsidRPr="00F66DC4" w14:paraId="25AB5374" w14:textId="77777777" w:rsidTr="007C2F36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B562C6" w14:textId="77777777" w:rsidR="00481673" w:rsidRPr="00F66DC4" w:rsidRDefault="0048167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CAEC" w14:textId="1112E654" w:rsidR="00481673" w:rsidRPr="00F66DC4" w:rsidRDefault="0048167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Tutti i genitori o quasi tutti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493A8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F1584B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4FAEE" w14:textId="77777777" w:rsidR="00481673" w:rsidRPr="00F66DC4" w:rsidRDefault="0048167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4F66690D" w14:textId="77777777" w:rsidTr="001619A9">
        <w:trPr>
          <w:trHeight w:val="363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1707C" w14:textId="07AB4E01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Partecipazione</w:t>
            </w:r>
            <w:r w:rsidRPr="005E137A">
              <w:rPr>
                <w:rFonts w:ascii="Verdana" w:hAnsi="Verdana"/>
                <w:sz w:val="16"/>
                <w:szCs w:val="16"/>
                <w:lang w:val="it-IT"/>
              </w:rPr>
              <w:t xml:space="preserve"> alle udienze generali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C6B0" w14:textId="338F9A76" w:rsidR="00155304" w:rsidRPr="003A05BA" w:rsidRDefault="00155304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EE63A8">
              <w:rPr>
                <w:rFonts w:ascii="Verdana" w:hAnsi="Verdana"/>
                <w:sz w:val="16"/>
                <w:szCs w:val="16"/>
                <w:lang w:val="it-IT"/>
              </w:rPr>
              <w:t>Quasi nessun genitore o molto pochi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93797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2653D3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B9CB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4D7F5814" w14:textId="77777777" w:rsidTr="001619A9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8C03B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E0F7" w14:textId="42AA5934" w:rsidR="00155304" w:rsidRPr="005E137A" w:rsidRDefault="00155304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Fino alla metà dei genitori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23181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F21BFF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8E253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0B223D51" w14:textId="77777777" w:rsidTr="001619A9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72D0B0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5F65" w14:textId="066F35D9" w:rsidR="00155304" w:rsidRPr="005E137A" w:rsidRDefault="00155304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Più della metà dei genitori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A8108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94D37E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25C79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4A72F418" w14:textId="77777777" w:rsidTr="001619A9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B9200B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1E06" w14:textId="63C057F0" w:rsidR="00155304" w:rsidRPr="005E137A" w:rsidRDefault="00155304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Tutti i genitori o quasi tutti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9ACE9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8B5398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2A5E4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3AAF0B57" w14:textId="77777777" w:rsidTr="00FF1426">
        <w:trPr>
          <w:trHeight w:val="363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080BAE" w14:textId="710C9E6B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bookmarkStart w:id="2" w:name="_Hlk146887304"/>
            <w:r>
              <w:rPr>
                <w:rFonts w:ascii="Verdana" w:hAnsi="Verdana"/>
                <w:sz w:val="16"/>
                <w:szCs w:val="16"/>
                <w:lang w:val="it-IT"/>
              </w:rPr>
              <w:t>Partecipazione</w:t>
            </w:r>
            <w:r w:rsidRPr="005E137A">
              <w:rPr>
                <w:rFonts w:ascii="Verdana" w:hAnsi="Verdana"/>
                <w:sz w:val="16"/>
                <w:szCs w:val="16"/>
                <w:lang w:val="it-IT"/>
              </w:rPr>
              <w:t xml:space="preserve"> ai colloqui individuali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2B097B48" w14:textId="62DE8F10" w:rsidR="00155304" w:rsidRPr="003A05BA" w:rsidRDefault="00155304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EE63A8">
              <w:rPr>
                <w:rFonts w:ascii="Verdana" w:hAnsi="Verdana"/>
                <w:sz w:val="16"/>
                <w:szCs w:val="16"/>
                <w:lang w:val="it-IT"/>
              </w:rPr>
              <w:t>Quasi nessun genitore o molto pochi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B32B4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64EA0B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B336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7ED6F30E" w14:textId="77777777" w:rsidTr="00FF1426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F3E2F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36983A35" w14:textId="235C4911" w:rsidR="00155304" w:rsidRPr="005E137A" w:rsidRDefault="00155304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Fino alla metà dei genitori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C1BF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FE8299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4E2A1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1EB45F54" w14:textId="77777777" w:rsidTr="00FF1426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41DF86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2930FF3A" w14:textId="14439437" w:rsidR="00155304" w:rsidRPr="005E137A" w:rsidRDefault="00155304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Più della metà dei genitori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C0CB7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40AE9B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76041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70CEB9A0" w14:textId="77777777" w:rsidTr="00FF1426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B1CA28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7FEA9B95" w14:textId="48EF82DD" w:rsidR="00155304" w:rsidRPr="005E137A" w:rsidRDefault="00155304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Tutti i genitori o quasi tutti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F9385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AB40D6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44AE" w14:textId="77777777" w:rsidR="00155304" w:rsidRPr="005E137A" w:rsidRDefault="00155304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bookmarkEnd w:id="2"/>
      <w:tr w:rsidR="00155304" w:rsidRPr="005E137A" w14:paraId="55A7C4F2" w14:textId="77777777" w:rsidTr="00B505AE">
        <w:trPr>
          <w:trHeight w:val="363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6842C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Partecipazione</w:t>
            </w:r>
            <w:r w:rsidRPr="005E137A">
              <w:rPr>
                <w:rFonts w:ascii="Verdana" w:hAnsi="Verdana"/>
                <w:sz w:val="16"/>
                <w:szCs w:val="16"/>
                <w:lang w:val="it-IT"/>
              </w:rPr>
              <w:t xml:space="preserve"> a manifestazioni ed eventi organizzati dalla scuola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211FB15D" w14:textId="5820D6E3" w:rsidR="00155304" w:rsidRPr="009770A9" w:rsidRDefault="0015530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EE63A8">
              <w:rPr>
                <w:rFonts w:ascii="Verdana" w:hAnsi="Verdana"/>
                <w:sz w:val="16"/>
                <w:szCs w:val="16"/>
                <w:lang w:val="it-IT"/>
              </w:rPr>
              <w:t>Quasi nessun genitore o molto pochi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FC19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4B3794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00334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70930629" w14:textId="77777777" w:rsidTr="00B505AE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79E240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16F449C1" w14:textId="77777777" w:rsidR="00155304" w:rsidRPr="005E137A" w:rsidRDefault="0015530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Fino alla metà dei genitori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E3A9E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DBA082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95E4B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6197368B" w14:textId="77777777" w:rsidTr="00B505AE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0E9D8C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6C1E1B47" w14:textId="77777777" w:rsidR="00155304" w:rsidRPr="005E137A" w:rsidRDefault="0015530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Più della metà dei genitori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56E5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5782CF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1FD17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155304" w:rsidRPr="005E137A" w14:paraId="6C82AE39" w14:textId="77777777" w:rsidTr="00B505AE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14AD2B" w14:textId="77777777" w:rsidR="00155304" w:rsidRPr="005E137A" w:rsidRDefault="00155304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09BD0AAA" w14:textId="77777777" w:rsidR="00155304" w:rsidRPr="005E137A" w:rsidRDefault="00155304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Tutti i genitori o quasi tutti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EC5CB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06D2C3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70C3" w14:textId="77777777" w:rsidR="00155304" w:rsidRPr="005E137A" w:rsidRDefault="00155304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81673" w:rsidRPr="005E137A" w14:paraId="689D160C" w14:textId="77777777" w:rsidTr="00481673">
        <w:trPr>
          <w:trHeight w:val="363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F951F" w14:textId="69944CA4" w:rsidR="00481673" w:rsidRPr="005E137A" w:rsidRDefault="00481673" w:rsidP="00481673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>Collaborazione attiva alla realizzazione di attività a scuola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1BB57B00" w14:textId="093DF4FF" w:rsidR="00481673" w:rsidRPr="009770A9" w:rsidRDefault="00481673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EE63A8">
              <w:rPr>
                <w:rFonts w:ascii="Verdana" w:hAnsi="Verdana"/>
                <w:sz w:val="16"/>
                <w:szCs w:val="16"/>
                <w:lang w:val="it-IT"/>
              </w:rPr>
              <w:t>Quasi nessun genitore o molto pochi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C7F53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ED6233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D3091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81673" w:rsidRPr="005E137A" w14:paraId="44AD5556" w14:textId="77777777" w:rsidTr="00D4357E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4B56EF" w14:textId="77777777" w:rsidR="00481673" w:rsidRPr="005E137A" w:rsidRDefault="00481673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76DDD6AD" w14:textId="1C22A124" w:rsidR="00481673" w:rsidRPr="005E137A" w:rsidRDefault="00481673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Fino alla metà dei genitori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1A55B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B16D4D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E343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81673" w:rsidRPr="005E137A" w14:paraId="3CAFE820" w14:textId="77777777" w:rsidTr="00D4357E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1FD686" w14:textId="77777777" w:rsidR="00481673" w:rsidRPr="005E137A" w:rsidRDefault="00481673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3949A279" w14:textId="685AAE5C" w:rsidR="00481673" w:rsidRPr="005E137A" w:rsidRDefault="00481673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Più della metà dei genitori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C3E3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69C3B1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52A2E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81673" w:rsidRPr="005E137A" w14:paraId="56EA7302" w14:textId="77777777" w:rsidTr="00D4357E">
        <w:trPr>
          <w:trHeight w:val="363"/>
        </w:trPr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F53C3A" w14:textId="77777777" w:rsidR="00481673" w:rsidRPr="005E137A" w:rsidRDefault="00481673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1B8B3A85" w14:textId="1C3FA9C6" w:rsidR="00481673" w:rsidRPr="005E137A" w:rsidRDefault="00481673" w:rsidP="005E137A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Tutti i genitori o quasi tutti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0D00A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49F3AB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5870A" w14:textId="77777777" w:rsidR="00481673" w:rsidRPr="005E137A" w:rsidRDefault="00481673" w:rsidP="005E137A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22C8BCA" w14:textId="5F041C7B" w:rsidR="0064238B" w:rsidRDefault="0064238B" w:rsidP="005972CC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3BC5853B" w14:textId="77777777" w:rsidR="0064238B" w:rsidRDefault="0064238B">
      <w:pPr>
        <w:suppressAutoHyphens w:val="0"/>
        <w:rPr>
          <w:rFonts w:ascii="Verdana" w:eastAsia="Calibri" w:hAnsi="Verdana" w:cs="Calibri"/>
          <w:b/>
          <w:bCs/>
          <w:i/>
          <w:iCs/>
          <w:lang w:eastAsia="it-IT" w:bidi="ar-SA"/>
        </w:rPr>
      </w:pPr>
      <w:r>
        <w:rPr>
          <w:rFonts w:ascii="Verdana" w:hAnsi="Verdana"/>
        </w:rPr>
        <w:br w:type="page"/>
      </w:r>
    </w:p>
    <w:p w14:paraId="2BC52F1B" w14:textId="7D7DCC9E" w:rsidR="005972CC" w:rsidRPr="00996E54" w:rsidRDefault="005972CC" w:rsidP="005972CC">
      <w:pPr>
        <w:pStyle w:val="Titolo2que"/>
        <w:rPr>
          <w:rFonts w:ascii="Verdana" w:hAnsi="Verdana"/>
          <w:color w:val="4472C4" w:themeColor="accent1"/>
          <w:sz w:val="24"/>
          <w:szCs w:val="24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176D1F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31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</w:t>
      </w:r>
      <w:r w:rsidR="00D73C4B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Territorio</w:t>
      </w:r>
      <w:r w:rsidR="00176D1F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e reti di scuole</w:t>
      </w:r>
    </w:p>
    <w:p w14:paraId="4B39C8A3" w14:textId="77777777" w:rsidR="00D73C4B" w:rsidRPr="00C40D67" w:rsidRDefault="00D73C4B" w:rsidP="005972CC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15D2FB73" w14:textId="77777777" w:rsidR="00C40D67" w:rsidRPr="00C40D67" w:rsidRDefault="00C40D67" w:rsidP="005972CC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4"/>
        <w:gridCol w:w="369"/>
        <w:gridCol w:w="383"/>
        <w:gridCol w:w="382"/>
      </w:tblGrid>
      <w:tr w:rsidR="00793C65" w:rsidRPr="00F66DC4" w14:paraId="7A3D21B9" w14:textId="77777777" w:rsidTr="5762FAB1">
        <w:trPr>
          <w:cantSplit/>
          <w:trHeight w:val="300"/>
        </w:trPr>
        <w:tc>
          <w:tcPr>
            <w:tcW w:w="85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E797A" w14:textId="329CA476" w:rsidR="00793C65" w:rsidRPr="00F66DC4" w:rsidRDefault="00793C65" w:rsidP="00C40D67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>
              <w:rPr>
                <w:rFonts w:ascii="Verdana" w:hAnsi="Verdana"/>
                <w:lang w:val="it-IT"/>
              </w:rPr>
              <w:t>Numero di progetti con il territorio</w:t>
            </w:r>
          </w:p>
          <w:p w14:paraId="7F772CBC" w14:textId="375333FE" w:rsidR="00793C65" w:rsidRPr="00F66DC4" w:rsidRDefault="00793C65" w:rsidP="00176D1F">
            <w:pPr>
              <w:pStyle w:val="Standard"/>
              <w:spacing w:after="120"/>
              <w:rPr>
                <w:rFonts w:ascii="Verdana" w:hAnsi="Verdana"/>
                <w:i/>
                <w:iCs/>
                <w:lang w:val="it-IT"/>
              </w:rPr>
            </w:pPr>
            <w:r>
              <w:rPr>
                <w:rFonts w:ascii="Verdana" w:hAnsi="Verdana"/>
                <w:i/>
                <w:iCs/>
                <w:lang w:val="it-IT"/>
              </w:rPr>
              <w:t>Indicare il numero di reti a cui la scuola partecipa</w:t>
            </w:r>
          </w:p>
        </w:tc>
        <w:tc>
          <w:tcPr>
            <w:tcW w:w="113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C2C53" w14:textId="77777777" w:rsidR="00793C65" w:rsidRPr="00F66DC4" w:rsidRDefault="00793C65" w:rsidP="00C40D67">
            <w:pPr>
              <w:pStyle w:val="TableContents"/>
              <w:spacing w:after="120"/>
              <w:jc w:val="center"/>
              <w:rPr>
                <w:rFonts w:ascii="Verdana" w:hAnsi="Verdana"/>
              </w:rPr>
            </w:pPr>
            <w:r w:rsidRPr="008B309D">
              <w:rPr>
                <w:rFonts w:ascii="Verdana" w:hAnsi="Verdana"/>
                <w:i/>
                <w:iCs/>
                <w:sz w:val="18"/>
                <w:szCs w:val="18"/>
                <w:lang w:val="it-IT"/>
              </w:rPr>
              <w:t>I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ndicare la risposta</w:t>
            </w:r>
          </w:p>
        </w:tc>
      </w:tr>
      <w:tr w:rsidR="00793C65" w:rsidRPr="00F66DC4" w14:paraId="03AC81FB" w14:textId="77777777" w:rsidTr="5762FAB1">
        <w:trPr>
          <w:trHeight w:val="362"/>
        </w:trPr>
        <w:tc>
          <w:tcPr>
            <w:tcW w:w="85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FED45F" w14:textId="7145511C" w:rsidR="21154B62" w:rsidRDefault="21154B62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="60408ED9" w:rsidRPr="5762FAB1">
              <w:rPr>
                <w:rFonts w:ascii="Verdana" w:hAnsi="Verdana"/>
                <w:sz w:val="16"/>
                <w:szCs w:val="16"/>
                <w:lang w:val="it-IT"/>
              </w:rPr>
              <w:t>La scuola non partecipa ad alcuna rete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62729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B94A40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6AEB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793C65" w:rsidRPr="00F66DC4" w14:paraId="0A3F78C7" w14:textId="77777777" w:rsidTr="5762FAB1">
        <w:trPr>
          <w:trHeight w:val="362"/>
        </w:trPr>
        <w:tc>
          <w:tcPr>
            <w:tcW w:w="850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09DD6B" w14:textId="173DE6F8" w:rsidR="21154B62" w:rsidRDefault="21154B62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="60408ED9" w:rsidRPr="5762FAB1">
              <w:rPr>
                <w:rFonts w:ascii="Verdana" w:hAnsi="Verdana"/>
                <w:sz w:val="16"/>
                <w:szCs w:val="16"/>
                <w:lang w:val="it-IT"/>
              </w:rPr>
              <w:t>A una rete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3D05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B1B911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58942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793C65" w:rsidRPr="00F66DC4" w14:paraId="5C0909F5" w14:textId="77777777" w:rsidTr="5762FAB1">
        <w:trPr>
          <w:trHeight w:val="362"/>
        </w:trPr>
        <w:tc>
          <w:tcPr>
            <w:tcW w:w="8504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5A22A0" w14:textId="3CD28280" w:rsidR="613F4A57" w:rsidRDefault="613F4A57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="2F8AF7BD" w:rsidRPr="5762FAB1">
              <w:rPr>
                <w:rFonts w:ascii="Verdana" w:hAnsi="Verdana"/>
                <w:sz w:val="16"/>
                <w:szCs w:val="16"/>
                <w:lang w:val="it-IT"/>
              </w:rPr>
              <w:t>A due reti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1684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3F76E1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8708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793C65" w:rsidRPr="00F66DC4" w14:paraId="1F526D7B" w14:textId="77777777" w:rsidTr="5762FAB1">
        <w:trPr>
          <w:trHeight w:val="362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6518F4" w14:textId="72E52A22" w:rsidR="613F4A57" w:rsidRDefault="613F4A57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="2F8AF7BD" w:rsidRPr="5762FAB1">
              <w:rPr>
                <w:rFonts w:ascii="Verdana" w:hAnsi="Verdana"/>
                <w:sz w:val="16"/>
                <w:szCs w:val="16"/>
                <w:lang w:val="it-IT"/>
              </w:rPr>
              <w:t>A tre reti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B4505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13BEBC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1E0B" w14:textId="77777777" w:rsidR="00793C65" w:rsidRPr="00F66DC4" w:rsidRDefault="00793C6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068C8" w:rsidRPr="00F66DC4" w14:paraId="2E17A7DF" w14:textId="77777777" w:rsidTr="5762FAB1">
        <w:trPr>
          <w:trHeight w:val="362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70E67E" w14:textId="5C8E5F0C" w:rsidR="60408ED9" w:rsidRDefault="60408ED9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5.A quattro reti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7396D" w14:textId="77777777" w:rsidR="005068C8" w:rsidRPr="00F66DC4" w:rsidRDefault="005068C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72F9A5" w14:textId="77777777" w:rsidR="005068C8" w:rsidRPr="00F66DC4" w:rsidRDefault="005068C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E9C3" w14:textId="77777777" w:rsidR="005068C8" w:rsidRPr="00F66DC4" w:rsidRDefault="005068C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068C8" w:rsidRPr="00F66DC4" w14:paraId="3A81CB60" w14:textId="77777777" w:rsidTr="5762FAB1">
        <w:trPr>
          <w:trHeight w:val="362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012876" w14:textId="5CE14392" w:rsidR="60408ED9" w:rsidRDefault="60408ED9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6.A </w:t>
            </w:r>
            <w:r w:rsidR="33C4DC6C" w:rsidRPr="5762FAB1">
              <w:rPr>
                <w:rFonts w:ascii="Verdana" w:hAnsi="Verdana"/>
                <w:sz w:val="16"/>
                <w:szCs w:val="16"/>
                <w:lang w:val="it-IT"/>
              </w:rPr>
              <w:t>cinque o più reti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A0C5C" w14:textId="77777777" w:rsidR="005068C8" w:rsidRPr="00F66DC4" w:rsidRDefault="005068C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3908ED" w14:textId="77777777" w:rsidR="005068C8" w:rsidRPr="00F66DC4" w:rsidRDefault="005068C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84E54" w14:textId="77777777" w:rsidR="005068C8" w:rsidRPr="00F66DC4" w:rsidRDefault="005068C8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FD9A782" w14:textId="7264A847" w:rsidR="293DA1F2" w:rsidRDefault="293DA1F2">
      <w:pPr>
        <w:rPr>
          <w:rFonts w:hint="eastAsia"/>
        </w:rPr>
      </w:pPr>
      <w:r>
        <w:br w:type="page"/>
      </w:r>
    </w:p>
    <w:p w14:paraId="2C5B1DDB" w14:textId="2E12A5B9" w:rsidR="0069283B" w:rsidRPr="00F66DC4" w:rsidRDefault="00241ABE">
      <w:pPr>
        <w:pStyle w:val="Titolo2que"/>
        <w:pageBreakBefore/>
        <w:rPr>
          <w:rFonts w:ascii="Verdana" w:hAnsi="Verdana"/>
          <w:lang w:val="it-IT"/>
        </w:rPr>
      </w:pPr>
      <w:r w:rsidRPr="00F66DC4">
        <w:rPr>
          <w:rFonts w:ascii="Verdana" w:hAnsi="Verdana"/>
          <w:lang w:val="it-IT"/>
        </w:rPr>
        <w:lastRenderedPageBreak/>
        <w:t xml:space="preserve">Ambito 5 del </w:t>
      </w:r>
      <w:proofErr w:type="spellStart"/>
      <w:r w:rsidRPr="00F66DC4">
        <w:rPr>
          <w:rFonts w:ascii="Verdana" w:hAnsi="Verdana"/>
          <w:lang w:val="it-IT"/>
        </w:rPr>
        <w:t>QdR</w:t>
      </w:r>
      <w:proofErr w:type="spellEnd"/>
    </w:p>
    <w:p w14:paraId="2C5B1DDC" w14:textId="77777777" w:rsidR="0069283B" w:rsidRPr="00F66DC4" w:rsidRDefault="00241ABE">
      <w:pPr>
        <w:pStyle w:val="Titolo2que"/>
        <w:rPr>
          <w:rFonts w:ascii="Verdana" w:hAnsi="Verdana"/>
          <w:lang w:val="it-IT"/>
        </w:rPr>
      </w:pPr>
      <w:r w:rsidRPr="00F66DC4">
        <w:rPr>
          <w:rFonts w:ascii="Verdana" w:hAnsi="Verdana"/>
          <w:lang w:val="it-IT"/>
        </w:rPr>
        <w:t>LEADERSHIP</w:t>
      </w:r>
    </w:p>
    <w:p w14:paraId="2C5B1DDD" w14:textId="77777777" w:rsidR="0069283B" w:rsidRPr="00F66DC4" w:rsidRDefault="0069283B">
      <w:pPr>
        <w:pStyle w:val="Titolo2que"/>
        <w:rPr>
          <w:rFonts w:ascii="Verdana" w:hAnsi="Verdana"/>
          <w:lang w:val="it-IT"/>
        </w:rPr>
      </w:pPr>
    </w:p>
    <w:p w14:paraId="2C5B1DDE" w14:textId="1F82E27B" w:rsidR="0069283B" w:rsidRPr="00996E54" w:rsidRDefault="00241ABE">
      <w:pPr>
        <w:pStyle w:val="Titolo2que"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Indicatore </w:t>
      </w:r>
      <w:r w:rsidR="00176D1F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33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Organizzazione delle attività della dirigenza scolastica</w:t>
      </w:r>
      <w:r w:rsidR="00176D1F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e processi decisionali</w:t>
      </w:r>
    </w:p>
    <w:p w14:paraId="2C5B1DDF" w14:textId="77777777" w:rsidR="0069283B" w:rsidRPr="00050EC3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6DC1D6BA" w14:textId="77777777" w:rsidR="00B601A7" w:rsidRPr="00050EC3" w:rsidRDefault="00B601A7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  <w:gridCol w:w="1133"/>
      </w:tblGrid>
      <w:tr w:rsidR="0069283B" w:rsidRPr="00F66DC4" w14:paraId="2C5B1DE3" w14:textId="77777777" w:rsidTr="00A111B7">
        <w:trPr>
          <w:cantSplit/>
        </w:trPr>
        <w:tc>
          <w:tcPr>
            <w:tcW w:w="8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DE0" w14:textId="4F97F0FB" w:rsidR="0069283B" w:rsidRPr="00F66DC4" w:rsidRDefault="00241ABE" w:rsidP="00CF45F3">
            <w:pPr>
              <w:pStyle w:val="Titolo3que"/>
              <w:spacing w:after="120"/>
              <w:jc w:val="left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Organizzazione delle attività della dirigenza scolastica (a cura del</w:t>
            </w:r>
            <w:r w:rsidR="002907AA">
              <w:rPr>
                <w:rFonts w:ascii="Verdana" w:hAnsi="Verdana"/>
                <w:lang w:val="it-IT"/>
              </w:rPr>
              <w:t>l</w:t>
            </w:r>
            <w:r w:rsidR="00643B47">
              <w:rPr>
                <w:rFonts w:ascii="Verdana" w:hAnsi="Verdana"/>
                <w:lang w:val="it-IT"/>
              </w:rPr>
              <w:t>a</w:t>
            </w:r>
            <w:r w:rsidRPr="00F66DC4">
              <w:rPr>
                <w:rFonts w:ascii="Verdana" w:hAnsi="Verdana"/>
                <w:lang w:val="it-IT"/>
              </w:rPr>
              <w:t xml:space="preserve"> </w:t>
            </w:r>
            <w:r w:rsidR="002907AA">
              <w:rPr>
                <w:rFonts w:ascii="Verdana" w:hAnsi="Verdana"/>
                <w:lang w:val="it-IT"/>
              </w:rPr>
              <w:t>d</w:t>
            </w:r>
            <w:r w:rsidRPr="00F66DC4">
              <w:rPr>
                <w:rFonts w:ascii="Verdana" w:hAnsi="Verdana"/>
                <w:lang w:val="it-IT"/>
              </w:rPr>
              <w:t xml:space="preserve">irigente </w:t>
            </w:r>
            <w:r w:rsidR="002907AA">
              <w:rPr>
                <w:rFonts w:ascii="Verdana" w:hAnsi="Verdana"/>
                <w:lang w:val="it-IT"/>
              </w:rPr>
              <w:t>s</w:t>
            </w:r>
            <w:r w:rsidRPr="00F66DC4">
              <w:rPr>
                <w:rFonts w:ascii="Verdana" w:hAnsi="Verdana"/>
                <w:lang w:val="it-IT"/>
              </w:rPr>
              <w:t>colastico</w:t>
            </w:r>
            <w:r w:rsidR="002907AA">
              <w:rPr>
                <w:rFonts w:ascii="Verdana" w:hAnsi="Verdana"/>
                <w:lang w:val="it-IT"/>
              </w:rPr>
              <w:t xml:space="preserve"> o del dirigente scolastico</w:t>
            </w:r>
            <w:r w:rsidRPr="00F66DC4">
              <w:rPr>
                <w:rFonts w:ascii="Verdana" w:hAnsi="Verdana"/>
                <w:lang w:val="it-IT"/>
              </w:rPr>
              <w:t>)</w:t>
            </w:r>
            <w:r w:rsidRPr="00F66DC4">
              <w:rPr>
                <w:rStyle w:val="Rimandonotaapidipagina"/>
                <w:rFonts w:ascii="Verdana" w:hAnsi="Verdana"/>
                <w:lang w:val="it-IT"/>
              </w:rPr>
              <w:footnoteReference w:id="17"/>
            </w:r>
          </w:p>
          <w:p w14:paraId="2C5B1DE1" w14:textId="69AF8F7F" w:rsidR="0069283B" w:rsidRPr="00F66DC4" w:rsidRDefault="00B57442" w:rsidP="00176D1F">
            <w:pPr>
              <w:pStyle w:val="Titolo4que"/>
              <w:spacing w:before="0" w:after="120"/>
              <w:jc w:val="left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>Quanto tempo</w:t>
            </w:r>
            <w:r w:rsidR="00247D61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, </w:t>
            </w: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in percentuale </w:t>
            </w:r>
            <w:r w:rsidR="00595853" w:rsidRPr="00F66DC4">
              <w:rPr>
                <w:rFonts w:ascii="Verdana" w:hAnsi="Verdana"/>
                <w:b w:val="0"/>
                <w:bCs w:val="0"/>
                <w:sz w:val="20"/>
                <w:lang w:val="it-IT"/>
              </w:rPr>
              <w:t>sul totale del tempo lavoro</w:t>
            </w:r>
            <w:r w:rsidR="00247D61">
              <w:rPr>
                <w:rFonts w:ascii="Verdana" w:hAnsi="Verdana"/>
                <w:b w:val="0"/>
                <w:bCs w:val="0"/>
                <w:sz w:val="20"/>
                <w:lang w:val="it-IT"/>
              </w:rPr>
              <w:t>,</w:t>
            </w:r>
            <w:r w:rsidR="00595853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</w:t>
            </w:r>
            <w:r w:rsidR="00D75391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la/il dirigente </w:t>
            </w:r>
            <w:r w:rsidR="00595853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dedica per le attività di seguito elencate? </w:t>
            </w:r>
            <w:r w:rsidR="00D729E7">
              <w:rPr>
                <w:rFonts w:ascii="Verdana" w:hAnsi="Verdana"/>
                <w:b w:val="0"/>
                <w:bCs w:val="0"/>
                <w:sz w:val="20"/>
                <w:lang w:val="it-IT"/>
              </w:rPr>
              <w:t>(a cura della/del dirigente)</w:t>
            </w:r>
          </w:p>
        </w:tc>
        <w:tc>
          <w:tcPr>
            <w:tcW w:w="11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DE2" w14:textId="69F637B0" w:rsidR="0069283B" w:rsidRPr="00F66DC4" w:rsidRDefault="006868D2" w:rsidP="006868D2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percentuale</w:t>
            </w:r>
          </w:p>
        </w:tc>
      </w:tr>
      <w:tr w:rsidR="00511E11" w:rsidRPr="00F66DC4" w14:paraId="2C5B1DE7" w14:textId="77777777" w:rsidTr="005C06B5">
        <w:trPr>
          <w:trHeight w:val="362"/>
        </w:trPr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E5" w14:textId="1D6DA792" w:rsidR="00511E11" w:rsidRPr="00F66DC4" w:rsidRDefault="00511E11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Tempo dedicato dalla dirigente scolastica/dal dirigente scolastico a questioni educative</w:t>
            </w:r>
            <w:r w:rsidRPr="00F66DC4">
              <w:rPr>
                <w:rStyle w:val="Rimandonotaapidipagina"/>
                <w:rFonts w:ascii="Verdana" w:hAnsi="Verdana"/>
                <w:sz w:val="16"/>
                <w:szCs w:val="16"/>
                <w:lang w:val="it-IT"/>
              </w:rPr>
              <w:footnoteReference w:id="18"/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DE6" w14:textId="77777777" w:rsidR="00511E11" w:rsidRPr="00F66DC4" w:rsidRDefault="00511E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11E11" w:rsidRPr="00F66DC4" w14:paraId="2C5B1DEB" w14:textId="77777777" w:rsidTr="0050559C">
        <w:trPr>
          <w:trHeight w:val="362"/>
        </w:trPr>
        <w:tc>
          <w:tcPr>
            <w:tcW w:w="8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E9" w14:textId="12C25B3E" w:rsidR="00511E11" w:rsidRPr="00F66DC4" w:rsidRDefault="00511E11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Tempo dedicato a questioni strategiche</w:t>
            </w:r>
            <w:r w:rsidRPr="00F66DC4">
              <w:rPr>
                <w:rStyle w:val="Rimandonotaapidipagina"/>
                <w:rFonts w:ascii="Verdana" w:hAnsi="Verdana"/>
                <w:sz w:val="16"/>
                <w:szCs w:val="16"/>
                <w:lang w:val="it-IT"/>
              </w:rPr>
              <w:footnoteReference w:id="19"/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DEA" w14:textId="77777777" w:rsidR="00511E11" w:rsidRPr="00F66DC4" w:rsidRDefault="00511E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11E11" w:rsidRPr="00F66DC4" w14:paraId="2C5B1DEF" w14:textId="77777777" w:rsidTr="00860028">
        <w:trPr>
          <w:trHeight w:val="362"/>
        </w:trPr>
        <w:tc>
          <w:tcPr>
            <w:tcW w:w="8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ED" w14:textId="45330CC6" w:rsidR="00511E11" w:rsidRPr="00F66DC4" w:rsidRDefault="00511E11">
            <w:pPr>
              <w:pStyle w:val="TableContents"/>
              <w:spacing w:before="113" w:after="113"/>
              <w:jc w:val="both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Tempo dedicato alle questioni organizzativ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e/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operative</w:t>
            </w:r>
            <w:r w:rsidRPr="00F66DC4">
              <w:rPr>
                <w:rStyle w:val="Rimandonotaapidipagina"/>
                <w:rFonts w:ascii="Verdana" w:hAnsi="Verdana"/>
                <w:sz w:val="16"/>
                <w:szCs w:val="16"/>
                <w:lang w:val="it-IT"/>
              </w:rPr>
              <w:footnoteReference w:id="20"/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DEE" w14:textId="77777777" w:rsidR="00511E11" w:rsidRPr="00F66DC4" w:rsidRDefault="00511E11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DF0" w14:textId="77777777" w:rsidR="0069283B" w:rsidRDefault="0069283B" w:rsidP="00CD6948">
      <w:pPr>
        <w:pStyle w:val="Standard"/>
        <w:rPr>
          <w:rFonts w:ascii="Verdana" w:hAnsi="Verdana"/>
          <w:lang w:val="it-IT"/>
        </w:rPr>
      </w:pPr>
    </w:p>
    <w:p w14:paraId="41B5428E" w14:textId="77777777" w:rsidR="00B00AD0" w:rsidRPr="00DA6394" w:rsidRDefault="00B00AD0" w:rsidP="00CD6948">
      <w:pPr>
        <w:pStyle w:val="Titolo3"/>
        <w:spacing w:before="0" w:after="0"/>
        <w:rPr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BF68DC" w:rsidRPr="00F66DC4" w14:paraId="1B897B71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D5A2" w14:textId="4D870CDC" w:rsidR="00BF68DC" w:rsidRPr="00E20348" w:rsidRDefault="00F122E6" w:rsidP="00176D1F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Indicare</w:t>
            </w:r>
            <w:r w:rsidR="006F4FC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F7537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 percentuale di docenti che hanno ruoli organizzativi</w:t>
            </w:r>
            <w:r w:rsidR="00F45352">
              <w:rPr>
                <w:rStyle w:val="Rimandonotaapidipagina"/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footnoteReference w:id="21"/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17DF1" w14:textId="6A172FFE" w:rsidR="00BF68DC" w:rsidRPr="00F66DC4" w:rsidRDefault="00BF68DC" w:rsidP="00601494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la </w:t>
            </w:r>
            <w:r w:rsidR="00A111B7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risposta</w:t>
            </w:r>
          </w:p>
        </w:tc>
      </w:tr>
      <w:tr w:rsidR="00A33400" w:rsidRPr="00F66DC4" w14:paraId="4EC5A9C5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C261EB" w14:textId="4C04705E" w:rsidR="6C032B39" w:rsidRPr="00E66249" w:rsidRDefault="6C032B39" w:rsidP="009C0146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6249"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="3ADBE87F" w:rsidRPr="00E66249">
              <w:rPr>
                <w:rFonts w:ascii="Verdana" w:hAnsi="Verdana"/>
                <w:sz w:val="16"/>
                <w:szCs w:val="16"/>
                <w:lang w:val="it-IT"/>
              </w:rPr>
              <w:t>D</w:t>
            </w:r>
            <w:r w:rsidR="67CC47DE" w:rsidRPr="00E66249">
              <w:rPr>
                <w:rFonts w:ascii="Verdana" w:hAnsi="Verdana"/>
                <w:sz w:val="16"/>
                <w:szCs w:val="16"/>
                <w:lang w:val="it-IT"/>
              </w:rPr>
              <w:t>a 0% a 10%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356C0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93F08B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FACF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3400" w:rsidRPr="00F66DC4" w14:paraId="4C5462FB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88D055" w14:textId="799EAA2C" w:rsidR="6C032B39" w:rsidRPr="00E66249" w:rsidRDefault="6C032B39" w:rsidP="009C0146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6249"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="3ADBE87F" w:rsidRPr="00E66249">
              <w:rPr>
                <w:rFonts w:ascii="Verdana" w:hAnsi="Verdana"/>
                <w:sz w:val="16"/>
                <w:szCs w:val="16"/>
                <w:lang w:val="it-IT"/>
              </w:rPr>
              <w:t>D</w:t>
            </w:r>
            <w:r w:rsidR="67CC47DE" w:rsidRPr="00E66249">
              <w:rPr>
                <w:rFonts w:ascii="Verdana" w:hAnsi="Verdana"/>
                <w:sz w:val="16"/>
                <w:szCs w:val="16"/>
                <w:lang w:val="it-IT"/>
              </w:rPr>
              <w:t>a 1</w:t>
            </w:r>
            <w:r w:rsidR="1D0371DF" w:rsidRPr="00E66249">
              <w:rPr>
                <w:rFonts w:ascii="Verdana" w:hAnsi="Verdana"/>
                <w:sz w:val="16"/>
                <w:szCs w:val="16"/>
                <w:lang w:val="it-IT"/>
              </w:rPr>
              <w:t>0</w:t>
            </w:r>
            <w:r w:rsidR="67CC47DE" w:rsidRPr="00E66249">
              <w:rPr>
                <w:rFonts w:ascii="Verdana" w:hAnsi="Verdana"/>
                <w:sz w:val="16"/>
                <w:szCs w:val="16"/>
                <w:lang w:val="it-IT"/>
              </w:rPr>
              <w:t>% a 20%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D1D20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434313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0D97C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3400" w:rsidRPr="00F66DC4" w14:paraId="28BF02D1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ACCF11" w14:textId="5030FCAF" w:rsidR="6C032B39" w:rsidRPr="00E66249" w:rsidRDefault="6C032B39" w:rsidP="009C0146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6249"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="3ADBE87F" w:rsidRPr="00E66249">
              <w:rPr>
                <w:rFonts w:ascii="Verdana" w:hAnsi="Verdana"/>
                <w:sz w:val="16"/>
                <w:szCs w:val="16"/>
                <w:lang w:val="it-IT"/>
              </w:rPr>
              <w:t>D</w:t>
            </w:r>
            <w:r w:rsidR="67CC47DE" w:rsidRPr="00E66249">
              <w:rPr>
                <w:rFonts w:ascii="Verdana" w:hAnsi="Verdana"/>
                <w:sz w:val="16"/>
                <w:szCs w:val="16"/>
                <w:lang w:val="it-IT"/>
              </w:rPr>
              <w:t>a 2</w:t>
            </w:r>
            <w:r w:rsidR="1D0371DF" w:rsidRPr="00E66249">
              <w:rPr>
                <w:rFonts w:ascii="Verdana" w:hAnsi="Verdana"/>
                <w:sz w:val="16"/>
                <w:szCs w:val="16"/>
                <w:lang w:val="it-IT"/>
              </w:rPr>
              <w:t>0</w:t>
            </w:r>
            <w:r w:rsidR="67CC47DE" w:rsidRPr="00E66249">
              <w:rPr>
                <w:rFonts w:ascii="Verdana" w:hAnsi="Verdana"/>
                <w:sz w:val="16"/>
                <w:szCs w:val="16"/>
                <w:lang w:val="it-IT"/>
              </w:rPr>
              <w:t>% a 30%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9CC2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DAB9AA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538B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3400" w:rsidRPr="00F66DC4" w14:paraId="636DEE19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6B0A97" w14:textId="6BEFBCAA" w:rsidR="6C032B39" w:rsidRPr="00E66249" w:rsidRDefault="6C032B39" w:rsidP="009C0146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6249"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="3ADBE87F" w:rsidRPr="00E66249">
              <w:rPr>
                <w:rFonts w:ascii="Verdana" w:hAnsi="Verdana"/>
                <w:sz w:val="16"/>
                <w:szCs w:val="16"/>
                <w:lang w:val="it-IT"/>
              </w:rPr>
              <w:t>D</w:t>
            </w:r>
            <w:r w:rsidR="67CC47DE" w:rsidRPr="00E66249">
              <w:rPr>
                <w:rFonts w:ascii="Verdana" w:hAnsi="Verdana"/>
                <w:sz w:val="16"/>
                <w:szCs w:val="16"/>
                <w:lang w:val="it-IT"/>
              </w:rPr>
              <w:t>a 3</w:t>
            </w:r>
            <w:r w:rsidR="1D0371DF" w:rsidRPr="00E66249">
              <w:rPr>
                <w:rFonts w:ascii="Verdana" w:hAnsi="Verdana"/>
                <w:sz w:val="16"/>
                <w:szCs w:val="16"/>
                <w:lang w:val="it-IT"/>
              </w:rPr>
              <w:t>0</w:t>
            </w:r>
            <w:r w:rsidR="67CC47DE" w:rsidRPr="00E66249">
              <w:rPr>
                <w:rFonts w:ascii="Verdana" w:hAnsi="Verdana"/>
                <w:sz w:val="16"/>
                <w:szCs w:val="16"/>
                <w:lang w:val="it-IT"/>
              </w:rPr>
              <w:t>% a 40%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29A8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84F3F6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00DCA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A33400" w:rsidRPr="00F66DC4" w14:paraId="50944B97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7CF00A" w14:textId="2EF77951" w:rsidR="109DD19A" w:rsidRPr="00E66249" w:rsidRDefault="109DD19A" w:rsidP="009C0146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6249">
              <w:rPr>
                <w:rFonts w:ascii="Verdana" w:hAnsi="Verdana"/>
                <w:sz w:val="16"/>
                <w:szCs w:val="16"/>
                <w:lang w:val="it-IT"/>
              </w:rPr>
              <w:t>5.</w:t>
            </w:r>
            <w:r w:rsidR="3ADBE87F" w:rsidRPr="00E66249">
              <w:rPr>
                <w:rFonts w:ascii="Verdana" w:hAnsi="Verdana"/>
                <w:sz w:val="16"/>
                <w:szCs w:val="16"/>
                <w:lang w:val="it-IT"/>
              </w:rPr>
              <w:t>O</w:t>
            </w:r>
            <w:r w:rsidR="66AB400F" w:rsidRPr="00E66249">
              <w:rPr>
                <w:rFonts w:ascii="Verdana" w:hAnsi="Verdana"/>
                <w:sz w:val="16"/>
                <w:szCs w:val="16"/>
                <w:lang w:val="it-IT"/>
              </w:rPr>
              <w:t>ltre il 40%</w:t>
            </w:r>
          </w:p>
        </w:tc>
        <w:tc>
          <w:tcPr>
            <w:tcW w:w="369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9888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157EA2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7F5FB" w14:textId="77777777" w:rsidR="00A33400" w:rsidRPr="00F66DC4" w:rsidRDefault="00A33400" w:rsidP="00A33400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DF1" w14:textId="77777777" w:rsidR="0069283B" w:rsidRDefault="0069283B">
      <w:pPr>
        <w:pStyle w:val="Titolo2que"/>
        <w:rPr>
          <w:rFonts w:ascii="Verdana" w:hAnsi="Verdana"/>
          <w:sz w:val="20"/>
          <w:szCs w:val="20"/>
          <w:lang w:val="it-IT"/>
        </w:rPr>
      </w:pPr>
    </w:p>
    <w:p w14:paraId="64D6A945" w14:textId="77777777" w:rsidR="00BF68DC" w:rsidRPr="00D60AE5" w:rsidRDefault="00BF68DC">
      <w:pPr>
        <w:pStyle w:val="Titolo2que"/>
        <w:rPr>
          <w:rFonts w:ascii="Verdana" w:hAnsi="Verdana"/>
          <w:sz w:val="20"/>
          <w:szCs w:val="20"/>
          <w:lang w:val="it-IT"/>
        </w:rPr>
      </w:pPr>
    </w:p>
    <w:p w14:paraId="32C65092" w14:textId="77777777" w:rsidR="00C06B6C" w:rsidRDefault="00C06B6C">
      <w:pPr>
        <w:suppressAutoHyphens w:val="0"/>
        <w:rPr>
          <w:rFonts w:ascii="Verdana" w:eastAsia="Calibri" w:hAnsi="Verdana" w:cs="Calibri"/>
          <w:b/>
          <w:bCs/>
          <w:i/>
          <w:iCs/>
          <w:lang w:eastAsia="it-IT" w:bidi="ar-SA"/>
        </w:rPr>
      </w:pPr>
      <w:r>
        <w:rPr>
          <w:rFonts w:ascii="Verdana" w:hAnsi="Verdana"/>
        </w:rPr>
        <w:br w:type="page"/>
      </w:r>
    </w:p>
    <w:p w14:paraId="2C5B1DF2" w14:textId="6EEC1F49" w:rsidR="0069283B" w:rsidRPr="00996E54" w:rsidRDefault="00241ABE">
      <w:pPr>
        <w:pStyle w:val="Titolo2que"/>
        <w:rPr>
          <w:rFonts w:ascii="Verdana" w:hAnsi="Verdana"/>
          <w:color w:val="4472C4" w:themeColor="accent1"/>
          <w:lang w:val="it-IT"/>
        </w:rPr>
      </w:pP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176D1F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>34</w:t>
      </w:r>
      <w:r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Traguardi formativi perseguiti</w:t>
      </w:r>
      <w:r w:rsidR="00176D1F" w:rsidRPr="00996E54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e monitoraggio</w:t>
      </w:r>
    </w:p>
    <w:p w14:paraId="2C5B1DF3" w14:textId="77777777" w:rsidR="0069283B" w:rsidRPr="00C06B6C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78D76A95" w14:textId="77777777" w:rsidR="00D60AE5" w:rsidRPr="00C06B6C" w:rsidRDefault="00D60AE5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69283B" w:rsidRPr="00F66DC4" w14:paraId="2C5B1DF7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DF4" w14:textId="6C800F9E" w:rsidR="0069283B" w:rsidRPr="00F66DC4" w:rsidRDefault="00241ABE" w:rsidP="00CF45F3">
            <w:pPr>
              <w:pStyle w:val="Titolo3que"/>
              <w:spacing w:after="120"/>
              <w:jc w:val="left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>Presenza di misure per assicurare la coerenza tra i traguardi formativi e la progettazione didattica del consiglio di classe</w:t>
            </w:r>
          </w:p>
          <w:p w14:paraId="2C5B1DF5" w14:textId="5536BE07" w:rsidR="0069283B" w:rsidRPr="00E20348" w:rsidRDefault="00B27CAA" w:rsidP="00176D1F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E2034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Sono presenti </w:t>
            </w:r>
            <w:r w:rsidR="007424CB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modelli/strumenti</w:t>
            </w:r>
            <w:r w:rsidR="004D65BC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A82E65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comuni a tutta la scuola </w:t>
            </w:r>
            <w:r w:rsidR="00C70F26" w:rsidRPr="00AC513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per assicurare la coerenza tra i traguardi formativi e </w:t>
            </w:r>
            <w:r w:rsidR="00C70F26" w:rsidRPr="002B681E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</w:t>
            </w:r>
            <w:r w:rsidR="00C70F26" w:rsidRPr="00E2034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progettazione didattica </w:t>
            </w:r>
            <w:r w:rsidR="00E2034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dei </w:t>
            </w:r>
            <w:r w:rsidR="0079137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consigli di classe</w:t>
            </w:r>
            <w:r w:rsidR="00C70F26" w:rsidRPr="00E2034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DF6" w14:textId="77777777" w:rsidR="0069283B" w:rsidRPr="00F66DC4" w:rsidRDefault="00241ABE" w:rsidP="00C06B6C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69283B" w:rsidRPr="00F66DC4" w14:paraId="2C5B1DFD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F9" w14:textId="1BF71F5F" w:rsidR="3F0CA32C" w:rsidRDefault="3F0CA32C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="00241ABE" w:rsidRPr="5762FAB1">
              <w:rPr>
                <w:rFonts w:ascii="Verdana" w:hAnsi="Verdana"/>
                <w:sz w:val="16"/>
                <w:szCs w:val="16"/>
                <w:lang w:val="it-IT"/>
              </w:rPr>
              <w:t>Sì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DFA" w14:textId="77777777" w:rsidR="0069283B" w:rsidRPr="00F66DC4" w:rsidRDefault="0069283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FB" w14:textId="77777777" w:rsidR="0069283B" w:rsidRPr="00F66DC4" w:rsidRDefault="0069283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DFC" w14:textId="77777777" w:rsidR="0069283B" w:rsidRPr="00F66DC4" w:rsidRDefault="0069283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9283B" w:rsidRPr="00F66DC4" w14:paraId="2C5B1E03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DFF" w14:textId="7EB2BF4C" w:rsidR="3F0CA32C" w:rsidRDefault="3F0CA32C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="00241ABE" w:rsidRPr="5762FAB1">
              <w:rPr>
                <w:rFonts w:ascii="Verdana" w:hAnsi="Verdana"/>
                <w:sz w:val="16"/>
                <w:szCs w:val="16"/>
                <w:lang w:val="it-IT"/>
              </w:rPr>
              <w:t>No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00" w14:textId="77777777" w:rsidR="0069283B" w:rsidRPr="00F66DC4" w:rsidRDefault="0069283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01" w14:textId="77777777" w:rsidR="0069283B" w:rsidRPr="00F66DC4" w:rsidRDefault="0069283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02" w14:textId="77777777" w:rsidR="0069283B" w:rsidRPr="00F66DC4" w:rsidRDefault="0069283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E04" w14:textId="77777777" w:rsidR="0069283B" w:rsidRDefault="0069283B" w:rsidP="00AA1AFD">
      <w:pPr>
        <w:pStyle w:val="Standard"/>
        <w:rPr>
          <w:rFonts w:ascii="Verdana" w:hAnsi="Verdana"/>
          <w:lang w:val="it-IT"/>
        </w:rPr>
      </w:pPr>
    </w:p>
    <w:p w14:paraId="200D43CF" w14:textId="77777777" w:rsidR="002C5700" w:rsidRPr="002C5700" w:rsidRDefault="002C5700" w:rsidP="00AA1AFD">
      <w:pPr>
        <w:pStyle w:val="Titolo3"/>
        <w:spacing w:before="0" w:after="0"/>
        <w:rPr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69283B" w:rsidRPr="00F66DC4" w14:paraId="2C5B1E09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06" w14:textId="6D9EA143" w:rsidR="0069283B" w:rsidRPr="00F66DC4" w:rsidRDefault="00241ABE" w:rsidP="00CF45F3">
            <w:pPr>
              <w:pStyle w:val="Titolo3que"/>
              <w:spacing w:after="120"/>
              <w:jc w:val="left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 xml:space="preserve">Presenza di modalità di verifica della coerenza tra i traguardi formativi e le programmazioni individuali </w:t>
            </w:r>
            <w:r w:rsidR="00354232">
              <w:rPr>
                <w:rFonts w:ascii="Verdana" w:hAnsi="Verdana"/>
                <w:lang w:val="it-IT"/>
              </w:rPr>
              <w:t>delle/</w:t>
            </w:r>
            <w:r w:rsidRPr="00F66DC4">
              <w:rPr>
                <w:rFonts w:ascii="Verdana" w:hAnsi="Verdana"/>
                <w:lang w:val="it-IT"/>
              </w:rPr>
              <w:t>degli insegnanti</w:t>
            </w:r>
          </w:p>
          <w:p w14:paraId="2C5B1E07" w14:textId="7324AD12" w:rsidR="0069283B" w:rsidRPr="00B27E6C" w:rsidRDefault="00791373" w:rsidP="00176D1F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E20348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Sono presenti</w:t>
            </w:r>
            <w:r w:rsidRPr="00F66DC4">
              <w:rPr>
                <w:rFonts w:ascii="Verdana" w:hAnsi="Verdana"/>
                <w:lang w:val="it-IT"/>
              </w:rPr>
              <w:t xml:space="preserve"> </w:t>
            </w:r>
            <w:r w:rsidRPr="0079137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modalità di verifica della coerenza tra i traguardi formativi e le programmazioni individuali </w:t>
            </w:r>
            <w:r w:rsidR="009428FA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delle/</w:t>
            </w:r>
            <w:r w:rsidRPr="00791373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degli insegnanti</w:t>
            </w:r>
            <w:r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B1E08" w14:textId="77777777" w:rsidR="0069283B" w:rsidRPr="00F66DC4" w:rsidRDefault="00241ABE" w:rsidP="001712D1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5270D9" w:rsidRPr="00F66DC4" w14:paraId="2C5B1E0F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0B" w14:textId="17B75F0F" w:rsidR="3F0CA32C" w:rsidRDefault="3F0CA32C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1.Sì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0C" w14:textId="77777777" w:rsidR="005270D9" w:rsidRPr="00F66DC4" w:rsidRDefault="005270D9" w:rsidP="0052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0D" w14:textId="77777777" w:rsidR="005270D9" w:rsidRPr="00F66DC4" w:rsidRDefault="005270D9" w:rsidP="0052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0E" w14:textId="77777777" w:rsidR="005270D9" w:rsidRPr="00F66DC4" w:rsidRDefault="005270D9" w:rsidP="0052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270D9" w:rsidRPr="00F66DC4" w14:paraId="2C5B1E15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11" w14:textId="0905B281" w:rsidR="3F0CA32C" w:rsidRDefault="3F0CA32C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2.No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12" w14:textId="77777777" w:rsidR="005270D9" w:rsidRPr="00F66DC4" w:rsidRDefault="005270D9" w:rsidP="0052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13" w14:textId="77777777" w:rsidR="005270D9" w:rsidRPr="00F66DC4" w:rsidRDefault="005270D9" w:rsidP="0052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14" w14:textId="77777777" w:rsidR="005270D9" w:rsidRPr="00F66DC4" w:rsidRDefault="005270D9" w:rsidP="005270D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A1F272C" w14:textId="77777777" w:rsidR="002C5700" w:rsidRDefault="002C5700" w:rsidP="00AA1AFD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494F354B" w14:textId="77777777" w:rsidR="0064703A" w:rsidRPr="00EB6764" w:rsidRDefault="0064703A" w:rsidP="00AA1AFD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473EFE" w:rsidRPr="00F66DC4" w14:paraId="2389FD53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92BF7" w14:textId="5B0AC717" w:rsidR="00473EFE" w:rsidRPr="00F66DC4" w:rsidRDefault="00473EFE" w:rsidP="00EB6764">
            <w:pPr>
              <w:pStyle w:val="Titolo2que"/>
              <w:spacing w:after="120"/>
              <w:jc w:val="left"/>
              <w:rPr>
                <w:rFonts w:ascii="Verdana" w:hAnsi="Verdana"/>
                <w:i w:val="0"/>
                <w:iCs w:val="0"/>
                <w:sz w:val="24"/>
                <w:szCs w:val="24"/>
                <w:lang w:val="it-IT"/>
              </w:rPr>
            </w:pPr>
            <w:r w:rsidRPr="00F66DC4">
              <w:rPr>
                <w:rFonts w:ascii="Verdana" w:hAnsi="Verdana"/>
                <w:i w:val="0"/>
                <w:iCs w:val="0"/>
                <w:sz w:val="24"/>
                <w:szCs w:val="24"/>
                <w:lang w:val="it-IT"/>
              </w:rPr>
              <w:t>Presenza di strumenti di valutazione dell’efficacia dei processi innovativi</w:t>
            </w:r>
          </w:p>
          <w:p w14:paraId="29454DEC" w14:textId="694B3D27" w:rsidR="00473EFE" w:rsidRPr="00C17FF8" w:rsidRDefault="00144F91" w:rsidP="00176D1F">
            <w:pPr>
              <w:pStyle w:val="Titolo2que"/>
              <w:spacing w:after="120"/>
              <w:jc w:val="left"/>
              <w:rPr>
                <w:rFonts w:ascii="Verdana" w:hAnsi="Verdana"/>
                <w:i w:val="0"/>
                <w:iCs w:val="0"/>
                <w:sz w:val="24"/>
                <w:szCs w:val="24"/>
                <w:lang w:val="it-IT"/>
              </w:rPr>
            </w:pPr>
            <w:r w:rsidRPr="00F66DC4">
              <w:rPr>
                <w:rFonts w:ascii="Verdana" w:hAnsi="Verdana"/>
                <w:b w:val="0"/>
                <w:bCs w:val="0"/>
                <w:sz w:val="20"/>
                <w:szCs w:val="20"/>
                <w:lang w:val="it-IT"/>
              </w:rPr>
              <w:t>La scuola attua un monitoraggio delle attività progettuali?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B124D" w14:textId="77777777" w:rsidR="00473EFE" w:rsidRPr="00F66DC4" w:rsidRDefault="00473EFE" w:rsidP="00EB6764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473EFE" w:rsidRPr="00F66DC4" w14:paraId="085BA189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D2748E" w14:textId="68E1B9EF" w:rsidR="7EDDA9AD" w:rsidRDefault="7EDDA9A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="33E45254" w:rsidRPr="5762FAB1">
              <w:rPr>
                <w:rFonts w:ascii="Verdana" w:hAnsi="Verdana"/>
                <w:sz w:val="16"/>
                <w:szCs w:val="16"/>
                <w:lang w:val="it-IT"/>
              </w:rPr>
              <w:t>No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3AA3" w14:textId="77777777" w:rsidR="00473EFE" w:rsidRPr="00F66DC4" w:rsidRDefault="00473E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AC4AE5" w14:textId="77777777" w:rsidR="00473EFE" w:rsidRPr="00F66DC4" w:rsidRDefault="00473E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1F834" w14:textId="77777777" w:rsidR="00473EFE" w:rsidRPr="00F66DC4" w:rsidRDefault="00473E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473EFE" w:rsidRPr="00F66DC4" w14:paraId="10DAEE84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DEA463" w14:textId="2DAF291D" w:rsidR="7EDDA9AD" w:rsidRDefault="7EDDA9A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="33E45254" w:rsidRPr="5762FAB1">
              <w:rPr>
                <w:rFonts w:ascii="Verdana" w:hAnsi="Verdana"/>
                <w:sz w:val="16"/>
                <w:szCs w:val="16"/>
                <w:lang w:val="it-IT"/>
              </w:rPr>
              <w:t>Sì</w:t>
            </w:r>
            <w:r w:rsidR="4E3D2E82" w:rsidRPr="5762FAB1">
              <w:rPr>
                <w:rFonts w:ascii="Verdana" w:hAnsi="Verdana"/>
                <w:sz w:val="16"/>
                <w:szCs w:val="16"/>
                <w:lang w:val="it-IT"/>
              </w:rPr>
              <w:t>, occasionalmente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549A6" w14:textId="77777777" w:rsidR="00473EFE" w:rsidRPr="00F66DC4" w:rsidRDefault="00473E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F73D6B" w14:textId="77777777" w:rsidR="00473EFE" w:rsidRPr="00F66DC4" w:rsidRDefault="00473E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C2317" w14:textId="77777777" w:rsidR="00473EFE" w:rsidRPr="00F66DC4" w:rsidRDefault="00473EF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9305D" w:rsidRPr="00F66DC4" w14:paraId="697A83D2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FABC33" w14:textId="527CD4E8" w:rsidR="7EDDA9AD" w:rsidRDefault="7EDDA9A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="7AC2B858" w:rsidRPr="5762FAB1">
              <w:rPr>
                <w:rFonts w:ascii="Verdana" w:hAnsi="Verdana"/>
                <w:sz w:val="16"/>
                <w:szCs w:val="16"/>
                <w:lang w:val="it-IT"/>
              </w:rPr>
              <w:t>Sì, periodicamente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2B455" w14:textId="77777777" w:rsidR="0069305D" w:rsidRPr="00F66DC4" w:rsidRDefault="006930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9D2FD8" w14:textId="77777777" w:rsidR="0069305D" w:rsidRPr="00F66DC4" w:rsidRDefault="006930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13AD3" w14:textId="77777777" w:rsidR="0069305D" w:rsidRPr="00F66DC4" w:rsidRDefault="006930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9305D" w:rsidRPr="00F66DC4" w14:paraId="4FC1F10A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3E1A27" w14:textId="2655458E" w:rsidR="7EDDA9AD" w:rsidRDefault="7EDDA9A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="7AC2B858" w:rsidRPr="5762FAB1">
              <w:rPr>
                <w:rFonts w:ascii="Verdana" w:hAnsi="Verdana"/>
                <w:sz w:val="16"/>
                <w:szCs w:val="16"/>
                <w:lang w:val="it-IT"/>
              </w:rPr>
              <w:t>Sì, in modo sistematico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E06F0" w14:textId="77777777" w:rsidR="0069305D" w:rsidRPr="00F66DC4" w:rsidRDefault="006930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DCE493" w14:textId="77777777" w:rsidR="0069305D" w:rsidRPr="00F66DC4" w:rsidRDefault="006930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CEDF" w14:textId="77777777" w:rsidR="0069305D" w:rsidRPr="00F66DC4" w:rsidRDefault="0069305D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1AE90EA9" w14:textId="77777777" w:rsidR="00036531" w:rsidRPr="00EB6764" w:rsidRDefault="00036531" w:rsidP="00990031">
      <w:pPr>
        <w:pStyle w:val="Titolo2que"/>
        <w:jc w:val="left"/>
        <w:rPr>
          <w:rFonts w:ascii="Verdana" w:hAnsi="Verdana"/>
          <w:b w:val="0"/>
          <w:bCs w:val="0"/>
          <w:i w:val="0"/>
          <w:iCs w:val="0"/>
          <w:sz w:val="20"/>
          <w:szCs w:val="20"/>
          <w:lang w:val="it-IT"/>
        </w:rPr>
      </w:pPr>
    </w:p>
    <w:p w14:paraId="2E07265F" w14:textId="77777777" w:rsidR="006239EC" w:rsidRPr="00EB6764" w:rsidRDefault="006239EC" w:rsidP="00990031">
      <w:pPr>
        <w:pStyle w:val="Titolo2que"/>
        <w:jc w:val="left"/>
        <w:rPr>
          <w:rFonts w:ascii="Verdana" w:hAnsi="Verdana"/>
          <w:b w:val="0"/>
          <w:bCs w:val="0"/>
          <w:i w:val="0"/>
          <w:iCs w:val="0"/>
          <w:sz w:val="20"/>
          <w:szCs w:val="20"/>
          <w:lang w:val="it-IT"/>
        </w:rPr>
      </w:pPr>
    </w:p>
    <w:p w14:paraId="3F68C025" w14:textId="77777777" w:rsidR="00EB6764" w:rsidRDefault="00EB6764">
      <w:pPr>
        <w:suppressAutoHyphens w:val="0"/>
        <w:rPr>
          <w:rFonts w:ascii="Verdana" w:eastAsia="Times New Roman" w:hAnsi="Verdana" w:cs="Arial"/>
          <w:b/>
          <w:bCs/>
          <w:lang w:eastAsia="it-IT" w:bidi="ar-SA"/>
        </w:rPr>
      </w:pPr>
      <w:r>
        <w:rPr>
          <w:rFonts w:ascii="Verdana" w:hAnsi="Verdana"/>
        </w:rPr>
        <w:br w:type="page"/>
      </w:r>
    </w:p>
    <w:p w14:paraId="5FD2248A" w14:textId="774E1FB0" w:rsidR="006239EC" w:rsidRPr="00996E54" w:rsidRDefault="006239EC" w:rsidP="0019351E">
      <w:pPr>
        <w:pStyle w:val="Titolo3"/>
        <w:spacing w:after="0"/>
        <w:jc w:val="center"/>
        <w:rPr>
          <w:rFonts w:ascii="Verdana" w:hAnsi="Verdana"/>
          <w:i/>
          <w:iCs/>
          <w:color w:val="4472C4" w:themeColor="accent1"/>
          <w:lang w:val="it-IT"/>
        </w:rPr>
      </w:pPr>
      <w:r w:rsidRPr="00996E54">
        <w:rPr>
          <w:rFonts w:ascii="Verdana" w:hAnsi="Verdana"/>
          <w:i/>
          <w:iCs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176D1F" w:rsidRPr="00996E54">
        <w:rPr>
          <w:rFonts w:ascii="Verdana" w:hAnsi="Verdana"/>
          <w:i/>
          <w:iCs/>
          <w:color w:val="4472C4" w:themeColor="accent1"/>
          <w:sz w:val="24"/>
          <w:szCs w:val="24"/>
          <w:lang w:val="it-IT"/>
        </w:rPr>
        <w:t xml:space="preserve">35 </w:t>
      </w:r>
      <w:r w:rsidRPr="00996E54">
        <w:rPr>
          <w:rFonts w:ascii="Verdana" w:hAnsi="Verdana"/>
          <w:i/>
          <w:iCs/>
          <w:color w:val="4472C4" w:themeColor="accent1"/>
          <w:sz w:val="24"/>
          <w:szCs w:val="24"/>
          <w:lang w:val="it-IT"/>
        </w:rPr>
        <w:t>Gestione del personale docente</w:t>
      </w:r>
    </w:p>
    <w:p w14:paraId="107089C2" w14:textId="77777777" w:rsidR="006239EC" w:rsidRPr="00EB6764" w:rsidRDefault="006239EC" w:rsidP="00A07AB8">
      <w:pPr>
        <w:pStyle w:val="Textbody"/>
        <w:spacing w:after="0" w:line="240" w:lineRule="auto"/>
        <w:jc w:val="center"/>
        <w:rPr>
          <w:rFonts w:ascii="Verdana" w:hAnsi="Verdana"/>
          <w:sz w:val="24"/>
          <w:szCs w:val="24"/>
          <w:lang w:val="it-IT"/>
        </w:rPr>
      </w:pPr>
    </w:p>
    <w:p w14:paraId="5F7E96EF" w14:textId="77777777" w:rsidR="006239EC" w:rsidRPr="00EB6764" w:rsidRDefault="006239EC" w:rsidP="00A07AB8">
      <w:pPr>
        <w:pStyle w:val="Textbody"/>
        <w:spacing w:after="0" w:line="240" w:lineRule="auto"/>
        <w:jc w:val="center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6239EC" w:rsidRPr="00F66DC4" w14:paraId="0A053661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DF82" w14:textId="3A320E39" w:rsidR="006239EC" w:rsidRDefault="006239EC" w:rsidP="00CF45F3">
            <w:pPr>
              <w:pStyle w:val="Titolo3que"/>
              <w:spacing w:after="120"/>
              <w:jc w:val="left"/>
              <w:rPr>
                <w:rFonts w:ascii="Verdana" w:hAnsi="Verdana"/>
                <w:lang w:val="it-IT"/>
              </w:rPr>
            </w:pPr>
            <w:bookmarkStart w:id="3" w:name="_Hlk146887643"/>
            <w:r w:rsidRPr="00F66DC4">
              <w:rPr>
                <w:rFonts w:ascii="Verdana" w:hAnsi="Verdana"/>
                <w:lang w:val="it-IT"/>
              </w:rPr>
              <w:t xml:space="preserve">Presenza di un docente senior/tutor per </w:t>
            </w:r>
            <w:r w:rsidR="00D71223">
              <w:rPr>
                <w:rFonts w:ascii="Verdana" w:hAnsi="Verdana"/>
                <w:lang w:val="it-IT"/>
              </w:rPr>
              <w:t>nuov</w:t>
            </w:r>
            <w:r w:rsidR="00F158B4">
              <w:rPr>
                <w:rFonts w:ascii="Verdana" w:hAnsi="Verdana"/>
                <w:lang w:val="it-IT"/>
              </w:rPr>
              <w:t>e/</w:t>
            </w:r>
            <w:r w:rsidR="00D71223">
              <w:rPr>
                <w:rFonts w:ascii="Verdana" w:hAnsi="Verdana"/>
                <w:lang w:val="it-IT"/>
              </w:rPr>
              <w:t xml:space="preserve">i </w:t>
            </w:r>
            <w:r w:rsidRPr="00F66DC4">
              <w:rPr>
                <w:rFonts w:ascii="Verdana" w:hAnsi="Verdana"/>
                <w:lang w:val="it-IT"/>
              </w:rPr>
              <w:t>insegnanti</w:t>
            </w:r>
          </w:p>
          <w:p w14:paraId="2E414284" w14:textId="750C4CF0" w:rsidR="008A30E9" w:rsidRPr="00D3463A" w:rsidRDefault="24F22FB2" w:rsidP="00176D1F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È</w:t>
            </w:r>
            <w:r w:rsidR="3C2544E1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presente nella scuola</w:t>
            </w:r>
            <w:r w:rsidR="6E7552BA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un</w:t>
            </w:r>
            <w:r w:rsidR="498B703D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a/un</w:t>
            </w:r>
            <w:r w:rsidR="6E7552BA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docente senior</w:t>
            </w:r>
            <w:r w:rsidR="4EADA38D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o </w:t>
            </w:r>
            <w:r w:rsidR="6E7552BA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tutor per </w:t>
            </w:r>
            <w:r w:rsidR="27C5C10E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il nuovo personale </w:t>
            </w:r>
            <w:r w:rsidR="6E7552BA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insegnant</w:t>
            </w:r>
            <w:r w:rsidR="0442E237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e</w:t>
            </w:r>
            <w:r w:rsidR="16E87562"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  <w:r w:rsidR="00222EAB" w:rsidRPr="293DA1F2">
              <w:rPr>
                <w:rStyle w:val="Rimandonotaapidipagina"/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footnoteReference w:id="22"/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19607" w14:textId="77777777" w:rsidR="006239EC" w:rsidRPr="0093248C" w:rsidRDefault="006239EC" w:rsidP="00815920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93248C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B27E6C" w:rsidRPr="00F66DC4" w14:paraId="14C7D322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68BEF5" w14:textId="01E87C30" w:rsidR="7EDDA9AD" w:rsidRDefault="7EDDA9A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1.Sì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6504" w14:textId="77777777" w:rsidR="00B27E6C" w:rsidRPr="00F66DC4" w:rsidRDefault="00B27E6C" w:rsidP="00B27E6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9A2426" w14:textId="77777777" w:rsidR="00B27E6C" w:rsidRPr="00F66DC4" w:rsidRDefault="00B27E6C" w:rsidP="00B27E6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96EAE" w14:textId="77777777" w:rsidR="00B27E6C" w:rsidRPr="00F66DC4" w:rsidRDefault="00B27E6C" w:rsidP="00B27E6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27E6C" w:rsidRPr="00F66DC4" w14:paraId="2C2B61D5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5FC176" w14:textId="09D32FA8" w:rsidR="7EDDA9AD" w:rsidRDefault="7EDDA9A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2.No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BDFC" w14:textId="77777777" w:rsidR="00B27E6C" w:rsidRPr="00F66DC4" w:rsidRDefault="00B27E6C" w:rsidP="00B27E6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BE3886" w14:textId="77777777" w:rsidR="00B27E6C" w:rsidRPr="00F66DC4" w:rsidRDefault="00B27E6C" w:rsidP="00B27E6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4D8F" w14:textId="77777777" w:rsidR="00B27E6C" w:rsidRPr="00F66DC4" w:rsidRDefault="00B27E6C" w:rsidP="00B27E6C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bookmarkEnd w:id="3"/>
    </w:tbl>
    <w:p w14:paraId="1754FE06" w14:textId="77777777" w:rsidR="006239EC" w:rsidRPr="00F66DC4" w:rsidRDefault="006239EC" w:rsidP="006239EC">
      <w:pPr>
        <w:pStyle w:val="Standard"/>
        <w:rPr>
          <w:rFonts w:ascii="Verdana" w:hAnsi="Verdana"/>
          <w:lang w:val="it-IT"/>
        </w:rPr>
      </w:pPr>
    </w:p>
    <w:p w14:paraId="1784AB2F" w14:textId="66DF4EBA" w:rsidR="293DA1F2" w:rsidRDefault="293DA1F2">
      <w:pPr>
        <w:rPr>
          <w:rFonts w:hint="eastAsia"/>
        </w:rPr>
      </w:pPr>
      <w:r>
        <w:br w:type="page"/>
      </w:r>
    </w:p>
    <w:p w14:paraId="2C5B1E45" w14:textId="77777777" w:rsidR="0069283B" w:rsidRPr="00F66DC4" w:rsidRDefault="00241ABE">
      <w:pPr>
        <w:pStyle w:val="Titolo2que"/>
        <w:pageBreakBefore/>
        <w:rPr>
          <w:rFonts w:ascii="Verdana" w:hAnsi="Verdana"/>
          <w:lang w:val="it-IT"/>
        </w:rPr>
      </w:pPr>
      <w:r w:rsidRPr="00F66DC4">
        <w:rPr>
          <w:rFonts w:ascii="Verdana" w:hAnsi="Verdana"/>
          <w:lang w:val="it-IT"/>
        </w:rPr>
        <w:lastRenderedPageBreak/>
        <w:t xml:space="preserve">Ambito 6 del </w:t>
      </w:r>
      <w:proofErr w:type="spellStart"/>
      <w:r w:rsidRPr="00F66DC4">
        <w:rPr>
          <w:rFonts w:ascii="Verdana" w:hAnsi="Verdana"/>
          <w:lang w:val="it-IT"/>
        </w:rPr>
        <w:t>Qdr</w:t>
      </w:r>
      <w:proofErr w:type="spellEnd"/>
    </w:p>
    <w:p w14:paraId="2C5B1E46" w14:textId="77777777" w:rsidR="0069283B" w:rsidRPr="00F66DC4" w:rsidRDefault="00241ABE">
      <w:pPr>
        <w:pStyle w:val="Titolo2que"/>
        <w:rPr>
          <w:rFonts w:ascii="Verdana" w:hAnsi="Verdana"/>
          <w:lang w:val="it-IT"/>
        </w:rPr>
      </w:pPr>
      <w:r w:rsidRPr="00F66DC4">
        <w:rPr>
          <w:rFonts w:ascii="Verdana" w:hAnsi="Verdana"/>
          <w:lang w:val="it-IT"/>
        </w:rPr>
        <w:t>SVILUPPO DELLE RISORSE PROFESSIONALI E DELLA SCUOLA</w:t>
      </w:r>
    </w:p>
    <w:p w14:paraId="2C5B1E47" w14:textId="77777777" w:rsidR="0069283B" w:rsidRPr="00F66DC4" w:rsidRDefault="0069283B">
      <w:pPr>
        <w:pStyle w:val="Titolo2que"/>
        <w:rPr>
          <w:rFonts w:ascii="Verdana" w:hAnsi="Verdana"/>
          <w:lang w:val="it-IT"/>
        </w:rPr>
      </w:pPr>
    </w:p>
    <w:p w14:paraId="2C5B1E48" w14:textId="34B865EA" w:rsidR="0069283B" w:rsidRPr="00927DB9" w:rsidRDefault="00241ABE">
      <w:pPr>
        <w:pStyle w:val="Titolo2que"/>
        <w:rPr>
          <w:rFonts w:ascii="Verdana" w:hAnsi="Verdana"/>
          <w:color w:val="4472C4" w:themeColor="accent1"/>
          <w:lang w:val="it-IT"/>
        </w:rPr>
      </w:pPr>
      <w:r w:rsidRPr="00927DB9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Indicatore </w:t>
      </w:r>
      <w:r w:rsidR="00176D1F" w:rsidRPr="00927DB9">
        <w:rPr>
          <w:rFonts w:ascii="Verdana" w:hAnsi="Verdana"/>
          <w:color w:val="4472C4" w:themeColor="accent1"/>
          <w:sz w:val="24"/>
          <w:szCs w:val="24"/>
          <w:lang w:val="it-IT"/>
        </w:rPr>
        <w:t>39</w:t>
      </w:r>
      <w:r w:rsidRPr="00927DB9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Qualità della scuola</w:t>
      </w:r>
      <w:r w:rsidR="00176D1F" w:rsidRPr="00927DB9">
        <w:rPr>
          <w:rFonts w:ascii="Verdana" w:hAnsi="Verdana"/>
          <w:color w:val="4472C4" w:themeColor="accent1"/>
          <w:sz w:val="24"/>
          <w:szCs w:val="24"/>
          <w:lang w:val="it-IT"/>
        </w:rPr>
        <w:t>, autovalutazione e valutazione esterna</w:t>
      </w:r>
    </w:p>
    <w:p w14:paraId="2C5B1E49" w14:textId="77777777" w:rsidR="0069283B" w:rsidRPr="00815920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2C5B1E4A" w14:textId="7A5F941A" w:rsidR="0069283B" w:rsidRPr="00815920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  <w:gridCol w:w="369"/>
        <w:gridCol w:w="380"/>
        <w:gridCol w:w="384"/>
      </w:tblGrid>
      <w:tr w:rsidR="0069283B" w:rsidRPr="00F66DC4" w14:paraId="2C5B1E5C" w14:textId="77777777" w:rsidTr="293DA1F2">
        <w:trPr>
          <w:trHeight w:val="362"/>
        </w:trPr>
        <w:tc>
          <w:tcPr>
            <w:tcW w:w="963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5B" w14:textId="23826F76" w:rsidR="00B22454" w:rsidRPr="003336D7" w:rsidRDefault="006E164B" w:rsidP="00176D1F">
            <w:pPr>
              <w:pStyle w:val="Titolo4que"/>
              <w:spacing w:before="0" w:after="120"/>
              <w:jc w:val="left"/>
              <w:rPr>
                <w:rFonts w:ascii="Verdana" w:hAnsi="Verdana"/>
                <w:i w:val="0"/>
                <w:iCs w:val="0"/>
                <w:lang w:val="it-IT"/>
              </w:rPr>
            </w:pPr>
            <w:r w:rsidRPr="00F66DC4">
              <w:rPr>
                <w:rFonts w:ascii="Verdana" w:hAnsi="Verdana"/>
                <w:i w:val="0"/>
                <w:iCs w:val="0"/>
                <w:lang w:val="it-IT"/>
              </w:rPr>
              <w:t>Presenza e tipologia di strumenti per la verifica della qualità</w:t>
            </w:r>
          </w:p>
        </w:tc>
      </w:tr>
      <w:tr w:rsidR="005E3D36" w:rsidRPr="00F66DC4" w14:paraId="7480D8DC" w14:textId="77777777" w:rsidTr="293DA1F2">
        <w:trPr>
          <w:trHeight w:val="362"/>
        </w:trPr>
        <w:tc>
          <w:tcPr>
            <w:tcW w:w="8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23BB4" w14:textId="3659DCD1" w:rsidR="005E3D36" w:rsidRPr="001D39D9" w:rsidRDefault="005E3D36" w:rsidP="00176D1F">
            <w:pPr>
              <w:pStyle w:val="Titolo4que"/>
              <w:spacing w:before="0" w:after="120"/>
              <w:jc w:val="left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>
              <w:rPr>
                <w:rFonts w:ascii="Verdana" w:hAnsi="Verdana"/>
                <w:b w:val="0"/>
                <w:bCs w:val="0"/>
                <w:sz w:val="20"/>
                <w:lang w:val="it-IT"/>
              </w:rPr>
              <w:t>Indicare quali strumenti sono in uso per la verifica della qualità</w:t>
            </w:r>
            <w:r w:rsidR="007B3C04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della scuola</w:t>
            </w:r>
            <w:r>
              <w:rPr>
                <w:rStyle w:val="Rimandonotaapidipagina"/>
                <w:rFonts w:ascii="Verdana" w:hAnsi="Verdana"/>
                <w:b w:val="0"/>
                <w:bCs w:val="0"/>
                <w:sz w:val="20"/>
                <w:lang w:val="it-IT"/>
              </w:rPr>
              <w:footnoteReference w:id="23"/>
            </w:r>
            <w:r w:rsidRPr="00263438">
              <w:rPr>
                <w:rFonts w:ascii="Verdana" w:hAnsi="Verdana"/>
                <w:b w:val="0"/>
                <w:bCs w:val="0"/>
                <w:i w:val="0"/>
                <w:iCs w:val="0"/>
                <w:sz w:val="20"/>
                <w:lang w:val="it-IT"/>
              </w:rPr>
              <w:t xml:space="preserve"> </w:t>
            </w:r>
          </w:p>
        </w:tc>
        <w:tc>
          <w:tcPr>
            <w:tcW w:w="1133" w:type="dxa"/>
            <w:gridSpan w:val="3"/>
            <w:vAlign w:val="bottom"/>
          </w:tcPr>
          <w:p w14:paraId="0F34B7EE" w14:textId="30BA50E6" w:rsidR="005E3D36" w:rsidRPr="001D39D9" w:rsidRDefault="00B81532" w:rsidP="00815920">
            <w:pPr>
              <w:pStyle w:val="Titolo4que"/>
              <w:spacing w:before="0" w:after="120"/>
              <w:rPr>
                <w:rFonts w:ascii="Verdana" w:hAnsi="Verdana"/>
                <w:b w:val="0"/>
                <w:bCs w:val="0"/>
                <w:sz w:val="20"/>
                <w:lang w:val="it-IT"/>
              </w:rPr>
            </w:pPr>
            <w:r w:rsidRPr="00C244BF">
              <w:rPr>
                <w:rFonts w:ascii="Verdana" w:hAnsi="Verdana"/>
                <w:sz w:val="14"/>
                <w:szCs w:val="14"/>
                <w:lang w:val="it-IT"/>
              </w:rPr>
              <w:t xml:space="preserve">Indicare </w:t>
            </w:r>
            <w:r w:rsidRPr="00B81532">
              <w:rPr>
                <w:rFonts w:ascii="Verdana" w:hAnsi="Verdana"/>
                <w:sz w:val="14"/>
                <w:szCs w:val="14"/>
                <w:lang w:val="it-IT"/>
              </w:rPr>
              <w:t>Sì/No</w:t>
            </w:r>
          </w:p>
        </w:tc>
      </w:tr>
      <w:tr w:rsidR="000554E9" w:rsidRPr="00F66DC4" w14:paraId="2C5B1E62" w14:textId="77777777" w:rsidTr="006A7938">
        <w:trPr>
          <w:trHeight w:val="362"/>
        </w:trPr>
        <w:tc>
          <w:tcPr>
            <w:tcW w:w="85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5E" w14:textId="5BDAAB9B" w:rsidR="000554E9" w:rsidRPr="00241DCD" w:rsidRDefault="000554E9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</w:pPr>
            <w:r w:rsidRPr="00241DCD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Non ho strumenti per la verifica della qualità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5F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60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61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554E9" w:rsidRPr="00F66DC4" w14:paraId="54864316" w14:textId="77777777" w:rsidTr="000012A9">
        <w:trPr>
          <w:trHeight w:val="362"/>
        </w:trPr>
        <w:tc>
          <w:tcPr>
            <w:tcW w:w="85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2AA115" w14:textId="6EF64E6B" w:rsidR="000554E9" w:rsidRPr="00F66DC4" w:rsidRDefault="000554E9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Certificazione di qualità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85C2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82493B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2989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554E9" w:rsidRPr="00F66DC4" w14:paraId="2C5B1E68" w14:textId="77777777" w:rsidTr="00151341">
        <w:trPr>
          <w:trHeight w:val="362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64" w14:textId="7A2B5B66" w:rsidR="000554E9" w:rsidRPr="00F66DC4" w:rsidRDefault="000554E9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Questionario di </w:t>
            </w:r>
            <w:r w:rsidRPr="00F66DC4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 xml:space="preserve">feedback 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insegnanti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65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66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67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554E9" w:rsidRPr="00F66DC4" w14:paraId="2C5B1E6E" w14:textId="77777777" w:rsidTr="00826AF8">
        <w:trPr>
          <w:trHeight w:val="362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6A" w14:textId="6C5E540F" w:rsidR="000554E9" w:rsidRPr="00F66DC4" w:rsidRDefault="000554E9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Questionario di </w:t>
            </w:r>
            <w:r w:rsidRPr="00F66DC4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 xml:space="preserve">feedback 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allievi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6B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6C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6D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554E9" w:rsidRPr="00F66DC4" w14:paraId="2C5B1E74" w14:textId="77777777" w:rsidTr="004519B6">
        <w:trPr>
          <w:trHeight w:val="362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70" w14:textId="79CBB4F6" w:rsidR="000554E9" w:rsidRPr="00F66DC4" w:rsidRDefault="000554E9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Questionario di </w:t>
            </w:r>
            <w:r w:rsidRPr="00F66DC4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 xml:space="preserve">feedback 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genitori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71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72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73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554E9" w:rsidRPr="00F66DC4" w14:paraId="2C5B1E7A" w14:textId="77777777" w:rsidTr="00F906D9">
        <w:trPr>
          <w:trHeight w:val="362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76" w14:textId="34F6435F" w:rsidR="000554E9" w:rsidRPr="00F66DC4" w:rsidRDefault="000554E9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Questionario di </w:t>
            </w:r>
            <w:r w:rsidRPr="00F66DC4">
              <w:rPr>
                <w:rFonts w:ascii="Verdana" w:hAnsi="Verdana"/>
                <w:i/>
                <w:iCs/>
                <w:sz w:val="16"/>
                <w:szCs w:val="16"/>
                <w:lang w:val="it-IT"/>
              </w:rPr>
              <w:t>feedback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 azienda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77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78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79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554E9" w:rsidRPr="00F66DC4" w14:paraId="2C5B1E80" w14:textId="77777777" w:rsidTr="006F628B">
        <w:trPr>
          <w:trHeight w:val="362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7C" w14:textId="5A3510CF" w:rsidR="000554E9" w:rsidRPr="00F66DC4" w:rsidRDefault="000554E9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Utilizzo di check list per il controllo dei processi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7D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7E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7F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554E9" w:rsidRPr="00F66DC4" w14:paraId="2C5B1E86" w14:textId="77777777" w:rsidTr="00DB31E2">
        <w:trPr>
          <w:trHeight w:val="362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82" w14:textId="56268D3A" w:rsidR="000554E9" w:rsidRPr="00F66DC4" w:rsidRDefault="000554E9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Modulistica o struttura standard per relazioni/resoconti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83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84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85" w14:textId="77777777" w:rsidR="000554E9" w:rsidRPr="00F66DC4" w:rsidRDefault="000554E9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4E26" w:rsidRPr="00F66DC4" w14:paraId="2C5B1E8C" w14:textId="77777777" w:rsidTr="00FB1847">
        <w:trPr>
          <w:trHeight w:val="362"/>
        </w:trPr>
        <w:tc>
          <w:tcPr>
            <w:tcW w:w="8505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88" w14:textId="5159354E" w:rsidR="000F4E26" w:rsidRPr="00F66DC4" w:rsidRDefault="000F4E26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Presentazioni di rendicontazione agli organi collegiali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89" w14:textId="77777777" w:rsidR="000F4E26" w:rsidRPr="00F66DC4" w:rsidRDefault="000F4E26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8A" w14:textId="77777777" w:rsidR="000F4E26" w:rsidRPr="00F66DC4" w:rsidRDefault="000F4E26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8B" w14:textId="77777777" w:rsidR="000F4E26" w:rsidRPr="00F66DC4" w:rsidRDefault="000F4E26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4E26" w:rsidRPr="00F66DC4" w14:paraId="2C5B1E92" w14:textId="77777777" w:rsidTr="0008023A">
        <w:trPr>
          <w:trHeight w:val="362"/>
        </w:trPr>
        <w:tc>
          <w:tcPr>
            <w:tcW w:w="8505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8E" w14:textId="3A50BF82" w:rsidR="000F4E26" w:rsidRPr="00F66DC4" w:rsidRDefault="000F4E26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Strumenti per la rilevazione </w:t>
            </w:r>
            <w:proofErr w:type="gramStart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e</w:t>
            </w:r>
            <w:proofErr w:type="gramEnd"/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 elaborazione dati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8F" w14:textId="77777777" w:rsidR="000F4E26" w:rsidRPr="00F66DC4" w:rsidRDefault="000F4E26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1E90" w14:textId="77777777" w:rsidR="000F4E26" w:rsidRPr="00F66DC4" w:rsidRDefault="000F4E26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1E91" w14:textId="77777777" w:rsidR="000F4E26" w:rsidRPr="00F66DC4" w:rsidRDefault="000F4E26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4E26" w:rsidRPr="00F66DC4" w14:paraId="623CDDB7" w14:textId="77777777" w:rsidTr="00201A86">
        <w:trPr>
          <w:trHeight w:val="36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86933D" w14:textId="77777777" w:rsidR="000F4E26" w:rsidRPr="00F66DC4" w:rsidRDefault="000F4E26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Documento di analisi dei risultati delle prove standardizzate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B708A" w14:textId="77777777" w:rsidR="000F4E26" w:rsidRPr="00F66DC4" w:rsidRDefault="000F4E26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A92ED4" w14:textId="77777777" w:rsidR="000F4E26" w:rsidRPr="00F66DC4" w:rsidRDefault="000F4E26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66CE9" w14:textId="77777777" w:rsidR="000F4E26" w:rsidRPr="00F66DC4" w:rsidRDefault="000F4E26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F4E26" w:rsidRPr="00F66DC4" w14:paraId="14198489" w14:textId="77777777" w:rsidTr="00E9533A">
        <w:trPr>
          <w:trHeight w:val="36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BD36E0" w14:textId="6697398C" w:rsidR="000F4E26" w:rsidRPr="00F66DC4" w:rsidRDefault="000F4E26" w:rsidP="006E164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Utilizzo dello strumento SELFIE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F102F" w14:textId="77777777" w:rsidR="000F4E26" w:rsidRPr="00F66DC4" w:rsidRDefault="000F4E26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4CA8A0" w14:textId="77777777" w:rsidR="000F4E26" w:rsidRPr="00F66DC4" w:rsidRDefault="000F4E26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4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DDBE3" w14:textId="77777777" w:rsidR="000F4E26" w:rsidRPr="00F66DC4" w:rsidRDefault="000F4E26" w:rsidP="006E164B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E9F" w14:textId="77777777" w:rsidR="0069283B" w:rsidRDefault="0069283B" w:rsidP="00815920">
      <w:pPr>
        <w:pStyle w:val="Standard"/>
        <w:rPr>
          <w:rFonts w:ascii="Verdana" w:hAnsi="Verdana"/>
          <w:lang w:val="it-IT"/>
        </w:rPr>
      </w:pPr>
    </w:p>
    <w:p w14:paraId="7D975A1A" w14:textId="77777777" w:rsidR="002F621B" w:rsidRDefault="002F621B" w:rsidP="00815920">
      <w:pPr>
        <w:pStyle w:val="Titolo3"/>
        <w:spacing w:before="0" w:after="0"/>
        <w:rPr>
          <w:lang w:val="it-IT"/>
        </w:rPr>
      </w:pPr>
    </w:p>
    <w:p w14:paraId="0BA10DB4" w14:textId="77777777" w:rsidR="00815920" w:rsidRDefault="00815920">
      <w:pPr>
        <w:suppressAutoHyphens w:val="0"/>
        <w:rPr>
          <w:rFonts w:ascii="Verdana" w:eastAsia="Calibri" w:hAnsi="Verdana" w:cs="Calibri"/>
          <w:b/>
          <w:bCs/>
          <w:i/>
          <w:iCs/>
          <w:lang w:eastAsia="it-IT" w:bidi="ar-SA"/>
        </w:rPr>
      </w:pPr>
      <w:r>
        <w:rPr>
          <w:rFonts w:ascii="Verdana" w:hAnsi="Verdana"/>
        </w:rPr>
        <w:br w:type="page"/>
      </w:r>
    </w:p>
    <w:p w14:paraId="4DF39DD8" w14:textId="3F3C6856" w:rsidR="002F621B" w:rsidRPr="00154B3C" w:rsidRDefault="002F621B" w:rsidP="002F621B">
      <w:pPr>
        <w:pStyle w:val="Titolo2que"/>
        <w:rPr>
          <w:rFonts w:ascii="Verdana" w:hAnsi="Verdana"/>
          <w:color w:val="4472C4" w:themeColor="accent1"/>
          <w:sz w:val="24"/>
          <w:szCs w:val="24"/>
          <w:lang w:val="it-IT"/>
        </w:rPr>
      </w:pPr>
      <w:r w:rsidRPr="00154B3C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176D1F" w:rsidRPr="00154B3C">
        <w:rPr>
          <w:rFonts w:ascii="Verdana" w:hAnsi="Verdana"/>
          <w:color w:val="4472C4" w:themeColor="accent1"/>
          <w:sz w:val="24"/>
          <w:szCs w:val="24"/>
          <w:lang w:val="it-IT"/>
        </w:rPr>
        <w:t>40</w:t>
      </w:r>
      <w:r w:rsidRPr="00154B3C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Formazione del personale docente</w:t>
      </w:r>
      <w:r w:rsidR="00176D1F" w:rsidRPr="00154B3C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e non docente</w:t>
      </w:r>
    </w:p>
    <w:p w14:paraId="604FF40E" w14:textId="080C51CF" w:rsidR="0032679F" w:rsidRPr="00610E5C" w:rsidRDefault="0032679F" w:rsidP="002F621B">
      <w:pPr>
        <w:pStyle w:val="Titolo2que"/>
        <w:rPr>
          <w:rFonts w:ascii="Verdana" w:hAnsi="Verdana"/>
          <w:i w:val="0"/>
          <w:iCs w:val="0"/>
          <w:sz w:val="24"/>
          <w:szCs w:val="24"/>
          <w:lang w:val="it-IT"/>
        </w:rPr>
      </w:pPr>
    </w:p>
    <w:p w14:paraId="17D83F90" w14:textId="77777777" w:rsidR="00815920" w:rsidRPr="00610E5C" w:rsidRDefault="00815920" w:rsidP="002F621B">
      <w:pPr>
        <w:pStyle w:val="Titolo2que"/>
        <w:rPr>
          <w:rFonts w:ascii="Verdana" w:hAnsi="Verdana"/>
          <w:i w:val="0"/>
          <w:iCs w:val="0"/>
          <w:sz w:val="24"/>
          <w:szCs w:val="24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CC7579" w:rsidRPr="00F66DC4" w14:paraId="22D7EFF5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334C6" w14:textId="15DBD48A" w:rsidR="00CC7579" w:rsidRDefault="00CC7579" w:rsidP="00610E5C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F66DC4">
              <w:rPr>
                <w:rFonts w:ascii="Verdana" w:hAnsi="Verdana"/>
                <w:lang w:val="it-IT"/>
              </w:rPr>
              <w:t xml:space="preserve">Presenza di un </w:t>
            </w:r>
            <w:r w:rsidR="002A5B05">
              <w:rPr>
                <w:rFonts w:ascii="Verdana" w:hAnsi="Verdana"/>
                <w:lang w:val="it-IT"/>
              </w:rPr>
              <w:t>piano di formazione interno alla scuola</w:t>
            </w:r>
          </w:p>
          <w:p w14:paraId="6E4C681E" w14:textId="53992694" w:rsidR="00CC7579" w:rsidRPr="00D3463A" w:rsidRDefault="4637D2E5" w:rsidP="00176D1F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Indicare in che modo la scuola individua le esigenze formative del personale docente</w:t>
            </w:r>
            <w:r w:rsidR="002E6F85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(scegliere una o più opzioni)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33F16" w14:textId="77777777" w:rsidR="00CC7579" w:rsidRPr="0093248C" w:rsidRDefault="00CC7579" w:rsidP="00610E5C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93248C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CC7579" w:rsidRPr="00F66DC4" w14:paraId="4DD8C1C4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926969" w14:textId="4DCDC967" w:rsidR="05444012" w:rsidRDefault="05444012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="5EE02F50" w:rsidRPr="5762FAB1">
              <w:rPr>
                <w:rFonts w:ascii="Verdana" w:hAnsi="Verdana"/>
                <w:sz w:val="16"/>
                <w:szCs w:val="16"/>
                <w:lang w:val="it-IT"/>
              </w:rPr>
              <w:t>Non sono individuate le esigenze</w:t>
            </w:r>
            <w:r w:rsidR="74E99768"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 formative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2CC71" w14:textId="77777777" w:rsidR="00CC7579" w:rsidRPr="00F66DC4" w:rsidRDefault="00CC75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C9E916" w14:textId="77777777" w:rsidR="00CC7579" w:rsidRPr="00F66DC4" w:rsidRDefault="00CC75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C941" w14:textId="77777777" w:rsidR="00CC7579" w:rsidRPr="00F66DC4" w:rsidRDefault="00CC75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CC7579" w:rsidRPr="00F66DC4" w14:paraId="34209F67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F1E55F" w14:textId="6AB44B2F" w:rsidR="05444012" w:rsidRDefault="05444012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="74E99768"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Le esigenze formative </w:t>
            </w:r>
            <w:r w:rsidR="151AFD6D" w:rsidRPr="5762FAB1">
              <w:rPr>
                <w:rFonts w:ascii="Verdana" w:hAnsi="Verdana"/>
                <w:sz w:val="16"/>
                <w:szCs w:val="16"/>
                <w:lang w:val="it-IT"/>
              </w:rPr>
              <w:t>sono</w:t>
            </w:r>
            <w:r w:rsidR="74E99768"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 raccolte tramite uno strumento strutturato</w:t>
            </w:r>
            <w:r w:rsidR="1A431959"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 e/o </w:t>
            </w:r>
            <w:r w:rsidR="151AFD6D" w:rsidRPr="5762FAB1">
              <w:rPr>
                <w:rFonts w:ascii="Verdana" w:hAnsi="Verdana"/>
                <w:sz w:val="16"/>
                <w:szCs w:val="16"/>
                <w:lang w:val="it-IT"/>
              </w:rPr>
              <w:t>documenti</w:t>
            </w:r>
            <w:r w:rsidR="1A431959"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 scritti (griglia, questionario, note, relazioni, moduli online, ecc.)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958BC" w14:textId="77777777" w:rsidR="00CC7579" w:rsidRPr="00F66DC4" w:rsidRDefault="00CC75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CDFB5D" w14:textId="77777777" w:rsidR="00CC7579" w:rsidRPr="00F66DC4" w:rsidRDefault="00CC75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FB2C" w14:textId="77777777" w:rsidR="00CC7579" w:rsidRPr="00F66DC4" w:rsidRDefault="00CC757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73C59" w:rsidRPr="00F66DC4" w14:paraId="0C440013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C3BC95" w14:textId="21B530F4" w:rsidR="151AFD6D" w:rsidRDefault="151AFD6D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3. Le esigenze formative sono raccolte </w:t>
            </w:r>
            <w:r w:rsidR="35BF9DE9" w:rsidRPr="5762FAB1">
              <w:rPr>
                <w:rFonts w:ascii="Verdana" w:hAnsi="Verdana"/>
                <w:sz w:val="16"/>
                <w:szCs w:val="16"/>
                <w:lang w:val="it-IT"/>
              </w:rPr>
              <w:t>in maniera formale durante appositi incontri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6831B" w14:textId="77777777" w:rsidR="00273C59" w:rsidRPr="00F66DC4" w:rsidRDefault="00273C5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80A10F" w14:textId="77777777" w:rsidR="00273C59" w:rsidRPr="00F66DC4" w:rsidRDefault="00273C5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FBF1F" w14:textId="77777777" w:rsidR="00273C59" w:rsidRPr="00F66DC4" w:rsidRDefault="00273C59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6109FC" w:rsidRPr="00F66DC4" w14:paraId="0D0D4EEB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37E4C3" w14:textId="3F23C32D" w:rsidR="35BF9DE9" w:rsidRDefault="35BF9DE9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 xml:space="preserve">4. Le esigenze formative sono raccolte </w:t>
            </w:r>
            <w:r w:rsidR="2EFC8F44" w:rsidRPr="5762FAB1">
              <w:rPr>
                <w:rFonts w:ascii="Verdana" w:hAnsi="Verdana"/>
                <w:sz w:val="16"/>
                <w:szCs w:val="16"/>
                <w:lang w:val="it-IT"/>
              </w:rPr>
              <w:t>in maniera informale (ad esempio verbalmente)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C3EA" w14:textId="77777777" w:rsidR="006109FC" w:rsidRPr="00F66DC4" w:rsidRDefault="006109F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1BAEE4" w14:textId="77777777" w:rsidR="006109FC" w:rsidRPr="00F66DC4" w:rsidRDefault="006109F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13438" w14:textId="77777777" w:rsidR="006109FC" w:rsidRPr="00F66DC4" w:rsidRDefault="006109FC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7DC5966A" w14:textId="77777777" w:rsidR="00CC7579" w:rsidRPr="00610E5C" w:rsidRDefault="00CC7579" w:rsidP="00610E5C">
      <w:pPr>
        <w:pStyle w:val="Titolo2que"/>
        <w:jc w:val="left"/>
        <w:rPr>
          <w:rFonts w:ascii="Verdana" w:hAnsi="Verdana"/>
          <w:b w:val="0"/>
          <w:bCs w:val="0"/>
          <w:i w:val="0"/>
          <w:iCs w:val="0"/>
          <w:sz w:val="20"/>
          <w:szCs w:val="20"/>
          <w:lang w:val="it-IT"/>
        </w:rPr>
      </w:pPr>
    </w:p>
    <w:p w14:paraId="3080DEE4" w14:textId="77777777" w:rsidR="00CC7579" w:rsidRPr="00610E5C" w:rsidRDefault="00CC7579" w:rsidP="00610E5C">
      <w:pPr>
        <w:pStyle w:val="Titolo2que"/>
        <w:jc w:val="left"/>
        <w:rPr>
          <w:rFonts w:ascii="Verdana" w:hAnsi="Verdana"/>
          <w:b w:val="0"/>
          <w:bCs w:val="0"/>
          <w:i w:val="0"/>
          <w:iCs w:val="0"/>
          <w:sz w:val="20"/>
          <w:szCs w:val="20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7"/>
        <w:gridCol w:w="369"/>
        <w:gridCol w:w="380"/>
        <w:gridCol w:w="382"/>
      </w:tblGrid>
      <w:tr w:rsidR="007B0353" w:rsidRPr="00F66DC4" w14:paraId="695918D1" w14:textId="77777777" w:rsidTr="5762FAB1">
        <w:trPr>
          <w:cantSplit/>
          <w:trHeight w:val="300"/>
        </w:trPr>
        <w:tc>
          <w:tcPr>
            <w:tcW w:w="85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E1186" w14:textId="324B38D3" w:rsidR="007B0353" w:rsidRPr="00D3463A" w:rsidRDefault="4CB865B3" w:rsidP="00176D1F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293DA1F2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Indicare in che modo la scuola individua le esigenze formative del personale ATA</w:t>
            </w:r>
            <w:r w:rsidR="002E6F85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(scegliere una o più opzioni)</w:t>
            </w:r>
          </w:p>
        </w:tc>
        <w:tc>
          <w:tcPr>
            <w:tcW w:w="113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315D3" w14:textId="77777777" w:rsidR="007B0353" w:rsidRPr="0093248C" w:rsidRDefault="007B0353" w:rsidP="001A7925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93248C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3168C4" w:rsidRPr="00F66DC4" w14:paraId="1B3E8E34" w14:textId="77777777" w:rsidTr="5762FAB1">
        <w:trPr>
          <w:trHeight w:val="362"/>
        </w:trPr>
        <w:tc>
          <w:tcPr>
            <w:tcW w:w="85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23DDC9" w14:textId="5A037A93" w:rsidR="166E6B14" w:rsidRDefault="166E6B14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1.Non sono individuate le esigenze formative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0593C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6C3E51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F9C5E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168C4" w:rsidRPr="00F66DC4" w14:paraId="66A72FD4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4DB3A4" w14:textId="52824273" w:rsidR="166E6B14" w:rsidRDefault="166E6B14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2.Le esigenze formative sono raccolte tramite uno strumento strutturato e/o documenti scritti (griglia, questionario, note, relazioni, moduli online, ecc.)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14A3B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B9A75C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62A72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168C4" w:rsidRPr="00F66DC4" w14:paraId="7B791176" w14:textId="77777777" w:rsidTr="5762FAB1">
        <w:trPr>
          <w:trHeight w:val="362"/>
        </w:trPr>
        <w:tc>
          <w:tcPr>
            <w:tcW w:w="850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2EE4F9" w14:textId="6A3C28F1" w:rsidR="166E6B14" w:rsidRDefault="166E6B14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3. Le esigenze formative sono raccolte in maniera formale durante appositi incontri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2FDB2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9B7C51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D036B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3168C4" w:rsidRPr="00F66DC4" w14:paraId="72D93C30" w14:textId="77777777" w:rsidTr="5762FAB1">
        <w:trPr>
          <w:trHeight w:val="362"/>
        </w:trPr>
        <w:tc>
          <w:tcPr>
            <w:tcW w:w="850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CE1EE8" w14:textId="20FB865C" w:rsidR="166E6B14" w:rsidRDefault="166E6B14" w:rsidP="5762FAB1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5762FAB1">
              <w:rPr>
                <w:rFonts w:ascii="Verdana" w:hAnsi="Verdana"/>
                <w:sz w:val="16"/>
                <w:szCs w:val="16"/>
                <w:lang w:val="it-IT"/>
              </w:rPr>
              <w:t>4. Le esigenze formative sono raccolte in maniera informale (ad esempio verbalmente)</w:t>
            </w:r>
          </w:p>
        </w:tc>
        <w:tc>
          <w:tcPr>
            <w:tcW w:w="369" w:type="dxa"/>
            <w:tcBorders>
              <w:left w:val="single" w:sz="2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974D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AD49D3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1039" w14:textId="77777777" w:rsidR="003168C4" w:rsidRPr="00F66DC4" w:rsidRDefault="003168C4" w:rsidP="003168C4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7A65209A" w14:textId="77777777" w:rsidR="00CC7579" w:rsidRDefault="00CC7579" w:rsidP="001A7925">
      <w:pPr>
        <w:pStyle w:val="Titolo2que"/>
        <w:jc w:val="left"/>
        <w:rPr>
          <w:rFonts w:ascii="Verdana" w:hAnsi="Verdana"/>
          <w:b w:val="0"/>
          <w:bCs w:val="0"/>
          <w:i w:val="0"/>
          <w:iCs w:val="0"/>
          <w:sz w:val="20"/>
          <w:szCs w:val="20"/>
          <w:lang w:val="it-IT"/>
        </w:rPr>
      </w:pPr>
    </w:p>
    <w:p w14:paraId="66464DDC" w14:textId="77777777" w:rsidR="001C0BF0" w:rsidRPr="001A7925" w:rsidRDefault="001C0BF0" w:rsidP="001A7925">
      <w:pPr>
        <w:pStyle w:val="Titolo2que"/>
        <w:jc w:val="left"/>
        <w:rPr>
          <w:rFonts w:ascii="Verdana" w:hAnsi="Verdana"/>
          <w:b w:val="0"/>
          <w:bCs w:val="0"/>
          <w:i w:val="0"/>
          <w:iCs w:val="0"/>
          <w:sz w:val="20"/>
          <w:szCs w:val="20"/>
          <w:lang w:val="it-IT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4"/>
        <w:gridCol w:w="369"/>
        <w:gridCol w:w="383"/>
        <w:gridCol w:w="382"/>
      </w:tblGrid>
      <w:tr w:rsidR="001C0BF0" w:rsidRPr="00F66DC4" w14:paraId="45C145C7" w14:textId="77777777" w:rsidTr="00C867A5">
        <w:trPr>
          <w:cantSplit/>
        </w:trPr>
        <w:tc>
          <w:tcPr>
            <w:tcW w:w="85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B07FE" w14:textId="5140EC4D" w:rsidR="001C0BF0" w:rsidRPr="00B95F32" w:rsidRDefault="001C0BF0" w:rsidP="00176D1F">
            <w:pPr>
              <w:pStyle w:val="Standard"/>
              <w:spacing w:after="120"/>
              <w:rPr>
                <w:rFonts w:ascii="Verdana" w:hAnsi="Verdana"/>
                <w:i/>
                <w:iCs/>
                <w:lang w:val="it-IT"/>
              </w:rPr>
            </w:pPr>
            <w:r w:rsidRPr="00DA6394">
              <w:rPr>
                <w:rFonts w:ascii="Verdana" w:hAnsi="Verdana"/>
                <w:i/>
                <w:iCs/>
                <w:lang w:val="it-IT"/>
              </w:rPr>
              <w:t xml:space="preserve">La formazione svolta </w:t>
            </w:r>
            <w:r w:rsidR="001F364B">
              <w:rPr>
                <w:rFonts w:ascii="Verdana" w:hAnsi="Verdana"/>
                <w:i/>
                <w:iCs/>
                <w:lang w:val="it-IT"/>
              </w:rPr>
              <w:t>dalle/</w:t>
            </w:r>
            <w:r w:rsidRPr="00DA6394">
              <w:rPr>
                <w:rFonts w:ascii="Verdana" w:hAnsi="Verdana"/>
                <w:i/>
                <w:iCs/>
                <w:lang w:val="it-IT"/>
              </w:rPr>
              <w:t xml:space="preserve">dai docenti è funzionale al raggiungimento degli obiettivi strategici della scuola? </w:t>
            </w:r>
          </w:p>
        </w:tc>
        <w:tc>
          <w:tcPr>
            <w:tcW w:w="113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E8AD9" w14:textId="77777777" w:rsidR="001C0BF0" w:rsidRPr="00F66DC4" w:rsidRDefault="001C0BF0" w:rsidP="00C867A5">
            <w:pPr>
              <w:pStyle w:val="TableContents"/>
              <w:spacing w:after="120"/>
              <w:jc w:val="center"/>
              <w:rPr>
                <w:rFonts w:ascii="Verdana" w:hAnsi="Verdana"/>
              </w:rPr>
            </w:pPr>
            <w:r w:rsidRPr="008B309D">
              <w:rPr>
                <w:rFonts w:ascii="Verdana" w:hAnsi="Verdana"/>
                <w:i/>
                <w:iCs/>
                <w:sz w:val="18"/>
                <w:szCs w:val="18"/>
                <w:lang w:val="it-IT"/>
              </w:rPr>
              <w:t>I</w:t>
            </w:r>
            <w:r w:rsidRPr="00F66DC4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ndicare la risposta</w:t>
            </w:r>
          </w:p>
        </w:tc>
      </w:tr>
      <w:tr w:rsidR="005970A5" w:rsidRPr="00F66DC4" w14:paraId="2ACCA5EC" w14:textId="77777777" w:rsidTr="00C867A5">
        <w:trPr>
          <w:trHeight w:val="362"/>
        </w:trPr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E488DD" w14:textId="13351C4A" w:rsidR="005970A5" w:rsidRPr="00F66DC4" w:rsidRDefault="005970A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1.Poco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57E1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2F4B85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12606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970A5" w:rsidRPr="00F66DC4" w14:paraId="1EEBD1E6" w14:textId="77777777" w:rsidTr="00C867A5">
        <w:trPr>
          <w:trHeight w:val="362"/>
        </w:trPr>
        <w:tc>
          <w:tcPr>
            <w:tcW w:w="8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C2B2EB" w14:textId="41BB539D" w:rsidR="005970A5" w:rsidRPr="00F66DC4" w:rsidRDefault="005970A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2.Abbastanza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6DA61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04A290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D5AA9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970A5" w:rsidRPr="00F66DC4" w14:paraId="0BFAF99D" w14:textId="77777777" w:rsidTr="00C867A5">
        <w:trPr>
          <w:trHeight w:val="362"/>
        </w:trPr>
        <w:tc>
          <w:tcPr>
            <w:tcW w:w="8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A47E72" w14:textId="1A5B2C49" w:rsidR="005970A5" w:rsidRPr="00F66DC4" w:rsidRDefault="005970A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3.Molto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3B3AE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60F300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2A34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5970A5" w:rsidRPr="00F66DC4" w14:paraId="3E5FA76E" w14:textId="77777777" w:rsidTr="00C867A5">
        <w:trPr>
          <w:trHeight w:val="362"/>
        </w:trPr>
        <w:tc>
          <w:tcPr>
            <w:tcW w:w="8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010125" w14:textId="6A83B866" w:rsidR="005970A5" w:rsidRPr="00F66DC4" w:rsidRDefault="005970A5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4.Del tutto</w:t>
            </w:r>
          </w:p>
        </w:tc>
        <w:tc>
          <w:tcPr>
            <w:tcW w:w="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5C859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33EB5B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8C08C" w14:textId="77777777" w:rsidR="005970A5" w:rsidRPr="00F66DC4" w:rsidRDefault="005970A5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3D588E60" w14:textId="77777777" w:rsidR="001A7925" w:rsidRDefault="001A7925" w:rsidP="001A7925">
      <w:pPr>
        <w:pStyle w:val="Titolo2que"/>
        <w:jc w:val="left"/>
        <w:rPr>
          <w:rFonts w:ascii="Verdana" w:hAnsi="Verdana"/>
          <w:b w:val="0"/>
          <w:bCs w:val="0"/>
          <w:i w:val="0"/>
          <w:iCs w:val="0"/>
          <w:sz w:val="20"/>
          <w:szCs w:val="20"/>
          <w:lang w:val="it-IT"/>
        </w:rPr>
      </w:pPr>
    </w:p>
    <w:p w14:paraId="58B8BFB5" w14:textId="77777777" w:rsidR="001C0BF0" w:rsidRPr="001A7925" w:rsidRDefault="001C0BF0" w:rsidP="001A7925">
      <w:pPr>
        <w:pStyle w:val="Titolo2que"/>
        <w:jc w:val="left"/>
        <w:rPr>
          <w:rFonts w:ascii="Verdana" w:hAnsi="Verdana"/>
          <w:b w:val="0"/>
          <w:bCs w:val="0"/>
          <w:i w:val="0"/>
          <w:iCs w:val="0"/>
          <w:sz w:val="20"/>
          <w:szCs w:val="20"/>
          <w:lang w:val="it-IT"/>
        </w:rPr>
      </w:pPr>
    </w:p>
    <w:tbl>
      <w:tblPr>
        <w:tblW w:w="96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1"/>
        <w:gridCol w:w="3036"/>
        <w:gridCol w:w="376"/>
        <w:gridCol w:w="376"/>
        <w:gridCol w:w="431"/>
      </w:tblGrid>
      <w:tr w:rsidR="003C69C4" w:rsidRPr="005E137A" w14:paraId="236B2925" w14:textId="77777777" w:rsidTr="293DA1F2">
        <w:trPr>
          <w:trHeight w:val="181"/>
        </w:trPr>
        <w:tc>
          <w:tcPr>
            <w:tcW w:w="9690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483D79" w14:textId="36AF50C0" w:rsidR="003C69C4" w:rsidRPr="005E137A" w:rsidRDefault="003C69C4" w:rsidP="00D96CDD">
            <w:pPr>
              <w:pStyle w:val="Titolo4que"/>
              <w:spacing w:before="0" w:after="120"/>
              <w:jc w:val="left"/>
              <w:rPr>
                <w:rFonts w:ascii="Verdana" w:hAnsi="Verdana"/>
                <w:sz w:val="18"/>
                <w:szCs w:val="18"/>
                <w:lang w:val="it-IT"/>
              </w:rPr>
            </w:pPr>
            <w:r w:rsidRPr="00DA6394">
              <w:rPr>
                <w:rFonts w:ascii="Verdana" w:hAnsi="Verdana"/>
                <w:i w:val="0"/>
                <w:iCs w:val="0"/>
                <w:lang w:val="it-IT"/>
              </w:rPr>
              <w:t xml:space="preserve">Numero </w:t>
            </w:r>
            <w:r w:rsidR="00621586" w:rsidRPr="00DA6394">
              <w:rPr>
                <w:rFonts w:ascii="Verdana" w:hAnsi="Verdana"/>
                <w:i w:val="0"/>
                <w:iCs w:val="0"/>
                <w:lang w:val="it-IT"/>
              </w:rPr>
              <w:t>di insegnanti che hanno partecipato alla formazione interna ed esterna</w:t>
            </w:r>
          </w:p>
        </w:tc>
      </w:tr>
      <w:tr w:rsidR="00621586" w:rsidRPr="005E137A" w14:paraId="0CC69F37" w14:textId="77777777" w:rsidTr="293DA1F2">
        <w:trPr>
          <w:trHeight w:val="181"/>
        </w:trPr>
        <w:tc>
          <w:tcPr>
            <w:tcW w:w="9690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E41357" w14:textId="1EB63803" w:rsidR="00621586" w:rsidRPr="00F66DC4" w:rsidRDefault="00770B58" w:rsidP="00176D1F">
            <w:pPr>
              <w:pStyle w:val="Titolo4que"/>
              <w:spacing w:before="0" w:after="120"/>
              <w:jc w:val="left"/>
              <w:rPr>
                <w:rFonts w:ascii="Verdana" w:hAnsi="Verdana"/>
                <w:i w:val="0"/>
                <w:iCs w:val="0"/>
                <w:lang w:val="it-IT"/>
              </w:rPr>
            </w:pPr>
            <w:r w:rsidRPr="00DA6394">
              <w:rPr>
                <w:rFonts w:ascii="Verdana" w:hAnsi="Verdana"/>
                <w:b w:val="0"/>
                <w:bCs w:val="0"/>
                <w:sz w:val="20"/>
                <w:lang w:val="it-IT"/>
              </w:rPr>
              <w:t>Indicare quant</w:t>
            </w:r>
            <w:r w:rsidR="003F4DF2">
              <w:rPr>
                <w:rFonts w:ascii="Verdana" w:hAnsi="Verdana"/>
                <w:b w:val="0"/>
                <w:bCs w:val="0"/>
                <w:sz w:val="20"/>
                <w:lang w:val="it-IT"/>
              </w:rPr>
              <w:t>e/</w:t>
            </w:r>
            <w:r w:rsidRPr="00DA6394">
              <w:rPr>
                <w:rFonts w:ascii="Verdana" w:hAnsi="Verdana"/>
                <w:b w:val="0"/>
                <w:bCs w:val="0"/>
                <w:sz w:val="20"/>
                <w:lang w:val="it-IT"/>
              </w:rPr>
              <w:t>i docenti hanno partecipato ad attività formative nei seguenti ambiti</w:t>
            </w:r>
            <w:r w:rsidR="00291117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</w:t>
            </w:r>
            <w:r w:rsidR="00C46E92">
              <w:rPr>
                <w:rFonts w:ascii="Verdana" w:hAnsi="Verdana"/>
                <w:b w:val="0"/>
                <w:bCs w:val="0"/>
                <w:sz w:val="20"/>
                <w:lang w:val="it-IT"/>
              </w:rPr>
              <w:t>durante l’anno</w:t>
            </w:r>
            <w:r w:rsidR="00291117">
              <w:rPr>
                <w:rFonts w:ascii="Verdana" w:hAnsi="Verdana"/>
                <w:b w:val="0"/>
                <w:bCs w:val="0"/>
                <w:sz w:val="20"/>
                <w:lang w:val="it-IT"/>
              </w:rPr>
              <w:t xml:space="preserve"> scolastico 202</w:t>
            </w:r>
            <w:r w:rsidR="00176D1F">
              <w:rPr>
                <w:rFonts w:ascii="Verdana" w:hAnsi="Verdana"/>
                <w:b w:val="0"/>
                <w:bCs w:val="0"/>
                <w:sz w:val="20"/>
                <w:lang w:val="it-IT"/>
              </w:rPr>
              <w:t>5</w:t>
            </w:r>
            <w:r w:rsidR="00291117">
              <w:rPr>
                <w:rFonts w:ascii="Verdana" w:hAnsi="Verdana"/>
                <w:b w:val="0"/>
                <w:bCs w:val="0"/>
                <w:sz w:val="20"/>
                <w:lang w:val="it-IT"/>
              </w:rPr>
              <w:t>/2</w:t>
            </w:r>
            <w:r w:rsidR="00176D1F">
              <w:rPr>
                <w:rFonts w:ascii="Verdana" w:hAnsi="Verdana"/>
                <w:b w:val="0"/>
                <w:bCs w:val="0"/>
                <w:sz w:val="20"/>
                <w:lang w:val="it-IT"/>
              </w:rPr>
              <w:t>6</w:t>
            </w:r>
          </w:p>
        </w:tc>
      </w:tr>
      <w:tr w:rsidR="00262099" w:rsidRPr="005E137A" w14:paraId="3CE66A90" w14:textId="77777777" w:rsidTr="00262099">
        <w:trPr>
          <w:trHeight w:val="363"/>
        </w:trPr>
        <w:tc>
          <w:tcPr>
            <w:tcW w:w="5471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9BF49E" w14:textId="6AD61C38" w:rsidR="00262099" w:rsidRPr="005E137A" w:rsidRDefault="00262099" w:rsidP="0026209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Integrazione, ambiente, competenze di cittadinanza e cittadinanza globale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90417C2" w14:textId="0AE1600F" w:rsidR="00262099" w:rsidRPr="005E137A" w:rsidRDefault="00262099" w:rsidP="00514D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Nessun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/a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docente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 xml:space="preserve"> o quasi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03675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05FD33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F4713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150CBC11" w14:textId="77777777" w:rsidTr="000C13BC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A4E8D7" w14:textId="5DCC206D" w:rsidR="00262099" w:rsidRPr="005E137A" w:rsidRDefault="00262099" w:rsidP="00514D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F85389A" w14:textId="0DBB131C" w:rsidR="00262099" w:rsidRPr="005E137A" w:rsidRDefault="00262099" w:rsidP="00514D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2.Fino alla metà del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4423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17C489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A318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1F6AC76D" w14:textId="77777777" w:rsidTr="000C13BC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62A57A" w14:textId="35337A2A" w:rsidR="00262099" w:rsidRPr="005E137A" w:rsidRDefault="00262099" w:rsidP="00514D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E731196" w14:textId="3B0B3FA0" w:rsidR="00262099" w:rsidRPr="005E137A" w:rsidRDefault="00262099" w:rsidP="00514D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3.Più della metà del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68049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242D5C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0F25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561B9131" w14:textId="77777777" w:rsidTr="000C13BC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813763" w14:textId="4682787D" w:rsidR="00262099" w:rsidRPr="005E137A" w:rsidRDefault="00262099" w:rsidP="00514D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5D368F74" w14:textId="00C746B0" w:rsidR="00262099" w:rsidRPr="005E137A" w:rsidRDefault="00262099" w:rsidP="00514D59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4.Tutto il corpo docente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41B7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27C487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279E" w14:textId="77777777" w:rsidR="00262099" w:rsidRPr="005E137A" w:rsidRDefault="00262099" w:rsidP="00514D59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62BC484F" w14:textId="77777777" w:rsidTr="00262099">
        <w:trPr>
          <w:trHeight w:val="363"/>
        </w:trPr>
        <w:tc>
          <w:tcPr>
            <w:tcW w:w="5471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9686C0" w14:textId="48013CE5" w:rsidR="00262099" w:rsidRPr="00EF00DC" w:rsidRDefault="00262099" w:rsidP="0026209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lastRenderedPageBreak/>
              <w:t>Innovazione didattica (didattica con le tecnologie e metodologia didattica)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6CFCD41" w14:textId="085094EE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1.Nessun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/a</w:t>
            </w: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 xml:space="preserve"> docente o quasi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36FB9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C1E1ED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51325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1A946174" w14:textId="77777777" w:rsidTr="008B12EE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A7934B" w14:textId="68AF42CD" w:rsidR="00262099" w:rsidRPr="00F66DC4" w:rsidRDefault="00262099" w:rsidP="00C53F1E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290C6B1" w14:textId="0DBB131C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2.Fino alla metà del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2F4D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908FFC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AFC8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2A921C76" w14:textId="77777777" w:rsidTr="008B12EE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ABD22F" w14:textId="667728A0" w:rsidR="00262099" w:rsidRPr="00F66DC4" w:rsidRDefault="00262099" w:rsidP="00C53F1E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6FF1FFA" w14:textId="3B0B3FA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3.Più della metà del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F2CF8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6CF3A5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DAB4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0A8E08C6" w14:textId="77777777" w:rsidTr="008B12EE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53AD64" w14:textId="00DBA7A3" w:rsidR="00262099" w:rsidRPr="00F66DC4" w:rsidRDefault="00262099" w:rsidP="00C53F1E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0F80EEA3" w14:textId="00C746B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4.Tutto il corpo docente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F114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967564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25119" w14:textId="77777777" w:rsidR="00262099" w:rsidRPr="005E137A" w:rsidRDefault="00262099" w:rsidP="00C53F1E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71552E54" w14:textId="77777777" w:rsidTr="00262099">
        <w:trPr>
          <w:trHeight w:val="363"/>
        </w:trPr>
        <w:tc>
          <w:tcPr>
            <w:tcW w:w="5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8250E" w14:textId="27838FB4" w:rsidR="00262099" w:rsidRPr="00EF00DC" w:rsidRDefault="00262099" w:rsidP="0026209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Competenze di base (Italiano, Tedesco L2, Inglese e lingue straniere, Scienze sperimentali, Matematica…)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DACF" w14:textId="19862C75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1.Nessun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/a</w:t>
            </w: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 xml:space="preserve"> docente o quasi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4193E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E959F6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CDE33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4BC6AC64" w14:textId="77777777" w:rsidTr="00764908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0AEA80" w14:textId="74A74477" w:rsidR="00262099" w:rsidRPr="00F66DC4" w:rsidRDefault="00262099" w:rsidP="00D87EFD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1CFB" w14:textId="0DBB131C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2.Fino alla metà del corpo docente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78CCB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11434D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CF0A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313ECB84" w14:textId="77777777" w:rsidTr="00764908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CC4026" w14:textId="41A73D0B" w:rsidR="00262099" w:rsidRPr="00F66DC4" w:rsidRDefault="00262099" w:rsidP="00D87EFD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0655" w14:textId="3B0B3FA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3.Più della metà del corpo docente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720B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D7D9A7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A459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45B23B3D" w14:textId="77777777" w:rsidTr="00764908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E6E3E5" w14:textId="62B0AB11" w:rsidR="00262099" w:rsidRPr="00F66DC4" w:rsidRDefault="00262099" w:rsidP="00D87EFD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571E3EE0" w14:textId="00C746B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4.Tutto il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0ABA8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862677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EACA5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3267C0DF" w14:textId="77777777" w:rsidTr="00262099">
        <w:trPr>
          <w:trHeight w:val="363"/>
        </w:trPr>
        <w:tc>
          <w:tcPr>
            <w:tcW w:w="5471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FEA01" w14:textId="2651ED9E" w:rsidR="00262099" w:rsidRPr="00EF00DC" w:rsidRDefault="00262099" w:rsidP="0026209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Bisogni educativi speciali</w:t>
            </w: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66CCAEC" w14:textId="61736AF2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1.Nessun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/a</w:t>
            </w: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 xml:space="preserve"> docente o quasi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DE44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5AAF44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2B85D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5188BBBE" w14:textId="77777777" w:rsidTr="001A159A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A70847" w14:textId="2181967E" w:rsidR="00262099" w:rsidRPr="00F66DC4" w:rsidRDefault="00262099" w:rsidP="008315E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75AEC14" w14:textId="0DBB131C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2.Fino alla metà del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1121E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30D148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97C77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2565AEED" w14:textId="77777777" w:rsidTr="001A159A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83C4C6" w14:textId="47728296" w:rsidR="00262099" w:rsidRPr="00F66DC4" w:rsidRDefault="00262099" w:rsidP="008315E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62936317" w14:textId="3B0B3FA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3.Più della metà del corpo docente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6B6D5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40AE65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F2831" w14:textId="77777777" w:rsidR="00262099" w:rsidRPr="005E137A" w:rsidRDefault="00262099" w:rsidP="00D87EFD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11C6877B" w14:textId="77777777" w:rsidTr="001A159A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BD2ECE" w14:textId="5FEFF872" w:rsidR="00262099" w:rsidRPr="00F66DC4" w:rsidRDefault="00262099" w:rsidP="008315E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2E1BB17E" w14:textId="00C746B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4.Tutto il corpo docente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E237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34132C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06BDA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61FCDC75" w14:textId="77777777" w:rsidTr="00262099">
        <w:trPr>
          <w:trHeight w:val="363"/>
        </w:trPr>
        <w:tc>
          <w:tcPr>
            <w:tcW w:w="5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9F67B0" w14:textId="3B2870A9" w:rsidR="00262099" w:rsidRPr="00EF00DC" w:rsidRDefault="00262099" w:rsidP="0026209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Scuola e lavoro e didattica orientante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2BDC6943" w14:textId="16FE4BF7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1.Nessun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/a</w:t>
            </w: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 xml:space="preserve"> docente o quasi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CC16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7E262F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BA9C6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405E2EEF" w14:textId="77777777" w:rsidTr="00BC16C3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F6E2B9" w14:textId="03E84EED" w:rsidR="00262099" w:rsidRPr="00F66DC4" w:rsidRDefault="00262099" w:rsidP="008315E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F644" w14:textId="0DBB131C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2.Fino alla metà del corpo docente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40E40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23A7FB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3640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50F2AFC7" w14:textId="77777777" w:rsidTr="00BC16C3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73A561" w14:textId="25802B22" w:rsidR="00262099" w:rsidRPr="00F66DC4" w:rsidRDefault="00262099" w:rsidP="008315E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1558B666" w14:textId="3B0B3FA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3.Più della metà del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8B851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43D38A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465A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3D8B48BA" w14:textId="77777777" w:rsidTr="00BC16C3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1DE158" w14:textId="64A001D0" w:rsidR="00262099" w:rsidRPr="00F66DC4" w:rsidRDefault="00262099" w:rsidP="008315E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1A5D44CF" w14:textId="00C746B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4.Tutto il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D684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DA6243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89C26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1FA5A51A" w14:textId="77777777" w:rsidTr="00262099">
        <w:trPr>
          <w:trHeight w:val="363"/>
        </w:trPr>
        <w:tc>
          <w:tcPr>
            <w:tcW w:w="5471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54A80D" w14:textId="35EB8835" w:rsidR="00262099" w:rsidRPr="00EF00DC" w:rsidRDefault="00262099" w:rsidP="0026209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Valutazione e miglioramento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5C560EC" w14:textId="21529304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1.Nessun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/a</w:t>
            </w: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 xml:space="preserve"> docente o quasi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53B6D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D5AA93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DAB68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33B9566F" w14:textId="77777777" w:rsidTr="00401880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96A36E" w14:textId="314FAB37" w:rsidR="00262099" w:rsidRPr="00F66DC4" w:rsidRDefault="00262099" w:rsidP="008315E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2E7BA46" w14:textId="0DBB131C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2.Fino alla metà del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70181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319705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B56AF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39A037B2" w14:textId="77777777" w:rsidTr="00401880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BDA042" w14:textId="37EF5AF5" w:rsidR="00262099" w:rsidRPr="00F66DC4" w:rsidRDefault="00262099" w:rsidP="008315E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0B46F34" w14:textId="3B0B3FA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3.Più della metà del corpo docente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88EBE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D8CFFD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E2E5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22F32E32" w14:textId="77777777" w:rsidTr="00401880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611DFF" w14:textId="37563BDA" w:rsidR="00262099" w:rsidRPr="00F66DC4" w:rsidRDefault="00262099" w:rsidP="008315E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7B98B716" w14:textId="00C746B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4.Tutto il corpo docente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1126E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4CC9A0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B36C" w14:textId="77777777" w:rsidR="00262099" w:rsidRPr="005E137A" w:rsidRDefault="00262099" w:rsidP="008315E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130CF74F" w14:textId="77777777" w:rsidTr="00262099">
        <w:trPr>
          <w:trHeight w:val="363"/>
        </w:trPr>
        <w:tc>
          <w:tcPr>
            <w:tcW w:w="5471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923D0F" w14:textId="41D8FBBF" w:rsidR="00262099" w:rsidRPr="00EF00DC" w:rsidRDefault="00262099" w:rsidP="00262099">
            <w:pPr>
              <w:pStyle w:val="TableContents"/>
              <w:spacing w:before="113" w:after="113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Altro (es.: discipline tecnico-professionali, …)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5C44090" w14:textId="3A91AA9E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1.Nessun</w:t>
            </w:r>
            <w:r>
              <w:rPr>
                <w:rFonts w:ascii="Verdana" w:hAnsi="Verdana"/>
                <w:sz w:val="16"/>
                <w:szCs w:val="16"/>
                <w:lang w:val="it-IT"/>
              </w:rPr>
              <w:t>/a</w:t>
            </w: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 xml:space="preserve"> docente o quasi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E0ADA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530218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435B3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48378EBB" w14:textId="77777777" w:rsidTr="0063053A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A4A5F7" w14:textId="3FDA80D3" w:rsidR="00262099" w:rsidRPr="00F66DC4" w:rsidRDefault="00262099" w:rsidP="00B95F3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E86D60C" w14:textId="0DBB131C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2.Fino alla metà del corpo docente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5A28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A27026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51D73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19C86C93" w14:textId="77777777" w:rsidTr="0063053A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D01D7F" w14:textId="3E305FB8" w:rsidR="00262099" w:rsidRPr="00F66DC4" w:rsidRDefault="00262099" w:rsidP="00B95F3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0709FDC6" w14:textId="3B0B3FA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3.Più della metà del corpo docente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4605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BB3715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17D7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262099" w:rsidRPr="005E137A" w14:paraId="3E6446F6" w14:textId="77777777" w:rsidTr="0063053A">
        <w:trPr>
          <w:trHeight w:val="363"/>
        </w:trPr>
        <w:tc>
          <w:tcPr>
            <w:tcW w:w="5471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C4C6CE" w14:textId="64DE1BE7" w:rsidR="00262099" w:rsidRPr="00F66DC4" w:rsidRDefault="00262099" w:rsidP="00B95F32">
            <w:pPr>
              <w:pStyle w:val="TableContents"/>
              <w:spacing w:before="113" w:after="113"/>
              <w:jc w:val="both"/>
              <w:rPr>
                <w:rFonts w:ascii="Verdana" w:hAnsi="Verdana"/>
                <w:i/>
                <w:iCs/>
                <w:sz w:val="14"/>
                <w:szCs w:val="14"/>
                <w:lang w:val="it-IT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86E7122" w14:textId="00C746B0" w:rsidR="00262099" w:rsidRDefault="00262099" w:rsidP="293DA1F2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293DA1F2">
              <w:rPr>
                <w:rFonts w:ascii="Verdana" w:hAnsi="Verdana"/>
                <w:sz w:val="16"/>
                <w:szCs w:val="16"/>
                <w:lang w:val="it-IT"/>
              </w:rPr>
              <w:t>4.Tutto il corpo docente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CF6B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FE351A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82299" w14:textId="77777777" w:rsidR="00262099" w:rsidRPr="005E137A" w:rsidRDefault="00262099" w:rsidP="00B95F32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1C39D177" w14:textId="77777777" w:rsidR="0032679F" w:rsidRPr="00FE2C3C" w:rsidRDefault="0032679F" w:rsidP="0032679F">
      <w:pPr>
        <w:pStyle w:val="Titolo2que"/>
        <w:jc w:val="left"/>
        <w:rPr>
          <w:rFonts w:ascii="Verdana" w:hAnsi="Verdana"/>
          <w:b w:val="0"/>
          <w:bCs w:val="0"/>
          <w:i w:val="0"/>
          <w:iCs w:val="0"/>
          <w:sz w:val="20"/>
          <w:szCs w:val="20"/>
          <w:lang w:val="it-IT"/>
        </w:rPr>
      </w:pPr>
    </w:p>
    <w:p w14:paraId="2C5B1EA0" w14:textId="7DBE8203" w:rsidR="0069283B" w:rsidRPr="00EF00DC" w:rsidRDefault="00241ABE">
      <w:pPr>
        <w:pStyle w:val="Titolo2que"/>
        <w:pageBreakBefore/>
        <w:rPr>
          <w:rFonts w:ascii="Verdana" w:hAnsi="Verdana"/>
          <w:color w:val="4472C4" w:themeColor="accent1"/>
          <w:lang w:val="it-IT"/>
        </w:rPr>
      </w:pPr>
      <w:r w:rsidRPr="00EF00DC">
        <w:rPr>
          <w:rFonts w:ascii="Verdana" w:hAnsi="Verdana"/>
          <w:color w:val="4472C4" w:themeColor="accent1"/>
          <w:sz w:val="24"/>
          <w:szCs w:val="24"/>
          <w:lang w:val="it-IT"/>
        </w:rPr>
        <w:lastRenderedPageBreak/>
        <w:t xml:space="preserve">Indicatore </w:t>
      </w:r>
      <w:r w:rsidR="00AD2D4C" w:rsidRPr="00EF00DC">
        <w:rPr>
          <w:rFonts w:ascii="Verdana" w:hAnsi="Verdana"/>
          <w:color w:val="4472C4" w:themeColor="accent1"/>
          <w:sz w:val="24"/>
          <w:szCs w:val="24"/>
          <w:lang w:val="it-IT"/>
        </w:rPr>
        <w:t>41</w:t>
      </w:r>
      <w:r w:rsidRPr="00EF00DC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Sviluppo professional</w:t>
      </w:r>
      <w:r w:rsidR="00AD2D4C" w:rsidRPr="00EF00DC">
        <w:rPr>
          <w:rFonts w:ascii="Verdana" w:hAnsi="Verdana"/>
          <w:color w:val="4472C4" w:themeColor="accent1"/>
          <w:sz w:val="24"/>
          <w:szCs w:val="24"/>
          <w:lang w:val="it-IT"/>
        </w:rPr>
        <w:t>e</w:t>
      </w:r>
      <w:r w:rsidRPr="00EF00DC">
        <w:rPr>
          <w:rFonts w:ascii="Verdana" w:hAnsi="Verdana"/>
          <w:color w:val="4472C4" w:themeColor="accent1"/>
          <w:sz w:val="24"/>
          <w:szCs w:val="24"/>
          <w:lang w:val="it-IT"/>
        </w:rPr>
        <w:t xml:space="preserve"> del personale attraverso l'ICT</w:t>
      </w:r>
    </w:p>
    <w:p w14:paraId="2C5B1EA1" w14:textId="77777777" w:rsidR="0069283B" w:rsidRPr="00F66DC4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p w14:paraId="2C5B1EA2" w14:textId="77777777" w:rsidR="0069283B" w:rsidRPr="00F66DC4" w:rsidRDefault="0069283B">
      <w:pPr>
        <w:pStyle w:val="Titolo2que"/>
        <w:rPr>
          <w:rFonts w:ascii="Verdana" w:hAnsi="Verdana"/>
          <w:sz w:val="24"/>
          <w:szCs w:val="24"/>
          <w:lang w:val="it-IT"/>
        </w:rPr>
      </w:pPr>
    </w:p>
    <w:tbl>
      <w:tblPr>
        <w:tblW w:w="96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8"/>
        <w:gridCol w:w="423"/>
        <w:gridCol w:w="425"/>
        <w:gridCol w:w="282"/>
      </w:tblGrid>
      <w:tr w:rsidR="00E61D60" w:rsidRPr="00E61D60" w14:paraId="604095FE" w14:textId="77777777" w:rsidTr="004105F4">
        <w:trPr>
          <w:cantSplit/>
        </w:trPr>
        <w:tc>
          <w:tcPr>
            <w:tcW w:w="85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33FE8" w14:textId="6C53F1BA" w:rsidR="00472BB0" w:rsidRPr="00E61D60" w:rsidRDefault="00472BB0" w:rsidP="00B950C1">
            <w:pPr>
              <w:pStyle w:val="Titolo3que"/>
              <w:spacing w:after="120"/>
              <w:rPr>
                <w:rFonts w:ascii="Verdana" w:hAnsi="Verdana"/>
                <w:lang w:val="it-IT"/>
              </w:rPr>
            </w:pPr>
            <w:r w:rsidRPr="00E61D60">
              <w:rPr>
                <w:rFonts w:ascii="Verdana" w:hAnsi="Verdana"/>
                <w:lang w:val="it-IT"/>
              </w:rPr>
              <w:t xml:space="preserve">Utilizzo delle ICT nella pratica professionale </w:t>
            </w:r>
            <w:r w:rsidR="00EE6D41">
              <w:rPr>
                <w:rFonts w:ascii="Verdana" w:hAnsi="Verdana"/>
                <w:lang w:val="it-IT"/>
              </w:rPr>
              <w:t>delle/</w:t>
            </w:r>
            <w:r w:rsidRPr="00E61D60">
              <w:rPr>
                <w:rFonts w:ascii="Verdana" w:hAnsi="Verdana"/>
                <w:lang w:val="it-IT"/>
              </w:rPr>
              <w:t>degl</w:t>
            </w:r>
            <w:r w:rsidR="004105F4">
              <w:rPr>
                <w:rFonts w:ascii="Verdana" w:hAnsi="Verdana"/>
                <w:lang w:val="it-IT"/>
              </w:rPr>
              <w:t>i</w:t>
            </w:r>
            <w:r w:rsidRPr="00E61D60">
              <w:rPr>
                <w:rFonts w:ascii="Verdana" w:hAnsi="Verdana"/>
                <w:lang w:val="it-IT"/>
              </w:rPr>
              <w:t xml:space="preserve"> insegnanti</w:t>
            </w:r>
          </w:p>
          <w:p w14:paraId="01E75B96" w14:textId="34E75F58" w:rsidR="00472BB0" w:rsidRPr="00337026" w:rsidRDefault="00472BB0" w:rsidP="00AD2D4C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33702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 scuola utilizza i seguenti strumenti per la sua organizzazione interna</w:t>
            </w:r>
            <w:r w:rsidR="005A458B" w:rsidRPr="00337026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?</w:t>
            </w:r>
            <w:r w:rsidR="005E433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134BA" w14:textId="0F99697D" w:rsidR="00472BB0" w:rsidRPr="00E61D60" w:rsidRDefault="00412F97" w:rsidP="00B950C1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 xml:space="preserve">Indicare 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Sì</w:t>
            </w:r>
            <w:r w:rsidRPr="00C244BF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/</w:t>
            </w: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No</w:t>
            </w:r>
          </w:p>
        </w:tc>
      </w:tr>
      <w:tr w:rsidR="000727A3" w:rsidRPr="00E61D60" w14:paraId="3F30A47C" w14:textId="77777777" w:rsidTr="004901AA">
        <w:trPr>
          <w:trHeight w:val="363"/>
        </w:trPr>
        <w:tc>
          <w:tcPr>
            <w:tcW w:w="8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552E6F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P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osta elettronica (account istituzionale) e </w:t>
            </w:r>
            <w:r w:rsidRPr="00E61D60">
              <w:rPr>
                <w:rFonts w:ascii="Verdana" w:hAnsi="Verdana" w:hint="eastAsia"/>
                <w:i/>
                <w:iCs/>
                <w:sz w:val="16"/>
                <w:szCs w:val="16"/>
                <w:lang w:val="it-IT"/>
              </w:rPr>
              <w:t>mailing list</w:t>
            </w:r>
          </w:p>
        </w:tc>
        <w:tc>
          <w:tcPr>
            <w:tcW w:w="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4F02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5AF523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31C2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727A3" w:rsidRPr="00E61D60" w14:paraId="18B34638" w14:textId="77777777" w:rsidTr="007858D5">
        <w:trPr>
          <w:trHeight w:val="363"/>
        </w:trPr>
        <w:tc>
          <w:tcPr>
            <w:tcW w:w="8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DEDCDF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Registro elettronico</w:t>
            </w:r>
          </w:p>
        </w:tc>
        <w:tc>
          <w:tcPr>
            <w:tcW w:w="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C09D1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A15040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05901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727A3" w:rsidRPr="00E61D60" w14:paraId="565E926F" w14:textId="77777777" w:rsidTr="007748D0">
        <w:trPr>
          <w:trHeight w:val="363"/>
        </w:trPr>
        <w:tc>
          <w:tcPr>
            <w:tcW w:w="854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531C93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A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>rea riservata del sito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 xml:space="preserve"> scolastico</w:t>
            </w:r>
          </w:p>
        </w:tc>
        <w:tc>
          <w:tcPr>
            <w:tcW w:w="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BDD11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DC885A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C0DB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727A3" w:rsidRPr="00E61D60" w14:paraId="638775AD" w14:textId="77777777" w:rsidTr="00643F1C">
        <w:trPr>
          <w:trHeight w:val="363"/>
        </w:trPr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A8AEFE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>Ambienti collaborativi sul cloud per la creazione e condivisione di documenti (</w:t>
            </w:r>
            <w:r w:rsidRPr="00324A56">
              <w:rPr>
                <w:rFonts w:ascii="Verdana" w:hAnsi="Verdana" w:hint="eastAsia"/>
                <w:sz w:val="16"/>
                <w:szCs w:val="16"/>
                <w:lang w:val="it-IT"/>
              </w:rPr>
              <w:t>es.</w:t>
            </w:r>
            <w:r w:rsidRPr="00E61D60">
              <w:rPr>
                <w:rFonts w:ascii="Verdana" w:hAnsi="Verdana" w:hint="eastAsia"/>
                <w:i/>
                <w:iCs/>
                <w:sz w:val="16"/>
                <w:szCs w:val="16"/>
                <w:lang w:val="it-IT"/>
              </w:rPr>
              <w:t xml:space="preserve"> Google Drive, Microsoft OneDrive</w:t>
            </w:r>
            <w:r w:rsidRPr="00324A56">
              <w:rPr>
                <w:rFonts w:ascii="Verdana" w:hAnsi="Verdana"/>
                <w:sz w:val="16"/>
                <w:szCs w:val="16"/>
                <w:lang w:val="it-IT"/>
              </w:rPr>
              <w:t>, etc.</w:t>
            </w:r>
            <w:r w:rsidRPr="00324A56">
              <w:rPr>
                <w:rFonts w:ascii="Verdana" w:hAnsi="Verdana" w:hint="eastAsia"/>
                <w:sz w:val="16"/>
                <w:szCs w:val="16"/>
                <w:lang w:val="it-IT"/>
              </w:rPr>
              <w:t>)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E3E3C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B65638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674B0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727A3" w:rsidRPr="00E61D60" w14:paraId="0B7B51F4" w14:textId="77777777" w:rsidTr="005452A7">
        <w:trPr>
          <w:trHeight w:val="363"/>
        </w:trPr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900C3E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Calendari/agende elettroniche condivise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2792B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5F4DDF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4963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727A3" w:rsidRPr="00E61D60" w14:paraId="03509811" w14:textId="77777777" w:rsidTr="00F1411A">
        <w:trPr>
          <w:trHeight w:val="363"/>
        </w:trPr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3E0015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Strumenti di Project management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61281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508F6A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ACA53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727A3" w:rsidRPr="00E61D60" w14:paraId="5E5CB936" w14:textId="77777777" w:rsidTr="00EE3059">
        <w:trPr>
          <w:trHeight w:val="363"/>
        </w:trPr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7E1664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Piattaforme di 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s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ocial 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l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earning 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i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>nterno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C8A1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769B36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2E7A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727A3" w:rsidRPr="00E61D60" w14:paraId="3B5E3433" w14:textId="77777777" w:rsidTr="00A5640A">
        <w:trPr>
          <w:trHeight w:val="363"/>
        </w:trPr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4EB539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Strumenti di sondaggio e feedback, strumenti di analisi dei dati e statistiche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18A8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3DD3C6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23EC0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727A3" w:rsidRPr="00E61D60" w14:paraId="11E691B0" w14:textId="77777777" w:rsidTr="00571084">
        <w:trPr>
          <w:trHeight w:val="363"/>
        </w:trPr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D1F3DA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Piattaforme di 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g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estione delle 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a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ssenze e dei 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p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>ermessi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4DADE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CD6D69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B2B3E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0727A3" w:rsidRPr="00E61D60" w14:paraId="42AB05EC" w14:textId="77777777" w:rsidTr="002E6518">
        <w:trPr>
          <w:trHeight w:val="363"/>
        </w:trPr>
        <w:tc>
          <w:tcPr>
            <w:tcW w:w="8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465C62" w14:textId="77777777" w:rsidR="000727A3" w:rsidRPr="00E61D60" w:rsidRDefault="000727A3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Piattaforme di 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f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 xml:space="preserve">ormazione e 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>s</w:t>
            </w:r>
            <w:r w:rsidRPr="00E61D60">
              <w:rPr>
                <w:rFonts w:ascii="Verdana" w:hAnsi="Verdana" w:hint="eastAsia"/>
                <w:sz w:val="16"/>
                <w:szCs w:val="16"/>
                <w:lang w:val="it-IT"/>
              </w:rPr>
              <w:t>viluppo</w:t>
            </w:r>
            <w:r w:rsidRPr="00E61D60">
              <w:rPr>
                <w:rFonts w:ascii="Verdana" w:hAnsi="Verdana"/>
                <w:sz w:val="16"/>
                <w:szCs w:val="16"/>
                <w:lang w:val="it-IT"/>
              </w:rPr>
              <w:t xml:space="preserve"> del personale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2FDFB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E672FB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5D722" w14:textId="77777777" w:rsidR="000727A3" w:rsidRPr="00E61D60" w:rsidRDefault="000727A3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2C5B1EC5" w14:textId="77777777" w:rsidR="0069283B" w:rsidRDefault="0069283B" w:rsidP="00B950C1">
      <w:pPr>
        <w:pStyle w:val="Standard"/>
        <w:rPr>
          <w:rFonts w:ascii="Verdana" w:hAnsi="Verdana"/>
          <w:lang w:val="it-IT"/>
        </w:rPr>
      </w:pPr>
    </w:p>
    <w:p w14:paraId="6F05CF38" w14:textId="77777777" w:rsidR="00E61D60" w:rsidRPr="00E61D60" w:rsidRDefault="00E61D60" w:rsidP="00B950C1">
      <w:pPr>
        <w:pStyle w:val="Titolo3"/>
        <w:spacing w:before="0" w:after="0"/>
        <w:rPr>
          <w:lang w:val="it-IT"/>
        </w:rPr>
      </w:pPr>
    </w:p>
    <w:tbl>
      <w:tblPr>
        <w:tblW w:w="97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  <w:gridCol w:w="414"/>
        <w:gridCol w:w="437"/>
        <w:gridCol w:w="425"/>
        <w:gridCol w:w="12"/>
      </w:tblGrid>
      <w:tr w:rsidR="00102255" w:rsidRPr="00F66DC4" w14:paraId="3C219D15" w14:textId="77777777" w:rsidTr="004273E9">
        <w:trPr>
          <w:gridAfter w:val="1"/>
          <w:wAfter w:w="12" w:type="dxa"/>
          <w:trHeight w:val="771"/>
        </w:trPr>
        <w:tc>
          <w:tcPr>
            <w:tcW w:w="8505" w:type="dxa"/>
          </w:tcPr>
          <w:p w14:paraId="2BBF69AE" w14:textId="60796F80" w:rsidR="00102255" w:rsidRPr="00430521" w:rsidRDefault="00102255" w:rsidP="00AD2D4C">
            <w:pPr>
              <w:pStyle w:val="Titolo3que"/>
              <w:spacing w:after="120"/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430521">
              <w:rPr>
                <w:rFonts w:ascii="Verdana" w:hAnsi="Verdana"/>
                <w:b w:val="0"/>
                <w:bCs w:val="0"/>
                <w:i/>
                <w:iCs/>
                <w:sz w:val="20"/>
                <w:szCs w:val="20"/>
                <w:lang w:val="it-IT"/>
              </w:rPr>
              <w:t>La scuola utilizza repository per la costruzione e condivisione di materiali didattici e risorse educative con i colleghi?</w:t>
            </w:r>
          </w:p>
        </w:tc>
        <w:tc>
          <w:tcPr>
            <w:tcW w:w="1276" w:type="dxa"/>
            <w:gridSpan w:val="3"/>
            <w:vAlign w:val="bottom"/>
          </w:tcPr>
          <w:p w14:paraId="6945F700" w14:textId="3E0F80E9" w:rsidR="00102255" w:rsidRPr="00F66DC4" w:rsidRDefault="005E3D36" w:rsidP="00B950C1">
            <w:pPr>
              <w:pStyle w:val="TableContents"/>
              <w:spacing w:after="120"/>
              <w:jc w:val="center"/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93248C">
              <w:rPr>
                <w:rFonts w:ascii="Verdana" w:hAnsi="Verdana"/>
                <w:b/>
                <w:bCs/>
                <w:i/>
                <w:iCs/>
                <w:sz w:val="14"/>
                <w:szCs w:val="14"/>
                <w:lang w:val="it-IT"/>
              </w:rPr>
              <w:t>Indicare la risposta</w:t>
            </w:r>
          </w:p>
        </w:tc>
      </w:tr>
      <w:tr w:rsidR="00B546BE" w:rsidRPr="00F66DC4" w14:paraId="7D1CAD97" w14:textId="40AA7305" w:rsidTr="004273E9">
        <w:trPr>
          <w:trHeight w:val="363"/>
        </w:trPr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FA4A7" w14:textId="37B32CAB" w:rsidR="00B546BE" w:rsidRPr="00F66DC4" w:rsidRDefault="00B546B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1.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No</w:t>
            </w: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C922D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20BDC3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7" w:type="dxa"/>
            <w:gridSpan w:val="2"/>
            <w:tcBorders>
              <w:left w:val="single" w:sz="4" w:space="0" w:color="auto"/>
            </w:tcBorders>
          </w:tcPr>
          <w:p w14:paraId="660B60A7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546BE" w:rsidRPr="00F66DC4" w14:paraId="648CFB15" w14:textId="42615EE2" w:rsidTr="004273E9">
        <w:trPr>
          <w:trHeight w:val="363"/>
        </w:trPr>
        <w:tc>
          <w:tcPr>
            <w:tcW w:w="8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F9B32" w14:textId="020F779F" w:rsidR="00B546BE" w:rsidRPr="00F66DC4" w:rsidRDefault="00B546BE" w:rsidP="002C147B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2.</w:t>
            </w:r>
            <w:r w:rsidRPr="00F66DC4">
              <w:rPr>
                <w:rFonts w:ascii="Verdana" w:hAnsi="Verdana"/>
                <w:sz w:val="16"/>
                <w:szCs w:val="16"/>
                <w:lang w:val="it-IT"/>
              </w:rPr>
              <w:t>Sì, occasionalmente</w:t>
            </w: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AF9F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7B3429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7" w:type="dxa"/>
            <w:gridSpan w:val="2"/>
            <w:tcBorders>
              <w:left w:val="single" w:sz="4" w:space="0" w:color="auto"/>
            </w:tcBorders>
          </w:tcPr>
          <w:p w14:paraId="2C81CFDB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546BE" w:rsidRPr="00F66DC4" w14:paraId="2BE6DDA5" w14:textId="77B2F32F" w:rsidTr="004273E9">
        <w:trPr>
          <w:trHeight w:val="363"/>
        </w:trPr>
        <w:tc>
          <w:tcPr>
            <w:tcW w:w="8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FCCF3" w14:textId="5FFC3D32" w:rsidR="00B546BE" w:rsidRPr="005850DA" w:rsidRDefault="00B546B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3.</w:t>
            </w:r>
            <w:r w:rsidRPr="005850DA">
              <w:rPr>
                <w:rFonts w:ascii="Verdana" w:hAnsi="Verdana"/>
                <w:sz w:val="16"/>
                <w:szCs w:val="16"/>
                <w:lang w:val="it-IT"/>
              </w:rPr>
              <w:t>Sì, periodicamente</w:t>
            </w: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5B2C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44791C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7" w:type="dxa"/>
            <w:gridSpan w:val="2"/>
            <w:tcBorders>
              <w:left w:val="single" w:sz="4" w:space="0" w:color="auto"/>
            </w:tcBorders>
          </w:tcPr>
          <w:p w14:paraId="27284E15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  <w:tr w:rsidR="00B546BE" w:rsidRPr="00F66DC4" w14:paraId="1D74BCF2" w14:textId="74582D85" w:rsidTr="004273E9">
        <w:trPr>
          <w:trHeight w:val="363"/>
        </w:trPr>
        <w:tc>
          <w:tcPr>
            <w:tcW w:w="85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D52D6" w14:textId="1351D456" w:rsidR="00B546BE" w:rsidRPr="005850DA" w:rsidRDefault="00B546BE" w:rsidP="00C867A5">
            <w:pPr>
              <w:pStyle w:val="TableContents"/>
              <w:spacing w:before="113" w:after="113"/>
              <w:jc w:val="both"/>
              <w:rPr>
                <w:rFonts w:ascii="Verdana" w:hAnsi="Verdana"/>
                <w:sz w:val="16"/>
                <w:szCs w:val="16"/>
                <w:lang w:val="it-IT"/>
              </w:rPr>
            </w:pPr>
            <w:r>
              <w:rPr>
                <w:rFonts w:ascii="Verdana" w:hAnsi="Verdana"/>
                <w:sz w:val="16"/>
                <w:szCs w:val="16"/>
                <w:lang w:val="it-IT"/>
              </w:rPr>
              <w:t>4.</w:t>
            </w:r>
            <w:r w:rsidRPr="005850DA">
              <w:rPr>
                <w:rFonts w:ascii="Verdana" w:hAnsi="Verdana"/>
                <w:sz w:val="16"/>
                <w:szCs w:val="16"/>
                <w:lang w:val="it-IT"/>
              </w:rPr>
              <w:t>Sì, in modo sistematico</w:t>
            </w: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FB8F5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A740FC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  <w:tc>
          <w:tcPr>
            <w:tcW w:w="437" w:type="dxa"/>
            <w:gridSpan w:val="2"/>
            <w:tcBorders>
              <w:left w:val="single" w:sz="4" w:space="0" w:color="auto"/>
            </w:tcBorders>
          </w:tcPr>
          <w:p w14:paraId="75D73F46" w14:textId="77777777" w:rsidR="00B546BE" w:rsidRPr="00F66DC4" w:rsidRDefault="00B546BE" w:rsidP="00C867A5">
            <w:pPr>
              <w:pStyle w:val="Standard"/>
              <w:spacing w:before="113" w:after="113"/>
              <w:jc w:val="both"/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4D14B62" w14:textId="77777777" w:rsidR="00D473D7" w:rsidRDefault="00D473D7" w:rsidP="00107B4A">
      <w:pPr>
        <w:pStyle w:val="Titolo3"/>
        <w:rPr>
          <w:rFonts w:ascii="Verdana" w:hAnsi="Verdana"/>
          <w:lang w:val="it-IT"/>
        </w:rPr>
      </w:pPr>
    </w:p>
    <w:sectPr w:rsidR="00D473D7" w:rsidSect="005D13C0">
      <w:pgSz w:w="11906" w:h="16838"/>
      <w:pgMar w:top="1059" w:right="1134" w:bottom="1134" w:left="1134" w:header="426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B9E41" w14:textId="77777777" w:rsidR="00330766" w:rsidRDefault="00330766">
      <w:pPr>
        <w:rPr>
          <w:rFonts w:hint="eastAsia"/>
        </w:rPr>
      </w:pPr>
      <w:r>
        <w:separator/>
      </w:r>
    </w:p>
  </w:endnote>
  <w:endnote w:type="continuationSeparator" w:id="0">
    <w:p w14:paraId="54E4BC5E" w14:textId="77777777" w:rsidR="00330766" w:rsidRDefault="00330766">
      <w:pPr>
        <w:rPr>
          <w:rFonts w:hint="eastAsia"/>
        </w:rPr>
      </w:pPr>
      <w:r>
        <w:continuationSeparator/>
      </w:r>
    </w:p>
  </w:endnote>
  <w:endnote w:type="continuationNotice" w:id="1">
    <w:p w14:paraId="3EFE5D64" w14:textId="77777777" w:rsidR="00330766" w:rsidRDefault="00330766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Segoe UI Symbol"/>
    <w:charset w:val="02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B14D0" w14:textId="77777777" w:rsidR="00C867A5" w:rsidRDefault="00241ABE">
    <w:pPr>
      <w:pStyle w:val="Footerright"/>
    </w:pPr>
    <w:r>
      <w:fldChar w:fldCharType="begin"/>
    </w:r>
    <w:r>
      <w:instrText xml:space="preserve"> PAGE </w:instrText>
    </w:r>
    <w:r>
      <w:fldChar w:fldCharType="separate"/>
    </w:r>
    <w:r>
      <w:t>24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B14D2" w14:textId="77777777" w:rsidR="00C867A5" w:rsidRDefault="00241ABE">
    <w:pPr>
      <w:pStyle w:val="Footerright"/>
      <w:jc w:val="right"/>
    </w:pPr>
    <w:r>
      <w:fldChar w:fldCharType="begin"/>
    </w:r>
    <w:r>
      <w:instrText xml:space="preserve"> PAGE </w:instrText>
    </w:r>
    <w:r>
      <w:fldChar w:fldCharType="separate"/>
    </w:r>
    <w: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328A6" w14:textId="77777777" w:rsidR="00330766" w:rsidRDefault="0033076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3D2477B" w14:textId="77777777" w:rsidR="00330766" w:rsidRDefault="00330766">
      <w:pPr>
        <w:rPr>
          <w:rFonts w:hint="eastAsia"/>
        </w:rPr>
      </w:pPr>
      <w:r>
        <w:continuationSeparator/>
      </w:r>
    </w:p>
  </w:footnote>
  <w:footnote w:type="continuationNotice" w:id="1">
    <w:p w14:paraId="02A4427E" w14:textId="77777777" w:rsidR="00330766" w:rsidRDefault="00330766">
      <w:pPr>
        <w:rPr>
          <w:rFonts w:hint="eastAsia"/>
        </w:rPr>
      </w:pPr>
    </w:p>
  </w:footnote>
  <w:footnote w:id="2">
    <w:p w14:paraId="264CC644" w14:textId="525AC55D" w:rsidR="00CC6500" w:rsidRPr="00EE2B58" w:rsidRDefault="00CC6500" w:rsidP="00CC6500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</w:t>
      </w:r>
      <w:hyperlink r:id="rId1" w:history="1">
        <w:r w:rsidR="00307D52" w:rsidRPr="00EE2B58">
          <w:rPr>
            <w:rFonts w:ascii="Verdana" w:hAnsi="Verdana"/>
            <w:color w:val="0000FF"/>
            <w:sz w:val="16"/>
            <w:szCs w:val="16"/>
            <w:u w:val="single"/>
          </w:rPr>
          <w:t>DEL._1599-2014_Quadro_di_riferimento_BZ.pdf</w:t>
        </w:r>
      </w:hyperlink>
    </w:p>
  </w:footnote>
  <w:footnote w:id="3">
    <w:p w14:paraId="4F550A3D" w14:textId="6C6E6900" w:rsidR="00753E85" w:rsidRPr="00EE2B58" w:rsidRDefault="00753E85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</w:t>
      </w:r>
      <w:hyperlink r:id="rId2" w:history="1">
        <w:r w:rsidR="00307D52" w:rsidRPr="00EE2B58">
          <w:rPr>
            <w:rFonts w:ascii="Verdana" w:hAnsi="Verdana"/>
            <w:color w:val="0000FF"/>
            <w:sz w:val="16"/>
            <w:szCs w:val="16"/>
            <w:u w:val="single"/>
          </w:rPr>
          <w:t>Decreto_39_2012_aggiornato_a_Giugno_2024.pdf</w:t>
        </w:r>
      </w:hyperlink>
    </w:p>
  </w:footnote>
  <w:footnote w:id="4">
    <w:p w14:paraId="31F5A39C" w14:textId="6322713D" w:rsidR="00B72BFE" w:rsidRPr="00EE2B58" w:rsidRDefault="00CC6500" w:rsidP="00CC6500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</w:t>
      </w:r>
      <w:hyperlink r:id="rId3" w:history="1">
        <w:r w:rsidR="006C3714" w:rsidRPr="00EE2B58">
          <w:rPr>
            <w:rFonts w:ascii="Verdana" w:hAnsi="Verdana"/>
            <w:color w:val="0000FF"/>
            <w:sz w:val="16"/>
            <w:szCs w:val="16"/>
            <w:u w:val="single"/>
          </w:rPr>
          <w:t>Quadro di riferimento</w:t>
        </w:r>
        <w:r w:rsidR="0026281E">
          <w:rPr>
            <w:rFonts w:ascii="Verdana" w:hAnsi="Verdana"/>
            <w:color w:val="0000FF"/>
            <w:sz w:val="16"/>
            <w:szCs w:val="16"/>
            <w:u w:val="single"/>
          </w:rPr>
          <w:t xml:space="preserve"> scuola italiana</w:t>
        </w:r>
        <w:r w:rsidR="006C3714" w:rsidRPr="00EE2B58">
          <w:rPr>
            <w:rFonts w:ascii="Verdana" w:hAnsi="Verdana"/>
            <w:color w:val="0000FF"/>
            <w:sz w:val="16"/>
            <w:szCs w:val="16"/>
            <w:u w:val="single"/>
          </w:rPr>
          <w:t>. p</w:t>
        </w:r>
        <w:r w:rsidR="00941025" w:rsidRPr="00EE2B58">
          <w:rPr>
            <w:rFonts w:ascii="Verdana" w:hAnsi="Verdana"/>
            <w:color w:val="0000FF"/>
            <w:sz w:val="16"/>
            <w:szCs w:val="16"/>
            <w:u w:val="single"/>
          </w:rPr>
          <w:t xml:space="preserve">df </w:t>
        </w:r>
        <w:proofErr w:type="spellStart"/>
        <w:r w:rsidR="00941025" w:rsidRPr="00EE2B58">
          <w:rPr>
            <w:rFonts w:ascii="Verdana" w:hAnsi="Verdana"/>
            <w:color w:val="0000FF"/>
            <w:sz w:val="16"/>
            <w:szCs w:val="16"/>
            <w:u w:val="single"/>
          </w:rPr>
          <w:t>document</w:t>
        </w:r>
        <w:proofErr w:type="spellEnd"/>
      </w:hyperlink>
    </w:p>
  </w:footnote>
  <w:footnote w:id="5">
    <w:p w14:paraId="2C5B14CA" w14:textId="40C62C9C" w:rsidR="0069283B" w:rsidRPr="00EE2B58" w:rsidRDefault="00241ABE" w:rsidP="00FB634B">
      <w:pPr>
        <w:pStyle w:val="Footnote"/>
        <w:ind w:left="142" w:hanging="142"/>
        <w:jc w:val="both"/>
        <w:rPr>
          <w:rFonts w:ascii="Verdana" w:hAnsi="Verdana"/>
          <w:sz w:val="16"/>
          <w:szCs w:val="16"/>
          <w:lang w:val="it-IT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="00FB634B">
        <w:rPr>
          <w:rFonts w:ascii="Verdana" w:hAnsi="Verdana"/>
          <w:sz w:val="16"/>
          <w:szCs w:val="16"/>
          <w:lang w:val="it-IT"/>
        </w:rPr>
        <w:t xml:space="preserve"> </w:t>
      </w:r>
      <w:r w:rsidRPr="00EE2B58">
        <w:rPr>
          <w:rFonts w:ascii="Verdana" w:hAnsi="Verdana"/>
          <w:sz w:val="16"/>
          <w:szCs w:val="16"/>
          <w:lang w:val="it-IT"/>
        </w:rPr>
        <w:t xml:space="preserve">Selezione di Indicatori del </w:t>
      </w:r>
      <w:proofErr w:type="spellStart"/>
      <w:r w:rsidRPr="00EE2B58">
        <w:rPr>
          <w:rFonts w:ascii="Verdana" w:hAnsi="Verdana"/>
          <w:sz w:val="16"/>
          <w:szCs w:val="16"/>
          <w:lang w:val="it-IT"/>
        </w:rPr>
        <w:t>QdR</w:t>
      </w:r>
      <w:proofErr w:type="spellEnd"/>
      <w:r w:rsidRPr="00EE2B58">
        <w:rPr>
          <w:rFonts w:ascii="Verdana" w:hAnsi="Verdana"/>
          <w:sz w:val="16"/>
          <w:szCs w:val="16"/>
          <w:lang w:val="it-IT"/>
        </w:rPr>
        <w:t xml:space="preserve"> riferiti solo alle informazioni non possedute dall’amministrazione e che verranno inserite</w:t>
      </w:r>
      <w:r w:rsidR="00FB634B">
        <w:rPr>
          <w:rFonts w:ascii="Verdana" w:hAnsi="Verdana"/>
          <w:sz w:val="16"/>
          <w:szCs w:val="16"/>
          <w:lang w:val="it-IT"/>
        </w:rPr>
        <w:t xml:space="preserve"> </w:t>
      </w:r>
      <w:r w:rsidRPr="00EE2B58">
        <w:rPr>
          <w:rFonts w:ascii="Verdana" w:hAnsi="Verdana"/>
          <w:sz w:val="16"/>
          <w:szCs w:val="16"/>
          <w:lang w:val="it-IT"/>
        </w:rPr>
        <w:t>nel DB per la restituzione alle scuole a cura del Servizio</w:t>
      </w:r>
      <w:r w:rsidR="00F36E55" w:rsidRPr="00EE2B58">
        <w:rPr>
          <w:rFonts w:ascii="Verdana" w:hAnsi="Verdana"/>
          <w:sz w:val="16"/>
          <w:szCs w:val="16"/>
          <w:lang w:val="it-IT"/>
        </w:rPr>
        <w:t xml:space="preserve"> provinciale</w:t>
      </w:r>
      <w:r w:rsidRPr="00EE2B58">
        <w:rPr>
          <w:rFonts w:ascii="Verdana" w:hAnsi="Verdana"/>
          <w:sz w:val="16"/>
          <w:szCs w:val="16"/>
          <w:lang w:val="it-IT"/>
        </w:rPr>
        <w:t xml:space="preserve"> di valutazione.</w:t>
      </w:r>
    </w:p>
    <w:p w14:paraId="2C5B14CB" w14:textId="77777777" w:rsidR="0069283B" w:rsidRPr="00EE2B58" w:rsidRDefault="0069283B">
      <w:pPr>
        <w:pStyle w:val="Footnote"/>
        <w:rPr>
          <w:rFonts w:ascii="Verdana" w:hAnsi="Verdana"/>
          <w:sz w:val="16"/>
          <w:szCs w:val="16"/>
          <w:lang w:val="it-IT"/>
        </w:rPr>
      </w:pPr>
    </w:p>
  </w:footnote>
  <w:footnote w:id="6">
    <w:p w14:paraId="7DCEA44A" w14:textId="6D8F3337" w:rsidR="005F62F9" w:rsidRPr="00EE2B58" w:rsidRDefault="005F62F9" w:rsidP="00644D62">
      <w:pPr>
        <w:pStyle w:val="Testonotaapidipagina"/>
        <w:jc w:val="both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</w:t>
      </w:r>
      <w:r w:rsidR="00B37A38">
        <w:rPr>
          <w:rFonts w:ascii="Verdana" w:hAnsi="Verdana"/>
          <w:sz w:val="16"/>
          <w:szCs w:val="16"/>
        </w:rPr>
        <w:t xml:space="preserve">La domanda considera solo </w:t>
      </w:r>
      <w:r w:rsidR="00B37A38" w:rsidRPr="00EE2B58">
        <w:rPr>
          <w:rFonts w:ascii="Verdana" w:hAnsi="Verdana"/>
          <w:sz w:val="16"/>
          <w:szCs w:val="16"/>
        </w:rPr>
        <w:t>allieve/i certificati</w:t>
      </w:r>
      <w:r w:rsidR="00B37A38">
        <w:rPr>
          <w:rFonts w:ascii="Verdana" w:hAnsi="Verdana"/>
          <w:sz w:val="16"/>
          <w:szCs w:val="16"/>
        </w:rPr>
        <w:t>; p</w:t>
      </w:r>
      <w:r w:rsidR="0082679C" w:rsidRPr="00EE2B58">
        <w:rPr>
          <w:rFonts w:ascii="Verdana" w:hAnsi="Verdana"/>
          <w:sz w:val="16"/>
          <w:szCs w:val="16"/>
        </w:rPr>
        <w:t>er interventi su alliev</w:t>
      </w:r>
      <w:r w:rsidR="00226D74" w:rsidRPr="00EE2B58">
        <w:rPr>
          <w:rFonts w:ascii="Verdana" w:hAnsi="Verdana"/>
          <w:sz w:val="16"/>
          <w:szCs w:val="16"/>
        </w:rPr>
        <w:t>e/</w:t>
      </w:r>
      <w:r w:rsidR="0082679C" w:rsidRPr="00EE2B58">
        <w:rPr>
          <w:rFonts w:ascii="Verdana" w:hAnsi="Verdana"/>
          <w:sz w:val="16"/>
          <w:szCs w:val="16"/>
        </w:rPr>
        <w:t>i in difficoltà</w:t>
      </w:r>
      <w:r w:rsidR="00A004F4" w:rsidRPr="00EE2B58">
        <w:rPr>
          <w:rFonts w:ascii="Verdana" w:hAnsi="Verdana"/>
          <w:sz w:val="16"/>
          <w:szCs w:val="16"/>
        </w:rPr>
        <w:t xml:space="preserve"> e interventi di potenziamento</w:t>
      </w:r>
      <w:r w:rsidR="00B37A38">
        <w:rPr>
          <w:rFonts w:ascii="Verdana" w:hAnsi="Verdana"/>
          <w:sz w:val="16"/>
          <w:szCs w:val="16"/>
        </w:rPr>
        <w:t xml:space="preserve"> segue domanda specifica.</w:t>
      </w:r>
    </w:p>
  </w:footnote>
  <w:footnote w:id="7">
    <w:p w14:paraId="2C5B14D1" w14:textId="05D47150" w:rsidR="0069283B" w:rsidRPr="00EE2B58" w:rsidRDefault="00241ABE" w:rsidP="00644D62">
      <w:pPr>
        <w:pStyle w:val="Footnote"/>
        <w:ind w:left="90" w:hanging="90"/>
        <w:jc w:val="both"/>
        <w:rPr>
          <w:rFonts w:ascii="Verdana" w:hAnsi="Verdana"/>
          <w:sz w:val="16"/>
          <w:szCs w:val="16"/>
          <w:lang w:val="it-IT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="00644D62">
        <w:rPr>
          <w:rFonts w:ascii="Verdana" w:hAnsi="Verdana"/>
          <w:sz w:val="16"/>
          <w:szCs w:val="16"/>
          <w:lang w:val="it-IT"/>
        </w:rPr>
        <w:t xml:space="preserve"> </w:t>
      </w:r>
      <w:r w:rsidR="5762FAB1" w:rsidRPr="00EE2B58">
        <w:rPr>
          <w:rFonts w:ascii="Verdana" w:hAnsi="Verdana"/>
          <w:sz w:val="16"/>
          <w:szCs w:val="16"/>
          <w:lang w:val="it-IT"/>
        </w:rPr>
        <w:t xml:space="preserve">Sono compresi in questa categoria allieve e allievi con certificazione clinica </w:t>
      </w:r>
      <w:r w:rsidR="008A17E8">
        <w:rPr>
          <w:rFonts w:ascii="Verdana" w:hAnsi="Verdana"/>
          <w:sz w:val="16"/>
          <w:szCs w:val="16"/>
          <w:lang w:val="it-IT"/>
        </w:rPr>
        <w:t>a</w:t>
      </w:r>
      <w:r w:rsidR="5762FAB1" w:rsidRPr="00EE2B58">
        <w:rPr>
          <w:rFonts w:ascii="Verdana" w:hAnsi="Verdana"/>
          <w:sz w:val="16"/>
          <w:szCs w:val="16"/>
          <w:lang w:val="it-IT"/>
        </w:rPr>
        <w:t xml:space="preserve">i sensi della Legge 104/1992 e della L. 104 in contesto scolastico, della Legge 170/2010, della Direttiva 27 dicembre 2012. </w:t>
      </w:r>
    </w:p>
  </w:footnote>
  <w:footnote w:id="8">
    <w:p w14:paraId="49FBB688" w14:textId="5F6188D2" w:rsidR="000A2407" w:rsidRPr="00EE2B58" w:rsidRDefault="000A2407" w:rsidP="0030383E">
      <w:pPr>
        <w:pStyle w:val="Footnote"/>
        <w:ind w:left="142" w:hanging="142"/>
        <w:jc w:val="both"/>
        <w:rPr>
          <w:rFonts w:ascii="Verdana" w:hAnsi="Verdana"/>
          <w:sz w:val="16"/>
          <w:szCs w:val="16"/>
          <w:lang w:val="it-IT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="005433BC">
        <w:rPr>
          <w:rFonts w:ascii="Verdana" w:hAnsi="Verdana"/>
          <w:sz w:val="16"/>
          <w:szCs w:val="16"/>
          <w:lang w:val="it-IT"/>
        </w:rPr>
        <w:t xml:space="preserve"> </w:t>
      </w:r>
      <w:r w:rsidRPr="00EE2B58">
        <w:rPr>
          <w:rFonts w:ascii="Verdana" w:hAnsi="Verdana"/>
          <w:sz w:val="16"/>
          <w:szCs w:val="16"/>
          <w:lang w:val="it-IT"/>
        </w:rPr>
        <w:t>Allieve e allievi con certificazione clinica ai sensi della Legge 104/1992 e L. 104 in contesto scolastico, della Legge 170/2010, della Direttiva 27 dicembre 2012</w:t>
      </w:r>
      <w:r w:rsidR="002C3BA6">
        <w:rPr>
          <w:rFonts w:ascii="Verdana" w:hAnsi="Verdana"/>
          <w:sz w:val="16"/>
          <w:szCs w:val="16"/>
          <w:lang w:val="it-IT"/>
        </w:rPr>
        <w:t>;</w:t>
      </w:r>
      <w:r w:rsidRPr="00EE2B58">
        <w:rPr>
          <w:rFonts w:ascii="Verdana" w:hAnsi="Verdana"/>
          <w:sz w:val="16"/>
          <w:szCs w:val="16"/>
          <w:lang w:val="it-IT"/>
        </w:rPr>
        <w:t xml:space="preserve"> per queste allieve e allievi vedasi </w:t>
      </w:r>
      <w:r w:rsidR="002C3BA6">
        <w:rPr>
          <w:rFonts w:ascii="Verdana" w:hAnsi="Verdana"/>
          <w:sz w:val="16"/>
          <w:szCs w:val="16"/>
          <w:lang w:val="it-IT"/>
        </w:rPr>
        <w:t>la domanda precedente.</w:t>
      </w:r>
    </w:p>
  </w:footnote>
  <w:footnote w:id="9">
    <w:p w14:paraId="0771FC8D" w14:textId="6CA02C62" w:rsidR="00313C22" w:rsidRPr="00EE2B58" w:rsidRDefault="00313C22" w:rsidP="00313C22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</w:t>
      </w:r>
      <w:r w:rsidR="00707E6E">
        <w:rPr>
          <w:rFonts w:ascii="Verdana" w:hAnsi="Verdana"/>
          <w:sz w:val="16"/>
          <w:szCs w:val="16"/>
        </w:rPr>
        <w:t>Ad esempio,</w:t>
      </w:r>
      <w:r w:rsidR="00267D27">
        <w:rPr>
          <w:rFonts w:ascii="Verdana" w:hAnsi="Verdana"/>
          <w:sz w:val="16"/>
          <w:szCs w:val="16"/>
        </w:rPr>
        <w:t xml:space="preserve"> </w:t>
      </w:r>
      <w:r w:rsidR="0054491C">
        <w:rPr>
          <w:rFonts w:ascii="Verdana" w:hAnsi="Verdana"/>
          <w:sz w:val="16"/>
          <w:szCs w:val="16"/>
        </w:rPr>
        <w:t xml:space="preserve">coerenza tra </w:t>
      </w:r>
      <w:r w:rsidR="00C922E0">
        <w:rPr>
          <w:rFonts w:ascii="Verdana" w:hAnsi="Verdana"/>
          <w:sz w:val="16"/>
          <w:szCs w:val="16"/>
        </w:rPr>
        <w:t xml:space="preserve">la </w:t>
      </w:r>
      <w:r w:rsidRPr="00EE2B58">
        <w:rPr>
          <w:rFonts w:ascii="Verdana" w:hAnsi="Verdana"/>
          <w:sz w:val="16"/>
          <w:szCs w:val="16"/>
        </w:rPr>
        <w:t xml:space="preserve">griglia di valutazione </w:t>
      </w:r>
      <w:r w:rsidR="0054491C">
        <w:rPr>
          <w:rFonts w:ascii="Verdana" w:hAnsi="Verdana"/>
          <w:sz w:val="16"/>
          <w:szCs w:val="16"/>
        </w:rPr>
        <w:t>e</w:t>
      </w:r>
      <w:r w:rsidRPr="00EE2B58">
        <w:rPr>
          <w:rFonts w:ascii="Verdana" w:hAnsi="Verdana"/>
          <w:sz w:val="16"/>
          <w:szCs w:val="16"/>
        </w:rPr>
        <w:t xml:space="preserve"> le valutazioni </w:t>
      </w:r>
      <w:r w:rsidR="0054491C">
        <w:rPr>
          <w:rFonts w:ascii="Verdana" w:hAnsi="Verdana"/>
          <w:sz w:val="16"/>
          <w:szCs w:val="16"/>
        </w:rPr>
        <w:t>d</w:t>
      </w:r>
      <w:r w:rsidRPr="00EE2B58">
        <w:rPr>
          <w:rFonts w:ascii="Verdana" w:hAnsi="Verdana"/>
          <w:sz w:val="16"/>
          <w:szCs w:val="16"/>
        </w:rPr>
        <w:t>i livelli di apprendimento</w:t>
      </w:r>
      <w:r w:rsidR="00AE3D69">
        <w:rPr>
          <w:rFonts w:ascii="Verdana" w:hAnsi="Verdana"/>
          <w:sz w:val="16"/>
          <w:szCs w:val="16"/>
        </w:rPr>
        <w:t>.</w:t>
      </w:r>
    </w:p>
  </w:footnote>
  <w:footnote w:id="10">
    <w:p w14:paraId="3AF25A2E" w14:textId="31077875" w:rsidR="00313C22" w:rsidRPr="00EE2B58" w:rsidRDefault="00313C22" w:rsidP="00313C22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Per strumenti e modalità di valutazione si intendono colloqui individuali, prove di verifica, elaborati scritti, compiti autentici, osservazioni, rubriche, ecc.</w:t>
      </w:r>
    </w:p>
  </w:footnote>
  <w:footnote w:id="11">
    <w:p w14:paraId="7E7A6FF2" w14:textId="427630B9" w:rsidR="00313C22" w:rsidRPr="00EE2B58" w:rsidRDefault="00313C22" w:rsidP="00821CDC">
      <w:pPr>
        <w:pStyle w:val="Footnote"/>
        <w:ind w:left="142" w:hanging="142"/>
        <w:jc w:val="both"/>
        <w:rPr>
          <w:rFonts w:ascii="Verdana" w:hAnsi="Verdana"/>
          <w:sz w:val="16"/>
          <w:szCs w:val="16"/>
          <w:lang w:val="it-IT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="00607841">
        <w:rPr>
          <w:rFonts w:ascii="Verdana" w:hAnsi="Verdana"/>
          <w:sz w:val="16"/>
          <w:szCs w:val="16"/>
          <w:lang w:val="it-IT"/>
        </w:rPr>
        <w:t xml:space="preserve"> </w:t>
      </w:r>
      <w:r w:rsidR="00B87D3B" w:rsidRPr="00B87D3B">
        <w:rPr>
          <w:rFonts w:ascii="Verdana" w:hAnsi="Verdana"/>
          <w:sz w:val="16"/>
          <w:szCs w:val="16"/>
          <w:lang w:val="it-IT"/>
        </w:rPr>
        <w:t>Per prove comuni si intendono le prove predisposte dalle/dagli insegnanti sulla base della programmazione comune, per confrontare i risultati tra classi. Sono escluse le prove INVALSI, provinciali, di screening e d’esame.</w:t>
      </w:r>
    </w:p>
  </w:footnote>
  <w:footnote w:id="12">
    <w:p w14:paraId="6403D223" w14:textId="4DD2530A" w:rsidR="0012191D" w:rsidRPr="00EE2B58" w:rsidRDefault="0012191D" w:rsidP="0012191D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</w:t>
      </w:r>
      <w:r w:rsidRPr="00EE2B58">
        <w:rPr>
          <w:rFonts w:ascii="Verdana" w:hAnsi="Verdana" w:cstheme="minorHAnsi"/>
          <w:sz w:val="16"/>
          <w:szCs w:val="16"/>
        </w:rPr>
        <w:t>Non rientrano tutte quelle attività realizzate eccezionalmente</w:t>
      </w:r>
      <w:r w:rsidR="00F21F2A">
        <w:rPr>
          <w:rFonts w:ascii="Verdana" w:hAnsi="Verdana" w:cstheme="minorHAnsi"/>
          <w:sz w:val="16"/>
          <w:szCs w:val="16"/>
        </w:rPr>
        <w:t>.</w:t>
      </w:r>
    </w:p>
  </w:footnote>
  <w:footnote w:id="13">
    <w:p w14:paraId="58EC61A3" w14:textId="7D800C52" w:rsidR="00307E09" w:rsidRPr="00EE2B58" w:rsidRDefault="00307E09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</w:t>
      </w:r>
      <w:r w:rsidR="00E13E71" w:rsidRPr="00EE2B58">
        <w:rPr>
          <w:rFonts w:ascii="Verdana" w:hAnsi="Verdana"/>
          <w:sz w:val="16"/>
          <w:szCs w:val="16"/>
        </w:rPr>
        <w:t xml:space="preserve">Si prendono in </w:t>
      </w:r>
      <w:r w:rsidR="00CE63A6" w:rsidRPr="00EE2B58">
        <w:rPr>
          <w:rFonts w:ascii="Verdana" w:hAnsi="Verdana"/>
          <w:sz w:val="16"/>
          <w:szCs w:val="16"/>
        </w:rPr>
        <w:t>considerazione</w:t>
      </w:r>
      <w:r w:rsidR="00E13E71" w:rsidRPr="00EE2B58">
        <w:rPr>
          <w:rFonts w:ascii="Verdana" w:hAnsi="Verdana"/>
          <w:sz w:val="16"/>
          <w:szCs w:val="16"/>
        </w:rPr>
        <w:t xml:space="preserve"> </w:t>
      </w:r>
      <w:r w:rsidR="00CE63A6" w:rsidRPr="00EE2B58">
        <w:rPr>
          <w:rFonts w:ascii="Verdana" w:hAnsi="Verdana"/>
          <w:sz w:val="16"/>
          <w:szCs w:val="16"/>
        </w:rPr>
        <w:t>solo</w:t>
      </w:r>
      <w:r w:rsidR="00E13E71" w:rsidRPr="00EE2B58">
        <w:rPr>
          <w:rFonts w:ascii="Verdana" w:hAnsi="Verdana"/>
          <w:sz w:val="16"/>
          <w:szCs w:val="16"/>
        </w:rPr>
        <w:t xml:space="preserve"> quelle discipline non linguistiche che vengono insegnate </w:t>
      </w:r>
      <w:r w:rsidR="00C23008" w:rsidRPr="00EE2B58">
        <w:rPr>
          <w:rFonts w:ascii="Verdana" w:hAnsi="Verdana"/>
          <w:sz w:val="16"/>
          <w:szCs w:val="16"/>
        </w:rPr>
        <w:t xml:space="preserve">in </w:t>
      </w:r>
      <w:proofErr w:type="gramStart"/>
      <w:r w:rsidR="00C23008" w:rsidRPr="00EE2B58">
        <w:rPr>
          <w:rFonts w:ascii="Verdana" w:hAnsi="Verdana"/>
          <w:sz w:val="16"/>
          <w:szCs w:val="16"/>
        </w:rPr>
        <w:t>Tedesco</w:t>
      </w:r>
      <w:proofErr w:type="gramEnd"/>
      <w:r w:rsidR="00C23008" w:rsidRPr="00EE2B58">
        <w:rPr>
          <w:rFonts w:ascii="Verdana" w:hAnsi="Verdana"/>
          <w:sz w:val="16"/>
          <w:szCs w:val="16"/>
        </w:rPr>
        <w:t xml:space="preserve"> o in </w:t>
      </w:r>
      <w:proofErr w:type="gramStart"/>
      <w:r w:rsidR="00C23008" w:rsidRPr="00EE2B58">
        <w:rPr>
          <w:rFonts w:ascii="Verdana" w:hAnsi="Verdana"/>
          <w:sz w:val="16"/>
          <w:szCs w:val="16"/>
        </w:rPr>
        <w:t>Inglese</w:t>
      </w:r>
      <w:proofErr w:type="gramEnd"/>
      <w:r w:rsidR="00C23008" w:rsidRPr="00EE2B58">
        <w:rPr>
          <w:rFonts w:ascii="Verdana" w:hAnsi="Verdana"/>
          <w:sz w:val="16"/>
          <w:szCs w:val="16"/>
        </w:rPr>
        <w:t xml:space="preserve"> </w:t>
      </w:r>
      <w:r w:rsidR="00E13E71" w:rsidRPr="00EE2B58">
        <w:rPr>
          <w:rFonts w:ascii="Verdana" w:hAnsi="Verdana"/>
          <w:sz w:val="16"/>
          <w:szCs w:val="16"/>
        </w:rPr>
        <w:t>per almeno il 30%</w:t>
      </w:r>
      <w:r w:rsidR="00CE63A6" w:rsidRPr="00EE2B58">
        <w:rPr>
          <w:rFonts w:ascii="Verdana" w:hAnsi="Verdana"/>
          <w:sz w:val="16"/>
          <w:szCs w:val="16"/>
        </w:rPr>
        <w:t xml:space="preserve"> del monte ore annuale</w:t>
      </w:r>
    </w:p>
  </w:footnote>
  <w:footnote w:id="14">
    <w:p w14:paraId="54316069" w14:textId="3FA9B5C1" w:rsidR="00D52C54" w:rsidRPr="00EE2B58" w:rsidRDefault="00D52C54" w:rsidP="00D52C54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Si prendono in considerazione solo quelle discipline non linguistiche che vengono insegnate in </w:t>
      </w:r>
      <w:proofErr w:type="gramStart"/>
      <w:r w:rsidRPr="00EE2B58">
        <w:rPr>
          <w:rFonts w:ascii="Verdana" w:hAnsi="Verdana"/>
          <w:sz w:val="16"/>
          <w:szCs w:val="16"/>
        </w:rPr>
        <w:t>Tedesco</w:t>
      </w:r>
      <w:proofErr w:type="gramEnd"/>
      <w:r w:rsidRPr="00EE2B58">
        <w:rPr>
          <w:rFonts w:ascii="Verdana" w:hAnsi="Verdana"/>
          <w:sz w:val="16"/>
          <w:szCs w:val="16"/>
        </w:rPr>
        <w:t xml:space="preserve"> o in </w:t>
      </w:r>
      <w:proofErr w:type="gramStart"/>
      <w:r w:rsidRPr="00EE2B58">
        <w:rPr>
          <w:rFonts w:ascii="Verdana" w:hAnsi="Verdana"/>
          <w:sz w:val="16"/>
          <w:szCs w:val="16"/>
        </w:rPr>
        <w:t>Inglese</w:t>
      </w:r>
      <w:proofErr w:type="gramEnd"/>
      <w:r w:rsidRPr="00EE2B58">
        <w:rPr>
          <w:rFonts w:ascii="Verdana" w:hAnsi="Verdana"/>
          <w:sz w:val="16"/>
          <w:szCs w:val="16"/>
        </w:rPr>
        <w:t xml:space="preserve"> per almeno il 30% del monte ore annuale</w:t>
      </w:r>
      <w:r w:rsidR="00740025">
        <w:rPr>
          <w:rFonts w:ascii="Verdana" w:hAnsi="Verdana"/>
          <w:sz w:val="16"/>
          <w:szCs w:val="16"/>
        </w:rPr>
        <w:t>.</w:t>
      </w:r>
    </w:p>
  </w:footnote>
  <w:footnote w:id="15">
    <w:p w14:paraId="72B49388" w14:textId="77777777" w:rsidR="00AC18F1" w:rsidRPr="00EE2B58" w:rsidRDefault="00AC18F1" w:rsidP="00AC18F1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Si prendono in considerazione solo quelle discipline non linguistiche che vengono insegnate in </w:t>
      </w:r>
      <w:proofErr w:type="gramStart"/>
      <w:r w:rsidRPr="00EE2B58">
        <w:rPr>
          <w:rFonts w:ascii="Verdana" w:hAnsi="Verdana"/>
          <w:sz w:val="16"/>
          <w:szCs w:val="16"/>
        </w:rPr>
        <w:t>Tedesco</w:t>
      </w:r>
      <w:proofErr w:type="gramEnd"/>
      <w:r w:rsidRPr="00EE2B58">
        <w:rPr>
          <w:rFonts w:ascii="Verdana" w:hAnsi="Verdana"/>
          <w:sz w:val="16"/>
          <w:szCs w:val="16"/>
        </w:rPr>
        <w:t xml:space="preserve"> o in </w:t>
      </w:r>
      <w:proofErr w:type="gramStart"/>
      <w:r w:rsidRPr="00EE2B58">
        <w:rPr>
          <w:rFonts w:ascii="Verdana" w:hAnsi="Verdana"/>
          <w:sz w:val="16"/>
          <w:szCs w:val="16"/>
        </w:rPr>
        <w:t>Inglese</w:t>
      </w:r>
      <w:proofErr w:type="gramEnd"/>
      <w:r w:rsidRPr="00EE2B58">
        <w:rPr>
          <w:rFonts w:ascii="Verdana" w:hAnsi="Verdana"/>
          <w:sz w:val="16"/>
          <w:szCs w:val="16"/>
        </w:rPr>
        <w:t xml:space="preserve"> per almeno il 30% del monte ore annuale</w:t>
      </w:r>
    </w:p>
  </w:footnote>
  <w:footnote w:id="16">
    <w:p w14:paraId="313CA602" w14:textId="37F8E311" w:rsidR="00C24EEA" w:rsidRPr="00EE2B58" w:rsidRDefault="00C24EEA" w:rsidP="006447FF">
      <w:pPr>
        <w:pStyle w:val="Footnote"/>
        <w:ind w:left="142" w:hanging="142"/>
        <w:rPr>
          <w:rFonts w:ascii="Verdana" w:hAnsi="Verdana"/>
          <w:sz w:val="16"/>
          <w:szCs w:val="16"/>
          <w:lang w:val="it-IT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="00613053">
        <w:rPr>
          <w:rFonts w:ascii="Verdana" w:hAnsi="Verdana"/>
          <w:sz w:val="16"/>
          <w:szCs w:val="16"/>
          <w:lang w:val="it-IT"/>
        </w:rPr>
        <w:t xml:space="preserve"> </w:t>
      </w:r>
      <w:r w:rsidRPr="00EE2B58">
        <w:rPr>
          <w:rFonts w:ascii="Verdana" w:hAnsi="Verdana"/>
          <w:sz w:val="16"/>
          <w:szCs w:val="16"/>
          <w:lang w:val="it-IT"/>
        </w:rPr>
        <w:t>Si intende la valutazione dell’impatto del progetto di potenziamento linguistico (CLIL) sull’apprendimento della disciplina</w:t>
      </w:r>
    </w:p>
  </w:footnote>
  <w:footnote w:id="17">
    <w:p w14:paraId="2C5B14D9" w14:textId="273BFE41" w:rsidR="0069283B" w:rsidRPr="00EE2B58" w:rsidRDefault="00241ABE" w:rsidP="001A610B">
      <w:pPr>
        <w:pStyle w:val="Footnote"/>
        <w:jc w:val="both"/>
        <w:rPr>
          <w:rFonts w:ascii="Verdana" w:hAnsi="Verdana"/>
          <w:sz w:val="16"/>
          <w:szCs w:val="16"/>
          <w:lang w:val="it-IT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="001A610B">
        <w:rPr>
          <w:rFonts w:ascii="Verdana" w:hAnsi="Verdana"/>
          <w:sz w:val="16"/>
          <w:szCs w:val="16"/>
          <w:lang w:val="it-IT"/>
        </w:rPr>
        <w:t xml:space="preserve"> </w:t>
      </w:r>
      <w:r w:rsidRPr="00EE2B58">
        <w:rPr>
          <w:rFonts w:ascii="Verdana" w:hAnsi="Verdana"/>
          <w:sz w:val="16"/>
          <w:szCs w:val="16"/>
          <w:lang w:val="it-IT"/>
        </w:rPr>
        <w:t>La somma delle 3 percentuali = 100% del tempo lavoro</w:t>
      </w:r>
    </w:p>
  </w:footnote>
  <w:footnote w:id="18">
    <w:p w14:paraId="2C5B14DA" w14:textId="4EF2CCF6" w:rsidR="00511E11" w:rsidRPr="00EE2B58" w:rsidRDefault="00511E11" w:rsidP="001A610B">
      <w:pPr>
        <w:pStyle w:val="Footnote"/>
        <w:ind w:left="142" w:hanging="142"/>
        <w:jc w:val="both"/>
        <w:rPr>
          <w:rFonts w:ascii="Verdana" w:hAnsi="Verdana"/>
          <w:sz w:val="16"/>
          <w:szCs w:val="16"/>
          <w:lang w:val="it-IT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  <w:lang w:val="it-IT"/>
        </w:rPr>
        <w:t xml:space="preserve"> </w:t>
      </w:r>
      <w:r w:rsidRPr="00EE2B58">
        <w:rPr>
          <w:rFonts w:ascii="Verdana" w:hAnsi="Verdana"/>
          <w:sz w:val="16"/>
          <w:szCs w:val="16"/>
          <w:lang w:val="it-IT"/>
        </w:rPr>
        <w:t>Ad esempio:</w:t>
      </w:r>
      <w:r>
        <w:rPr>
          <w:rFonts w:ascii="Verdana" w:hAnsi="Verdana"/>
          <w:sz w:val="16"/>
          <w:szCs w:val="16"/>
          <w:lang w:val="it-IT"/>
        </w:rPr>
        <w:t xml:space="preserve"> </w:t>
      </w:r>
      <w:r w:rsidRPr="00EE2B58">
        <w:rPr>
          <w:rFonts w:ascii="Verdana" w:hAnsi="Verdana"/>
          <w:sz w:val="16"/>
          <w:szCs w:val="16"/>
          <w:lang w:val="it-IT"/>
        </w:rPr>
        <w:t>partecipazione ai consigli di classe, interventi su casi problematici, osservazioni nelle classi, partecipazione alle attività di progettazione didattica</w:t>
      </w:r>
      <w:r>
        <w:rPr>
          <w:rFonts w:ascii="Verdana" w:hAnsi="Verdana"/>
          <w:sz w:val="16"/>
          <w:szCs w:val="16"/>
          <w:lang w:val="it-IT"/>
        </w:rPr>
        <w:t>, …</w:t>
      </w:r>
    </w:p>
  </w:footnote>
  <w:footnote w:id="19">
    <w:p w14:paraId="2C5B14DB" w14:textId="0BE80980" w:rsidR="00511E11" w:rsidRPr="00EE2B58" w:rsidRDefault="00511E11" w:rsidP="001A610B">
      <w:pPr>
        <w:pStyle w:val="Footnote"/>
        <w:jc w:val="both"/>
        <w:rPr>
          <w:rFonts w:ascii="Verdana" w:hAnsi="Verdana"/>
          <w:sz w:val="16"/>
          <w:szCs w:val="16"/>
          <w:lang w:val="it-IT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  <w:lang w:val="it-IT"/>
        </w:rPr>
        <w:t xml:space="preserve"> </w:t>
      </w:r>
      <w:r w:rsidRPr="00EE2B58">
        <w:rPr>
          <w:rFonts w:ascii="Verdana" w:hAnsi="Verdana"/>
          <w:sz w:val="16"/>
          <w:szCs w:val="16"/>
          <w:lang w:val="it-IT"/>
        </w:rPr>
        <w:t>Ad esempio: sviluppo e monitoraggio di progetti, attività di pianificazione</w:t>
      </w:r>
      <w:r>
        <w:rPr>
          <w:rFonts w:ascii="Verdana" w:hAnsi="Verdana"/>
          <w:sz w:val="16"/>
          <w:szCs w:val="16"/>
          <w:lang w:val="it-IT"/>
        </w:rPr>
        <w:t>, …</w:t>
      </w:r>
    </w:p>
  </w:footnote>
  <w:footnote w:id="20">
    <w:p w14:paraId="2C5B14DC" w14:textId="4961CB74" w:rsidR="00511E11" w:rsidRPr="00EE2B58" w:rsidRDefault="00511E11" w:rsidP="001A610B">
      <w:pPr>
        <w:pStyle w:val="Footnote"/>
        <w:ind w:left="142" w:hanging="142"/>
        <w:jc w:val="both"/>
        <w:rPr>
          <w:rFonts w:ascii="Verdana" w:hAnsi="Verdana"/>
          <w:sz w:val="16"/>
          <w:szCs w:val="16"/>
          <w:lang w:val="it-IT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  <w:lang w:val="it-IT"/>
        </w:rPr>
        <w:t xml:space="preserve"> </w:t>
      </w:r>
      <w:r w:rsidRPr="00EE2B58">
        <w:rPr>
          <w:rFonts w:ascii="Verdana" w:hAnsi="Verdana"/>
          <w:sz w:val="16"/>
          <w:szCs w:val="16"/>
          <w:lang w:val="it-IT"/>
        </w:rPr>
        <w:t>Ad esempio: piano delle attività annuali, orari delle lezioni, questioni amministrativo-contabili, assegnazione degli incarichi</w:t>
      </w:r>
      <w:r>
        <w:rPr>
          <w:rFonts w:ascii="Verdana" w:hAnsi="Verdana"/>
          <w:sz w:val="16"/>
          <w:szCs w:val="16"/>
          <w:lang w:val="it-IT"/>
        </w:rPr>
        <w:t>, …</w:t>
      </w:r>
    </w:p>
  </w:footnote>
  <w:footnote w:id="21">
    <w:p w14:paraId="73882C34" w14:textId="1374FF01" w:rsidR="00F45352" w:rsidRPr="00EE2B58" w:rsidRDefault="00F45352" w:rsidP="001A610B">
      <w:pPr>
        <w:pStyle w:val="Testonotaapidipagina"/>
        <w:ind w:left="142" w:hanging="142"/>
        <w:jc w:val="both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</w:t>
      </w:r>
      <w:r w:rsidRPr="00EE2B58">
        <w:rPr>
          <w:rFonts w:ascii="Verdana" w:hAnsi="Verdana" w:cstheme="minorHAnsi"/>
          <w:sz w:val="16"/>
          <w:szCs w:val="16"/>
        </w:rPr>
        <w:t>Per ruoli organizzativi</w:t>
      </w:r>
      <w:r w:rsidR="00BF74CB" w:rsidRPr="00EE2B58">
        <w:rPr>
          <w:rFonts w:ascii="Verdana" w:hAnsi="Verdana" w:cstheme="minorHAnsi"/>
          <w:sz w:val="16"/>
          <w:szCs w:val="16"/>
        </w:rPr>
        <w:t xml:space="preserve"> si intendono </w:t>
      </w:r>
      <w:r w:rsidR="00940D6F" w:rsidRPr="00EE2B58">
        <w:rPr>
          <w:rFonts w:ascii="Verdana" w:hAnsi="Verdana" w:cstheme="minorHAnsi"/>
          <w:sz w:val="16"/>
          <w:szCs w:val="16"/>
        </w:rPr>
        <w:t>per es.</w:t>
      </w:r>
      <w:r w:rsidR="006F12EB" w:rsidRPr="00EE2B58">
        <w:rPr>
          <w:rFonts w:ascii="Verdana" w:hAnsi="Verdana" w:cstheme="minorHAnsi"/>
          <w:sz w:val="16"/>
          <w:szCs w:val="16"/>
        </w:rPr>
        <w:t xml:space="preserve"> </w:t>
      </w:r>
      <w:r w:rsidR="00BF74CB" w:rsidRPr="00EE2B58">
        <w:rPr>
          <w:rFonts w:ascii="Verdana" w:hAnsi="Verdana" w:cstheme="minorHAnsi"/>
          <w:sz w:val="16"/>
          <w:szCs w:val="16"/>
        </w:rPr>
        <w:t xml:space="preserve">le funzioni </w:t>
      </w:r>
      <w:r w:rsidR="006F12EB" w:rsidRPr="00EE2B58">
        <w:rPr>
          <w:rFonts w:ascii="Verdana" w:hAnsi="Verdana" w:cstheme="minorHAnsi"/>
          <w:sz w:val="16"/>
          <w:szCs w:val="16"/>
        </w:rPr>
        <w:t xml:space="preserve">strumentali, </w:t>
      </w:r>
      <w:r w:rsidR="007978D9" w:rsidRPr="00EE2B58">
        <w:rPr>
          <w:rFonts w:ascii="Verdana" w:hAnsi="Verdana" w:cstheme="minorHAnsi"/>
          <w:sz w:val="16"/>
          <w:szCs w:val="16"/>
        </w:rPr>
        <w:t xml:space="preserve">i </w:t>
      </w:r>
      <w:r w:rsidR="006F12EB" w:rsidRPr="00EE2B58">
        <w:rPr>
          <w:rFonts w:ascii="Verdana" w:hAnsi="Verdana" w:cstheme="minorHAnsi"/>
          <w:sz w:val="16"/>
          <w:szCs w:val="16"/>
        </w:rPr>
        <w:t xml:space="preserve">referenti di vari ambiti, referenti di progetto, </w:t>
      </w:r>
      <w:r w:rsidR="0064605B" w:rsidRPr="00EE2B58">
        <w:rPr>
          <w:rFonts w:ascii="Verdana" w:hAnsi="Verdana" w:cstheme="minorHAnsi"/>
          <w:sz w:val="16"/>
          <w:szCs w:val="16"/>
        </w:rPr>
        <w:t xml:space="preserve">ecc. </w:t>
      </w:r>
      <w:r w:rsidR="004677E2">
        <w:rPr>
          <w:rFonts w:ascii="Verdana" w:hAnsi="Verdana" w:cstheme="minorHAnsi"/>
          <w:sz w:val="16"/>
          <w:szCs w:val="16"/>
        </w:rPr>
        <w:t>S</w:t>
      </w:r>
      <w:r w:rsidR="0064605B" w:rsidRPr="00EE2B58">
        <w:rPr>
          <w:rFonts w:ascii="Verdana" w:hAnsi="Verdana" w:cstheme="minorHAnsi"/>
          <w:sz w:val="16"/>
          <w:szCs w:val="16"/>
        </w:rPr>
        <w:t>ono esclusi i coordinatori di classe</w:t>
      </w:r>
      <w:r w:rsidR="00F95E22">
        <w:rPr>
          <w:rFonts w:ascii="Verdana" w:hAnsi="Verdana" w:cstheme="minorHAnsi"/>
          <w:sz w:val="16"/>
          <w:szCs w:val="16"/>
        </w:rPr>
        <w:t>.</w:t>
      </w:r>
    </w:p>
  </w:footnote>
  <w:footnote w:id="22">
    <w:p w14:paraId="02C93BA6" w14:textId="719E1EF7" w:rsidR="00222EAB" w:rsidRPr="00EE2B58" w:rsidRDefault="00222EAB">
      <w:pPr>
        <w:pStyle w:val="Testonotaapidipagina"/>
        <w:rPr>
          <w:rFonts w:ascii="Verdana" w:hAnsi="Verdana"/>
          <w:sz w:val="16"/>
          <w:szCs w:val="16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Non sono da considerare </w:t>
      </w:r>
      <w:r w:rsidRPr="00EE2B58">
        <w:rPr>
          <w:rFonts w:ascii="Verdana" w:eastAsia="Times New Roman" w:hAnsi="Verdana" w:cs="Arial"/>
          <w:sz w:val="16"/>
          <w:szCs w:val="16"/>
        </w:rPr>
        <w:t>i</w:t>
      </w:r>
      <w:r w:rsidRPr="00EE2B58">
        <w:rPr>
          <w:rFonts w:ascii="Verdana" w:hAnsi="Verdana"/>
          <w:sz w:val="16"/>
          <w:szCs w:val="16"/>
        </w:rPr>
        <w:t xml:space="preserve"> tutor per docenti in anno di prova o in periodo di inserimento professionale, previsti </w:t>
      </w:r>
      <w:r w:rsidR="00745369">
        <w:rPr>
          <w:rFonts w:ascii="Verdana" w:hAnsi="Verdana"/>
          <w:sz w:val="16"/>
          <w:szCs w:val="16"/>
        </w:rPr>
        <w:t>da normativa</w:t>
      </w:r>
      <w:r w:rsidR="0061585E">
        <w:rPr>
          <w:rFonts w:ascii="Verdana" w:hAnsi="Verdana"/>
          <w:sz w:val="16"/>
          <w:szCs w:val="16"/>
        </w:rPr>
        <w:t>.</w:t>
      </w:r>
    </w:p>
  </w:footnote>
  <w:footnote w:id="23">
    <w:p w14:paraId="132AB31E" w14:textId="154DA391" w:rsidR="005E3D36" w:rsidRPr="004F6120" w:rsidRDefault="005E3D36">
      <w:pPr>
        <w:pStyle w:val="Testonotaapidipagina"/>
        <w:rPr>
          <w:rFonts w:hint="eastAsia"/>
          <w:sz w:val="14"/>
          <w:szCs w:val="14"/>
        </w:rPr>
      </w:pPr>
      <w:r w:rsidRPr="00EE2B58">
        <w:rPr>
          <w:rStyle w:val="Rimandonotaapidipagina"/>
          <w:rFonts w:ascii="Verdana" w:hAnsi="Verdana"/>
          <w:sz w:val="16"/>
          <w:szCs w:val="16"/>
        </w:rPr>
        <w:footnoteRef/>
      </w:r>
      <w:r w:rsidRPr="00EE2B58">
        <w:rPr>
          <w:rFonts w:ascii="Verdana" w:hAnsi="Verdana"/>
          <w:sz w:val="16"/>
          <w:szCs w:val="16"/>
        </w:rPr>
        <w:t xml:space="preserve"> </w:t>
      </w:r>
      <w:r w:rsidRPr="00EE2B58">
        <w:rPr>
          <w:rFonts w:ascii="Verdana" w:hAnsi="Verdana" w:cstheme="minorHAnsi"/>
          <w:sz w:val="16"/>
          <w:szCs w:val="16"/>
        </w:rPr>
        <w:t>Non rientrano tra gli strumenti in uso tutti quelli che sono stati utilizzati solo eccezionalmente</w:t>
      </w:r>
      <w:r w:rsidR="004C49CE">
        <w:rPr>
          <w:rFonts w:ascii="Verdana" w:hAnsi="Verdana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C045C" w14:textId="405252A4" w:rsidR="008D60EB" w:rsidRDefault="00F80EE9" w:rsidP="008D60EB">
    <w:pPr>
      <w:pStyle w:val="NormaleWe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70231A" wp14:editId="78940C7E">
          <wp:simplePos x="0" y="0"/>
          <wp:positionH relativeFrom="column">
            <wp:posOffset>4531995</wp:posOffset>
          </wp:positionH>
          <wp:positionV relativeFrom="paragraph">
            <wp:posOffset>59080</wp:posOffset>
          </wp:positionV>
          <wp:extent cx="1789040" cy="826617"/>
          <wp:effectExtent l="0" t="0" r="1905" b="0"/>
          <wp:wrapNone/>
          <wp:docPr id="1622145530" name="Immagine 1622145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040" cy="826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F4DF6E2" wp14:editId="289E5741">
          <wp:simplePos x="0" y="0"/>
          <wp:positionH relativeFrom="column">
            <wp:posOffset>-199543</wp:posOffset>
          </wp:positionH>
          <wp:positionV relativeFrom="paragraph">
            <wp:posOffset>207112</wp:posOffset>
          </wp:positionV>
          <wp:extent cx="2304000" cy="576000"/>
          <wp:effectExtent l="0" t="0" r="1270" b="0"/>
          <wp:wrapNone/>
          <wp:docPr id="1700096521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096521" name="Immagine 170009652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4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11D5C3" w14:textId="0A1FC033" w:rsidR="000A4578" w:rsidRDefault="000A45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D525C"/>
    <w:multiLevelType w:val="hybridMultilevel"/>
    <w:tmpl w:val="61742A5C"/>
    <w:lvl w:ilvl="0" w:tplc="D10687E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602B0"/>
    <w:multiLevelType w:val="hybridMultilevel"/>
    <w:tmpl w:val="9F4E00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757576">
    <w:abstractNumId w:val="0"/>
  </w:num>
  <w:num w:numId="2" w16cid:durableId="1164053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3B"/>
    <w:rsid w:val="00000170"/>
    <w:rsid w:val="00000F29"/>
    <w:rsid w:val="00002164"/>
    <w:rsid w:val="00003476"/>
    <w:rsid w:val="00004DB6"/>
    <w:rsid w:val="00004DDA"/>
    <w:rsid w:val="000057B8"/>
    <w:rsid w:val="000100EF"/>
    <w:rsid w:val="000109B1"/>
    <w:rsid w:val="00010B9C"/>
    <w:rsid w:val="000115CF"/>
    <w:rsid w:val="0001176F"/>
    <w:rsid w:val="000134F1"/>
    <w:rsid w:val="000142D6"/>
    <w:rsid w:val="0001461A"/>
    <w:rsid w:val="00014FF0"/>
    <w:rsid w:val="00015545"/>
    <w:rsid w:val="00016DB6"/>
    <w:rsid w:val="000172CA"/>
    <w:rsid w:val="00017EF5"/>
    <w:rsid w:val="00020DB1"/>
    <w:rsid w:val="00020E2E"/>
    <w:rsid w:val="00021ED8"/>
    <w:rsid w:val="00022230"/>
    <w:rsid w:val="000226EB"/>
    <w:rsid w:val="00022C72"/>
    <w:rsid w:val="00022DC1"/>
    <w:rsid w:val="00023AB2"/>
    <w:rsid w:val="0002490F"/>
    <w:rsid w:val="00032D73"/>
    <w:rsid w:val="00032E83"/>
    <w:rsid w:val="00033CA3"/>
    <w:rsid w:val="00035664"/>
    <w:rsid w:val="00035BA8"/>
    <w:rsid w:val="0003617B"/>
    <w:rsid w:val="00036531"/>
    <w:rsid w:val="00036FF2"/>
    <w:rsid w:val="00037A67"/>
    <w:rsid w:val="00040394"/>
    <w:rsid w:val="00040C90"/>
    <w:rsid w:val="0004248E"/>
    <w:rsid w:val="0004441E"/>
    <w:rsid w:val="00044941"/>
    <w:rsid w:val="00046045"/>
    <w:rsid w:val="00050EC3"/>
    <w:rsid w:val="0005103A"/>
    <w:rsid w:val="0005105F"/>
    <w:rsid w:val="00051BA7"/>
    <w:rsid w:val="000536D7"/>
    <w:rsid w:val="00055315"/>
    <w:rsid w:val="000554E9"/>
    <w:rsid w:val="000572FB"/>
    <w:rsid w:val="00057D4B"/>
    <w:rsid w:val="000602FC"/>
    <w:rsid w:val="000614B4"/>
    <w:rsid w:val="000629BD"/>
    <w:rsid w:val="00064125"/>
    <w:rsid w:val="00066206"/>
    <w:rsid w:val="00066233"/>
    <w:rsid w:val="00066A33"/>
    <w:rsid w:val="000671D7"/>
    <w:rsid w:val="00070613"/>
    <w:rsid w:val="00070E85"/>
    <w:rsid w:val="00070E94"/>
    <w:rsid w:val="00071198"/>
    <w:rsid w:val="00071415"/>
    <w:rsid w:val="000714EE"/>
    <w:rsid w:val="000727A3"/>
    <w:rsid w:val="000727E7"/>
    <w:rsid w:val="000734C6"/>
    <w:rsid w:val="00073826"/>
    <w:rsid w:val="00073AB4"/>
    <w:rsid w:val="00077950"/>
    <w:rsid w:val="00080A6B"/>
    <w:rsid w:val="000810AA"/>
    <w:rsid w:val="00081261"/>
    <w:rsid w:val="00081F30"/>
    <w:rsid w:val="00081F86"/>
    <w:rsid w:val="00083B5D"/>
    <w:rsid w:val="000849AA"/>
    <w:rsid w:val="0008527C"/>
    <w:rsid w:val="00085434"/>
    <w:rsid w:val="00086FDC"/>
    <w:rsid w:val="00091233"/>
    <w:rsid w:val="000914C9"/>
    <w:rsid w:val="00092412"/>
    <w:rsid w:val="00092E52"/>
    <w:rsid w:val="000935ED"/>
    <w:rsid w:val="00093E9B"/>
    <w:rsid w:val="00095987"/>
    <w:rsid w:val="0009712A"/>
    <w:rsid w:val="000A0D2A"/>
    <w:rsid w:val="000A1A0F"/>
    <w:rsid w:val="000A1E61"/>
    <w:rsid w:val="000A2407"/>
    <w:rsid w:val="000A4578"/>
    <w:rsid w:val="000A479E"/>
    <w:rsid w:val="000A4BF5"/>
    <w:rsid w:val="000A72A2"/>
    <w:rsid w:val="000A72F2"/>
    <w:rsid w:val="000A76C9"/>
    <w:rsid w:val="000B0CDC"/>
    <w:rsid w:val="000B24B2"/>
    <w:rsid w:val="000B4EF4"/>
    <w:rsid w:val="000B60F4"/>
    <w:rsid w:val="000B66ED"/>
    <w:rsid w:val="000B6C32"/>
    <w:rsid w:val="000B7081"/>
    <w:rsid w:val="000B72AD"/>
    <w:rsid w:val="000B7305"/>
    <w:rsid w:val="000C082C"/>
    <w:rsid w:val="000C12BE"/>
    <w:rsid w:val="000C2466"/>
    <w:rsid w:val="000C4720"/>
    <w:rsid w:val="000C5C96"/>
    <w:rsid w:val="000D1B20"/>
    <w:rsid w:val="000D660C"/>
    <w:rsid w:val="000D7720"/>
    <w:rsid w:val="000D799C"/>
    <w:rsid w:val="000E4D91"/>
    <w:rsid w:val="000E5728"/>
    <w:rsid w:val="000F215A"/>
    <w:rsid w:val="000F2C07"/>
    <w:rsid w:val="000F4E26"/>
    <w:rsid w:val="000F52C6"/>
    <w:rsid w:val="000F67C2"/>
    <w:rsid w:val="000F7F0A"/>
    <w:rsid w:val="0010076F"/>
    <w:rsid w:val="00102054"/>
    <w:rsid w:val="00102255"/>
    <w:rsid w:val="00102DFA"/>
    <w:rsid w:val="001043AD"/>
    <w:rsid w:val="00104AAA"/>
    <w:rsid w:val="00107B4A"/>
    <w:rsid w:val="00112A6A"/>
    <w:rsid w:val="0011315F"/>
    <w:rsid w:val="00114ABD"/>
    <w:rsid w:val="00114D51"/>
    <w:rsid w:val="00115B95"/>
    <w:rsid w:val="0011623A"/>
    <w:rsid w:val="00116402"/>
    <w:rsid w:val="0011648C"/>
    <w:rsid w:val="00117FFA"/>
    <w:rsid w:val="001204FE"/>
    <w:rsid w:val="00121754"/>
    <w:rsid w:val="001218D0"/>
    <w:rsid w:val="0012191D"/>
    <w:rsid w:val="00121E72"/>
    <w:rsid w:val="0012208D"/>
    <w:rsid w:val="00125682"/>
    <w:rsid w:val="00125D35"/>
    <w:rsid w:val="001268C6"/>
    <w:rsid w:val="00127ADC"/>
    <w:rsid w:val="00127D58"/>
    <w:rsid w:val="00127E67"/>
    <w:rsid w:val="0013012D"/>
    <w:rsid w:val="00130D67"/>
    <w:rsid w:val="00131153"/>
    <w:rsid w:val="0013182F"/>
    <w:rsid w:val="00132D87"/>
    <w:rsid w:val="00134D19"/>
    <w:rsid w:val="00136179"/>
    <w:rsid w:val="00136596"/>
    <w:rsid w:val="0013665B"/>
    <w:rsid w:val="00136C25"/>
    <w:rsid w:val="00140531"/>
    <w:rsid w:val="00142697"/>
    <w:rsid w:val="00144528"/>
    <w:rsid w:val="00144F91"/>
    <w:rsid w:val="0014601C"/>
    <w:rsid w:val="001460E7"/>
    <w:rsid w:val="00151690"/>
    <w:rsid w:val="00151701"/>
    <w:rsid w:val="0015212B"/>
    <w:rsid w:val="00153301"/>
    <w:rsid w:val="00153FE1"/>
    <w:rsid w:val="00154B3C"/>
    <w:rsid w:val="00155304"/>
    <w:rsid w:val="00157FA9"/>
    <w:rsid w:val="00160B25"/>
    <w:rsid w:val="0016290C"/>
    <w:rsid w:val="0016350E"/>
    <w:rsid w:val="00163990"/>
    <w:rsid w:val="00163ABC"/>
    <w:rsid w:val="00164391"/>
    <w:rsid w:val="0016442D"/>
    <w:rsid w:val="00164703"/>
    <w:rsid w:val="00165397"/>
    <w:rsid w:val="001663F9"/>
    <w:rsid w:val="00167EE7"/>
    <w:rsid w:val="00170436"/>
    <w:rsid w:val="00170774"/>
    <w:rsid w:val="00170E3F"/>
    <w:rsid w:val="001712D1"/>
    <w:rsid w:val="00171EEE"/>
    <w:rsid w:val="00173458"/>
    <w:rsid w:val="001736B6"/>
    <w:rsid w:val="00173EC0"/>
    <w:rsid w:val="00174ACE"/>
    <w:rsid w:val="00174C88"/>
    <w:rsid w:val="0017601A"/>
    <w:rsid w:val="00176D1F"/>
    <w:rsid w:val="001774B1"/>
    <w:rsid w:val="00177838"/>
    <w:rsid w:val="00177D1D"/>
    <w:rsid w:val="001802D3"/>
    <w:rsid w:val="00180FC6"/>
    <w:rsid w:val="001810EF"/>
    <w:rsid w:val="001812ED"/>
    <w:rsid w:val="001814A9"/>
    <w:rsid w:val="001828B1"/>
    <w:rsid w:val="00182FBF"/>
    <w:rsid w:val="001856D2"/>
    <w:rsid w:val="00185FF3"/>
    <w:rsid w:val="00186ECC"/>
    <w:rsid w:val="00187327"/>
    <w:rsid w:val="00187530"/>
    <w:rsid w:val="0019027D"/>
    <w:rsid w:val="0019351E"/>
    <w:rsid w:val="001942E1"/>
    <w:rsid w:val="00194DE9"/>
    <w:rsid w:val="00195226"/>
    <w:rsid w:val="00195B75"/>
    <w:rsid w:val="001A326D"/>
    <w:rsid w:val="001A428E"/>
    <w:rsid w:val="001A468B"/>
    <w:rsid w:val="001A55B1"/>
    <w:rsid w:val="001A610B"/>
    <w:rsid w:val="001A70D9"/>
    <w:rsid w:val="001A745F"/>
    <w:rsid w:val="001A7925"/>
    <w:rsid w:val="001A7A29"/>
    <w:rsid w:val="001B0C87"/>
    <w:rsid w:val="001B0EAA"/>
    <w:rsid w:val="001B27B5"/>
    <w:rsid w:val="001B2E9A"/>
    <w:rsid w:val="001B3A4E"/>
    <w:rsid w:val="001B4231"/>
    <w:rsid w:val="001B47DF"/>
    <w:rsid w:val="001B4DEE"/>
    <w:rsid w:val="001B6420"/>
    <w:rsid w:val="001C01C1"/>
    <w:rsid w:val="001C0BF0"/>
    <w:rsid w:val="001C1FBE"/>
    <w:rsid w:val="001C2DA9"/>
    <w:rsid w:val="001C31AF"/>
    <w:rsid w:val="001C683E"/>
    <w:rsid w:val="001C69B9"/>
    <w:rsid w:val="001C6CD3"/>
    <w:rsid w:val="001D037F"/>
    <w:rsid w:val="001D39D9"/>
    <w:rsid w:val="001D3F5C"/>
    <w:rsid w:val="001D4860"/>
    <w:rsid w:val="001D67D3"/>
    <w:rsid w:val="001D7117"/>
    <w:rsid w:val="001D783F"/>
    <w:rsid w:val="001E1D9A"/>
    <w:rsid w:val="001E2EF7"/>
    <w:rsid w:val="001E402E"/>
    <w:rsid w:val="001E5259"/>
    <w:rsid w:val="001E5AF9"/>
    <w:rsid w:val="001E699B"/>
    <w:rsid w:val="001F06A0"/>
    <w:rsid w:val="001F3498"/>
    <w:rsid w:val="001F364B"/>
    <w:rsid w:val="001F7FC2"/>
    <w:rsid w:val="00201D4E"/>
    <w:rsid w:val="0020222C"/>
    <w:rsid w:val="0020237B"/>
    <w:rsid w:val="00204716"/>
    <w:rsid w:val="002047D2"/>
    <w:rsid w:val="00205DC2"/>
    <w:rsid w:val="00206B8C"/>
    <w:rsid w:val="002079BB"/>
    <w:rsid w:val="00207D5A"/>
    <w:rsid w:val="00207EE0"/>
    <w:rsid w:val="00210D72"/>
    <w:rsid w:val="00211436"/>
    <w:rsid w:val="002118D4"/>
    <w:rsid w:val="00211EB5"/>
    <w:rsid w:val="002121DA"/>
    <w:rsid w:val="002135D7"/>
    <w:rsid w:val="00213DC0"/>
    <w:rsid w:val="002143D9"/>
    <w:rsid w:val="002146AF"/>
    <w:rsid w:val="00215337"/>
    <w:rsid w:val="00215E77"/>
    <w:rsid w:val="00217F01"/>
    <w:rsid w:val="002200E9"/>
    <w:rsid w:val="002207C3"/>
    <w:rsid w:val="00222EAB"/>
    <w:rsid w:val="002240B5"/>
    <w:rsid w:val="00224C31"/>
    <w:rsid w:val="00225683"/>
    <w:rsid w:val="002257A3"/>
    <w:rsid w:val="0022616F"/>
    <w:rsid w:val="00226D74"/>
    <w:rsid w:val="002327D3"/>
    <w:rsid w:val="00233E69"/>
    <w:rsid w:val="00234724"/>
    <w:rsid w:val="002351D7"/>
    <w:rsid w:val="00235897"/>
    <w:rsid w:val="00235E3C"/>
    <w:rsid w:val="00237A82"/>
    <w:rsid w:val="00237CCB"/>
    <w:rsid w:val="00240076"/>
    <w:rsid w:val="00240246"/>
    <w:rsid w:val="00240502"/>
    <w:rsid w:val="0024196A"/>
    <w:rsid w:val="00241ABE"/>
    <w:rsid w:val="00241C22"/>
    <w:rsid w:val="00241DCD"/>
    <w:rsid w:val="00241E67"/>
    <w:rsid w:val="0024238D"/>
    <w:rsid w:val="002436FE"/>
    <w:rsid w:val="00243A43"/>
    <w:rsid w:val="00245BAD"/>
    <w:rsid w:val="00245C39"/>
    <w:rsid w:val="002475C9"/>
    <w:rsid w:val="00247D61"/>
    <w:rsid w:val="00250C85"/>
    <w:rsid w:val="00250E1C"/>
    <w:rsid w:val="00250F7C"/>
    <w:rsid w:val="00251BD9"/>
    <w:rsid w:val="00253C55"/>
    <w:rsid w:val="00254946"/>
    <w:rsid w:val="00256812"/>
    <w:rsid w:val="00256911"/>
    <w:rsid w:val="00256F48"/>
    <w:rsid w:val="00257557"/>
    <w:rsid w:val="0026101B"/>
    <w:rsid w:val="00261BE3"/>
    <w:rsid w:val="00261D42"/>
    <w:rsid w:val="00262099"/>
    <w:rsid w:val="0026281E"/>
    <w:rsid w:val="00263438"/>
    <w:rsid w:val="002658B7"/>
    <w:rsid w:val="00265985"/>
    <w:rsid w:val="00266974"/>
    <w:rsid w:val="00267D27"/>
    <w:rsid w:val="00270617"/>
    <w:rsid w:val="00271D8C"/>
    <w:rsid w:val="00273C59"/>
    <w:rsid w:val="00273D39"/>
    <w:rsid w:val="00273FAE"/>
    <w:rsid w:val="00274637"/>
    <w:rsid w:val="00274686"/>
    <w:rsid w:val="00276607"/>
    <w:rsid w:val="002772ED"/>
    <w:rsid w:val="0027744A"/>
    <w:rsid w:val="00277EA8"/>
    <w:rsid w:val="00281064"/>
    <w:rsid w:val="002817E9"/>
    <w:rsid w:val="00282499"/>
    <w:rsid w:val="00283155"/>
    <w:rsid w:val="002832FE"/>
    <w:rsid w:val="0028358B"/>
    <w:rsid w:val="00283A15"/>
    <w:rsid w:val="00285328"/>
    <w:rsid w:val="00285547"/>
    <w:rsid w:val="00285808"/>
    <w:rsid w:val="00286FDB"/>
    <w:rsid w:val="002907AA"/>
    <w:rsid w:val="00291117"/>
    <w:rsid w:val="002923E8"/>
    <w:rsid w:val="002924D0"/>
    <w:rsid w:val="00295017"/>
    <w:rsid w:val="00295233"/>
    <w:rsid w:val="00295472"/>
    <w:rsid w:val="00295AE2"/>
    <w:rsid w:val="00295D59"/>
    <w:rsid w:val="00296700"/>
    <w:rsid w:val="00296B01"/>
    <w:rsid w:val="002A03A1"/>
    <w:rsid w:val="002A14D5"/>
    <w:rsid w:val="002A1D07"/>
    <w:rsid w:val="002A28F0"/>
    <w:rsid w:val="002A29D3"/>
    <w:rsid w:val="002A2C9F"/>
    <w:rsid w:val="002A3B62"/>
    <w:rsid w:val="002A3C8E"/>
    <w:rsid w:val="002A4F89"/>
    <w:rsid w:val="002A57CB"/>
    <w:rsid w:val="002A5B05"/>
    <w:rsid w:val="002A6E9F"/>
    <w:rsid w:val="002A7AC7"/>
    <w:rsid w:val="002A7AE2"/>
    <w:rsid w:val="002B1DF0"/>
    <w:rsid w:val="002B20F3"/>
    <w:rsid w:val="002B236F"/>
    <w:rsid w:val="002B2489"/>
    <w:rsid w:val="002B2659"/>
    <w:rsid w:val="002B2776"/>
    <w:rsid w:val="002B2DFD"/>
    <w:rsid w:val="002B2E79"/>
    <w:rsid w:val="002B3059"/>
    <w:rsid w:val="002B350C"/>
    <w:rsid w:val="002B4013"/>
    <w:rsid w:val="002B52B7"/>
    <w:rsid w:val="002B681E"/>
    <w:rsid w:val="002B7637"/>
    <w:rsid w:val="002C147B"/>
    <w:rsid w:val="002C1FD0"/>
    <w:rsid w:val="002C352D"/>
    <w:rsid w:val="002C3BA6"/>
    <w:rsid w:val="002C4415"/>
    <w:rsid w:val="002C4AEE"/>
    <w:rsid w:val="002C5486"/>
    <w:rsid w:val="002C5700"/>
    <w:rsid w:val="002D1279"/>
    <w:rsid w:val="002D165C"/>
    <w:rsid w:val="002D3438"/>
    <w:rsid w:val="002D361D"/>
    <w:rsid w:val="002E0526"/>
    <w:rsid w:val="002E0C66"/>
    <w:rsid w:val="002E0FDB"/>
    <w:rsid w:val="002E1510"/>
    <w:rsid w:val="002E1B49"/>
    <w:rsid w:val="002E3BD6"/>
    <w:rsid w:val="002E422F"/>
    <w:rsid w:val="002E48EE"/>
    <w:rsid w:val="002E5CB1"/>
    <w:rsid w:val="002E6489"/>
    <w:rsid w:val="002E6A45"/>
    <w:rsid w:val="002E6F85"/>
    <w:rsid w:val="002E7B0F"/>
    <w:rsid w:val="002F0CD5"/>
    <w:rsid w:val="002F37B0"/>
    <w:rsid w:val="002F5508"/>
    <w:rsid w:val="002F571C"/>
    <w:rsid w:val="002F5B4A"/>
    <w:rsid w:val="002F621B"/>
    <w:rsid w:val="002F6BAD"/>
    <w:rsid w:val="002F7C64"/>
    <w:rsid w:val="002F7CAA"/>
    <w:rsid w:val="00301694"/>
    <w:rsid w:val="00301695"/>
    <w:rsid w:val="0030383E"/>
    <w:rsid w:val="00304754"/>
    <w:rsid w:val="003065A7"/>
    <w:rsid w:val="00306BE3"/>
    <w:rsid w:val="003077EA"/>
    <w:rsid w:val="00307922"/>
    <w:rsid w:val="00307CC6"/>
    <w:rsid w:val="00307D52"/>
    <w:rsid w:val="00307E09"/>
    <w:rsid w:val="00310EFC"/>
    <w:rsid w:val="003110E9"/>
    <w:rsid w:val="0031112C"/>
    <w:rsid w:val="00312EEE"/>
    <w:rsid w:val="00313C22"/>
    <w:rsid w:val="00313D0D"/>
    <w:rsid w:val="003152CD"/>
    <w:rsid w:val="003168C4"/>
    <w:rsid w:val="00317B70"/>
    <w:rsid w:val="00322CB1"/>
    <w:rsid w:val="003234CE"/>
    <w:rsid w:val="00323991"/>
    <w:rsid w:val="00323B85"/>
    <w:rsid w:val="00324A56"/>
    <w:rsid w:val="00324DB0"/>
    <w:rsid w:val="00325C15"/>
    <w:rsid w:val="00325D7D"/>
    <w:rsid w:val="00325DBD"/>
    <w:rsid w:val="0032679F"/>
    <w:rsid w:val="0032687A"/>
    <w:rsid w:val="00327186"/>
    <w:rsid w:val="003277EA"/>
    <w:rsid w:val="00327E1D"/>
    <w:rsid w:val="00330128"/>
    <w:rsid w:val="00330766"/>
    <w:rsid w:val="00330F19"/>
    <w:rsid w:val="00331655"/>
    <w:rsid w:val="003336D7"/>
    <w:rsid w:val="0033421C"/>
    <w:rsid w:val="003351FA"/>
    <w:rsid w:val="0033526A"/>
    <w:rsid w:val="00335DDE"/>
    <w:rsid w:val="0033620E"/>
    <w:rsid w:val="00337026"/>
    <w:rsid w:val="003374BF"/>
    <w:rsid w:val="003408CF"/>
    <w:rsid w:val="00340B57"/>
    <w:rsid w:val="003419DC"/>
    <w:rsid w:val="00344A41"/>
    <w:rsid w:val="00344F55"/>
    <w:rsid w:val="00346D01"/>
    <w:rsid w:val="00347205"/>
    <w:rsid w:val="00352173"/>
    <w:rsid w:val="0035280F"/>
    <w:rsid w:val="0035324A"/>
    <w:rsid w:val="00353D43"/>
    <w:rsid w:val="00353EAA"/>
    <w:rsid w:val="003541A7"/>
    <w:rsid w:val="00354232"/>
    <w:rsid w:val="0035497B"/>
    <w:rsid w:val="003554F3"/>
    <w:rsid w:val="00355BF8"/>
    <w:rsid w:val="00356EEC"/>
    <w:rsid w:val="00357502"/>
    <w:rsid w:val="00357861"/>
    <w:rsid w:val="00360941"/>
    <w:rsid w:val="00360984"/>
    <w:rsid w:val="0036178D"/>
    <w:rsid w:val="00361817"/>
    <w:rsid w:val="00361D99"/>
    <w:rsid w:val="00362A04"/>
    <w:rsid w:val="003647F5"/>
    <w:rsid w:val="00366883"/>
    <w:rsid w:val="00370C3E"/>
    <w:rsid w:val="00372842"/>
    <w:rsid w:val="0037457B"/>
    <w:rsid w:val="003778BB"/>
    <w:rsid w:val="00377CE7"/>
    <w:rsid w:val="0038160C"/>
    <w:rsid w:val="003818CA"/>
    <w:rsid w:val="0038195B"/>
    <w:rsid w:val="00381994"/>
    <w:rsid w:val="00383E27"/>
    <w:rsid w:val="00384721"/>
    <w:rsid w:val="0038547C"/>
    <w:rsid w:val="00385D00"/>
    <w:rsid w:val="0039052E"/>
    <w:rsid w:val="00392D69"/>
    <w:rsid w:val="00393B79"/>
    <w:rsid w:val="00393FA9"/>
    <w:rsid w:val="003956DE"/>
    <w:rsid w:val="003A05BA"/>
    <w:rsid w:val="003A0B41"/>
    <w:rsid w:val="003A22D8"/>
    <w:rsid w:val="003A26B9"/>
    <w:rsid w:val="003A3E51"/>
    <w:rsid w:val="003A4954"/>
    <w:rsid w:val="003A62B3"/>
    <w:rsid w:val="003A76DB"/>
    <w:rsid w:val="003B0B43"/>
    <w:rsid w:val="003B28BE"/>
    <w:rsid w:val="003B3E05"/>
    <w:rsid w:val="003B4711"/>
    <w:rsid w:val="003B4D06"/>
    <w:rsid w:val="003B4F8A"/>
    <w:rsid w:val="003B7970"/>
    <w:rsid w:val="003C0119"/>
    <w:rsid w:val="003C1368"/>
    <w:rsid w:val="003C2877"/>
    <w:rsid w:val="003C2BE2"/>
    <w:rsid w:val="003C2D3C"/>
    <w:rsid w:val="003C2FA1"/>
    <w:rsid w:val="003C39F3"/>
    <w:rsid w:val="003C40C2"/>
    <w:rsid w:val="003C4A66"/>
    <w:rsid w:val="003C6480"/>
    <w:rsid w:val="003C69C4"/>
    <w:rsid w:val="003C75FC"/>
    <w:rsid w:val="003C7B95"/>
    <w:rsid w:val="003D1B9D"/>
    <w:rsid w:val="003D3A2B"/>
    <w:rsid w:val="003D3DFD"/>
    <w:rsid w:val="003D5D06"/>
    <w:rsid w:val="003D6B55"/>
    <w:rsid w:val="003E0193"/>
    <w:rsid w:val="003E1FD3"/>
    <w:rsid w:val="003E41BB"/>
    <w:rsid w:val="003E4F0F"/>
    <w:rsid w:val="003E52CF"/>
    <w:rsid w:val="003E7364"/>
    <w:rsid w:val="003E769E"/>
    <w:rsid w:val="003F002B"/>
    <w:rsid w:val="003F01AA"/>
    <w:rsid w:val="003F1075"/>
    <w:rsid w:val="003F1276"/>
    <w:rsid w:val="003F1DDC"/>
    <w:rsid w:val="003F1E07"/>
    <w:rsid w:val="003F467E"/>
    <w:rsid w:val="003F4DF2"/>
    <w:rsid w:val="00400822"/>
    <w:rsid w:val="00400920"/>
    <w:rsid w:val="00400966"/>
    <w:rsid w:val="00400E0B"/>
    <w:rsid w:val="004017EC"/>
    <w:rsid w:val="004021EB"/>
    <w:rsid w:val="004030A5"/>
    <w:rsid w:val="00405298"/>
    <w:rsid w:val="004105F4"/>
    <w:rsid w:val="004109E6"/>
    <w:rsid w:val="00412F97"/>
    <w:rsid w:val="00413F5D"/>
    <w:rsid w:val="00414A57"/>
    <w:rsid w:val="00415D76"/>
    <w:rsid w:val="004167C6"/>
    <w:rsid w:val="00416E1F"/>
    <w:rsid w:val="004176AE"/>
    <w:rsid w:val="00420B6D"/>
    <w:rsid w:val="00421FA5"/>
    <w:rsid w:val="00422A0C"/>
    <w:rsid w:val="00422B79"/>
    <w:rsid w:val="00423D7D"/>
    <w:rsid w:val="004250F6"/>
    <w:rsid w:val="00425EC2"/>
    <w:rsid w:val="004273E9"/>
    <w:rsid w:val="0042755A"/>
    <w:rsid w:val="00427B7F"/>
    <w:rsid w:val="00430521"/>
    <w:rsid w:val="00430CC1"/>
    <w:rsid w:val="0043133F"/>
    <w:rsid w:val="0043162B"/>
    <w:rsid w:val="004322FD"/>
    <w:rsid w:val="00432BFB"/>
    <w:rsid w:val="00432FC5"/>
    <w:rsid w:val="0043344C"/>
    <w:rsid w:val="0043452C"/>
    <w:rsid w:val="00434CD6"/>
    <w:rsid w:val="00435B2E"/>
    <w:rsid w:val="004360F3"/>
    <w:rsid w:val="00440536"/>
    <w:rsid w:val="004407BB"/>
    <w:rsid w:val="00440F7D"/>
    <w:rsid w:val="00441A86"/>
    <w:rsid w:val="00444A52"/>
    <w:rsid w:val="004452D4"/>
    <w:rsid w:val="00445384"/>
    <w:rsid w:val="00445C6F"/>
    <w:rsid w:val="00446954"/>
    <w:rsid w:val="00446ADD"/>
    <w:rsid w:val="0045287E"/>
    <w:rsid w:val="004533EA"/>
    <w:rsid w:val="004542A7"/>
    <w:rsid w:val="004547C4"/>
    <w:rsid w:val="00455389"/>
    <w:rsid w:val="00456A16"/>
    <w:rsid w:val="00461DC6"/>
    <w:rsid w:val="0046480A"/>
    <w:rsid w:val="004661D7"/>
    <w:rsid w:val="004677E2"/>
    <w:rsid w:val="00467A31"/>
    <w:rsid w:val="00467BE2"/>
    <w:rsid w:val="0047119E"/>
    <w:rsid w:val="0047188C"/>
    <w:rsid w:val="0047249D"/>
    <w:rsid w:val="00472BB0"/>
    <w:rsid w:val="00473EFE"/>
    <w:rsid w:val="004741BA"/>
    <w:rsid w:val="00475C6B"/>
    <w:rsid w:val="004770B8"/>
    <w:rsid w:val="00480C3D"/>
    <w:rsid w:val="0048105B"/>
    <w:rsid w:val="00481381"/>
    <w:rsid w:val="00481673"/>
    <w:rsid w:val="00481CD2"/>
    <w:rsid w:val="00481F2C"/>
    <w:rsid w:val="00482C4A"/>
    <w:rsid w:val="0048331D"/>
    <w:rsid w:val="00483C85"/>
    <w:rsid w:val="00484A7F"/>
    <w:rsid w:val="00486182"/>
    <w:rsid w:val="00487E09"/>
    <w:rsid w:val="00490332"/>
    <w:rsid w:val="004942CC"/>
    <w:rsid w:val="00494AB5"/>
    <w:rsid w:val="00497561"/>
    <w:rsid w:val="004A0223"/>
    <w:rsid w:val="004A29AF"/>
    <w:rsid w:val="004A4048"/>
    <w:rsid w:val="004A4D83"/>
    <w:rsid w:val="004A4E1B"/>
    <w:rsid w:val="004A5DFF"/>
    <w:rsid w:val="004A62AD"/>
    <w:rsid w:val="004A62CC"/>
    <w:rsid w:val="004A71B4"/>
    <w:rsid w:val="004A7C32"/>
    <w:rsid w:val="004B0456"/>
    <w:rsid w:val="004B2D19"/>
    <w:rsid w:val="004B4792"/>
    <w:rsid w:val="004B4BBB"/>
    <w:rsid w:val="004B6B61"/>
    <w:rsid w:val="004C0A8C"/>
    <w:rsid w:val="004C273E"/>
    <w:rsid w:val="004C2E7A"/>
    <w:rsid w:val="004C3087"/>
    <w:rsid w:val="004C326B"/>
    <w:rsid w:val="004C49CE"/>
    <w:rsid w:val="004C553D"/>
    <w:rsid w:val="004C7902"/>
    <w:rsid w:val="004C7BE9"/>
    <w:rsid w:val="004D0AB9"/>
    <w:rsid w:val="004D14E0"/>
    <w:rsid w:val="004D14E3"/>
    <w:rsid w:val="004D1AC4"/>
    <w:rsid w:val="004D3376"/>
    <w:rsid w:val="004D3925"/>
    <w:rsid w:val="004D5A30"/>
    <w:rsid w:val="004D5C6C"/>
    <w:rsid w:val="004D65BC"/>
    <w:rsid w:val="004E03B6"/>
    <w:rsid w:val="004E07A5"/>
    <w:rsid w:val="004E225C"/>
    <w:rsid w:val="004E313A"/>
    <w:rsid w:val="004E444A"/>
    <w:rsid w:val="004E733C"/>
    <w:rsid w:val="004F0F78"/>
    <w:rsid w:val="004F1212"/>
    <w:rsid w:val="004F18AB"/>
    <w:rsid w:val="004F22ED"/>
    <w:rsid w:val="004F340A"/>
    <w:rsid w:val="004F35EC"/>
    <w:rsid w:val="004F3F36"/>
    <w:rsid w:val="004F533A"/>
    <w:rsid w:val="004F6120"/>
    <w:rsid w:val="004F6E3A"/>
    <w:rsid w:val="004F73F2"/>
    <w:rsid w:val="00500458"/>
    <w:rsid w:val="00501FCA"/>
    <w:rsid w:val="00502371"/>
    <w:rsid w:val="005023D1"/>
    <w:rsid w:val="00503732"/>
    <w:rsid w:val="005047C0"/>
    <w:rsid w:val="005060F9"/>
    <w:rsid w:val="005064BF"/>
    <w:rsid w:val="005068C8"/>
    <w:rsid w:val="0051132D"/>
    <w:rsid w:val="00511E11"/>
    <w:rsid w:val="005135A1"/>
    <w:rsid w:val="00514D59"/>
    <w:rsid w:val="005159F1"/>
    <w:rsid w:val="005162D4"/>
    <w:rsid w:val="00516E26"/>
    <w:rsid w:val="0051737B"/>
    <w:rsid w:val="00520457"/>
    <w:rsid w:val="0052081F"/>
    <w:rsid w:val="00520B26"/>
    <w:rsid w:val="00522F60"/>
    <w:rsid w:val="00524773"/>
    <w:rsid w:val="00524E38"/>
    <w:rsid w:val="005259C6"/>
    <w:rsid w:val="005260F0"/>
    <w:rsid w:val="0052613F"/>
    <w:rsid w:val="005270D9"/>
    <w:rsid w:val="00527C06"/>
    <w:rsid w:val="00530198"/>
    <w:rsid w:val="00531454"/>
    <w:rsid w:val="00531B6A"/>
    <w:rsid w:val="00532AE2"/>
    <w:rsid w:val="0053341E"/>
    <w:rsid w:val="00533856"/>
    <w:rsid w:val="00534056"/>
    <w:rsid w:val="0053520F"/>
    <w:rsid w:val="00535F40"/>
    <w:rsid w:val="005367BD"/>
    <w:rsid w:val="00536E62"/>
    <w:rsid w:val="00540178"/>
    <w:rsid w:val="005402A2"/>
    <w:rsid w:val="005408D7"/>
    <w:rsid w:val="005419F7"/>
    <w:rsid w:val="005433BC"/>
    <w:rsid w:val="00544801"/>
    <w:rsid w:val="0054491C"/>
    <w:rsid w:val="005461A1"/>
    <w:rsid w:val="005467BF"/>
    <w:rsid w:val="005468D3"/>
    <w:rsid w:val="00550E97"/>
    <w:rsid w:val="00551011"/>
    <w:rsid w:val="005548AE"/>
    <w:rsid w:val="00554FF4"/>
    <w:rsid w:val="0055509B"/>
    <w:rsid w:val="005552C4"/>
    <w:rsid w:val="005552C6"/>
    <w:rsid w:val="005617F4"/>
    <w:rsid w:val="005618D6"/>
    <w:rsid w:val="00562307"/>
    <w:rsid w:val="005624CC"/>
    <w:rsid w:val="0056312E"/>
    <w:rsid w:val="0056330D"/>
    <w:rsid w:val="0056427D"/>
    <w:rsid w:val="00564A41"/>
    <w:rsid w:val="00566A94"/>
    <w:rsid w:val="005675D3"/>
    <w:rsid w:val="0056775F"/>
    <w:rsid w:val="005718B6"/>
    <w:rsid w:val="00573F43"/>
    <w:rsid w:val="0057461E"/>
    <w:rsid w:val="00574AF1"/>
    <w:rsid w:val="00574E5B"/>
    <w:rsid w:val="00575C33"/>
    <w:rsid w:val="00575D97"/>
    <w:rsid w:val="00576AF4"/>
    <w:rsid w:val="00580D78"/>
    <w:rsid w:val="00583035"/>
    <w:rsid w:val="00583562"/>
    <w:rsid w:val="005850DA"/>
    <w:rsid w:val="00585942"/>
    <w:rsid w:val="00585BCE"/>
    <w:rsid w:val="005863D8"/>
    <w:rsid w:val="00587A39"/>
    <w:rsid w:val="00591353"/>
    <w:rsid w:val="005919DF"/>
    <w:rsid w:val="00591BED"/>
    <w:rsid w:val="00592F75"/>
    <w:rsid w:val="005945C3"/>
    <w:rsid w:val="00595853"/>
    <w:rsid w:val="00595C94"/>
    <w:rsid w:val="005970A5"/>
    <w:rsid w:val="005972CC"/>
    <w:rsid w:val="005A13BE"/>
    <w:rsid w:val="005A25FF"/>
    <w:rsid w:val="005A28DD"/>
    <w:rsid w:val="005A337A"/>
    <w:rsid w:val="005A458B"/>
    <w:rsid w:val="005A5BE9"/>
    <w:rsid w:val="005B02EB"/>
    <w:rsid w:val="005B19CD"/>
    <w:rsid w:val="005B3A9A"/>
    <w:rsid w:val="005B3F27"/>
    <w:rsid w:val="005B4436"/>
    <w:rsid w:val="005B4EBC"/>
    <w:rsid w:val="005B56DD"/>
    <w:rsid w:val="005B5C5A"/>
    <w:rsid w:val="005B63BE"/>
    <w:rsid w:val="005B7F34"/>
    <w:rsid w:val="005C130C"/>
    <w:rsid w:val="005C15BD"/>
    <w:rsid w:val="005C1C1A"/>
    <w:rsid w:val="005C4C41"/>
    <w:rsid w:val="005C7036"/>
    <w:rsid w:val="005D0BFE"/>
    <w:rsid w:val="005D0C61"/>
    <w:rsid w:val="005D13C0"/>
    <w:rsid w:val="005D1A04"/>
    <w:rsid w:val="005D1DE0"/>
    <w:rsid w:val="005D3326"/>
    <w:rsid w:val="005D3454"/>
    <w:rsid w:val="005D36A1"/>
    <w:rsid w:val="005D3B68"/>
    <w:rsid w:val="005D3D53"/>
    <w:rsid w:val="005D4103"/>
    <w:rsid w:val="005D4299"/>
    <w:rsid w:val="005D517D"/>
    <w:rsid w:val="005D5F2B"/>
    <w:rsid w:val="005E1347"/>
    <w:rsid w:val="005E137A"/>
    <w:rsid w:val="005E1875"/>
    <w:rsid w:val="005E2EC1"/>
    <w:rsid w:val="005E3CAB"/>
    <w:rsid w:val="005E3D36"/>
    <w:rsid w:val="005E4331"/>
    <w:rsid w:val="005E4A16"/>
    <w:rsid w:val="005E4B78"/>
    <w:rsid w:val="005E51F3"/>
    <w:rsid w:val="005F0C1E"/>
    <w:rsid w:val="005F3116"/>
    <w:rsid w:val="005F3829"/>
    <w:rsid w:val="005F4B39"/>
    <w:rsid w:val="005F600C"/>
    <w:rsid w:val="005F62F9"/>
    <w:rsid w:val="005F72F4"/>
    <w:rsid w:val="005F732E"/>
    <w:rsid w:val="005F7472"/>
    <w:rsid w:val="005F7763"/>
    <w:rsid w:val="005F79DF"/>
    <w:rsid w:val="00601494"/>
    <w:rsid w:val="0060319D"/>
    <w:rsid w:val="00603EA2"/>
    <w:rsid w:val="00604C61"/>
    <w:rsid w:val="0060504E"/>
    <w:rsid w:val="00605A55"/>
    <w:rsid w:val="00607841"/>
    <w:rsid w:val="00607EC1"/>
    <w:rsid w:val="00610359"/>
    <w:rsid w:val="006103AF"/>
    <w:rsid w:val="006109FC"/>
    <w:rsid w:val="00610E5C"/>
    <w:rsid w:val="006122C4"/>
    <w:rsid w:val="006128B1"/>
    <w:rsid w:val="00612DE6"/>
    <w:rsid w:val="00613053"/>
    <w:rsid w:val="00613A8D"/>
    <w:rsid w:val="00614C24"/>
    <w:rsid w:val="0061585E"/>
    <w:rsid w:val="00617DDC"/>
    <w:rsid w:val="00620507"/>
    <w:rsid w:val="00621586"/>
    <w:rsid w:val="006220E4"/>
    <w:rsid w:val="00622970"/>
    <w:rsid w:val="006239EC"/>
    <w:rsid w:val="006251C6"/>
    <w:rsid w:val="0062621C"/>
    <w:rsid w:val="00627FDD"/>
    <w:rsid w:val="00630CE9"/>
    <w:rsid w:val="0063106E"/>
    <w:rsid w:val="00632510"/>
    <w:rsid w:val="006327BF"/>
    <w:rsid w:val="0063503C"/>
    <w:rsid w:val="00635CC2"/>
    <w:rsid w:val="00636536"/>
    <w:rsid w:val="006374DB"/>
    <w:rsid w:val="00640FA7"/>
    <w:rsid w:val="0064238B"/>
    <w:rsid w:val="00642C10"/>
    <w:rsid w:val="006430B5"/>
    <w:rsid w:val="00643B47"/>
    <w:rsid w:val="00643F2A"/>
    <w:rsid w:val="00644071"/>
    <w:rsid w:val="00644290"/>
    <w:rsid w:val="006447FF"/>
    <w:rsid w:val="00644D62"/>
    <w:rsid w:val="00645585"/>
    <w:rsid w:val="006455C3"/>
    <w:rsid w:val="0064605B"/>
    <w:rsid w:val="0064703A"/>
    <w:rsid w:val="00650141"/>
    <w:rsid w:val="0065290B"/>
    <w:rsid w:val="006541CF"/>
    <w:rsid w:val="00654545"/>
    <w:rsid w:val="00654D55"/>
    <w:rsid w:val="00655134"/>
    <w:rsid w:val="0066458D"/>
    <w:rsid w:val="006645FE"/>
    <w:rsid w:val="006647D9"/>
    <w:rsid w:val="0066554D"/>
    <w:rsid w:val="0066595A"/>
    <w:rsid w:val="006709EE"/>
    <w:rsid w:val="0067324F"/>
    <w:rsid w:val="00675D5B"/>
    <w:rsid w:val="00676BA8"/>
    <w:rsid w:val="00676D54"/>
    <w:rsid w:val="00676E19"/>
    <w:rsid w:val="00680DA7"/>
    <w:rsid w:val="006818C3"/>
    <w:rsid w:val="00683310"/>
    <w:rsid w:val="00683A6B"/>
    <w:rsid w:val="006845BB"/>
    <w:rsid w:val="00684DE5"/>
    <w:rsid w:val="00685349"/>
    <w:rsid w:val="006864F5"/>
    <w:rsid w:val="006868D2"/>
    <w:rsid w:val="00686BE5"/>
    <w:rsid w:val="006870E8"/>
    <w:rsid w:val="0069012F"/>
    <w:rsid w:val="006926D7"/>
    <w:rsid w:val="0069283B"/>
    <w:rsid w:val="0069305D"/>
    <w:rsid w:val="0069422A"/>
    <w:rsid w:val="006946A6"/>
    <w:rsid w:val="00694DA6"/>
    <w:rsid w:val="006977D7"/>
    <w:rsid w:val="006A03D2"/>
    <w:rsid w:val="006A067B"/>
    <w:rsid w:val="006A06DD"/>
    <w:rsid w:val="006A16A0"/>
    <w:rsid w:val="006A17BB"/>
    <w:rsid w:val="006A287E"/>
    <w:rsid w:val="006B0384"/>
    <w:rsid w:val="006B0B11"/>
    <w:rsid w:val="006B190C"/>
    <w:rsid w:val="006B1B2B"/>
    <w:rsid w:val="006B1F85"/>
    <w:rsid w:val="006B20C1"/>
    <w:rsid w:val="006B2678"/>
    <w:rsid w:val="006B2F04"/>
    <w:rsid w:val="006B475D"/>
    <w:rsid w:val="006C0D02"/>
    <w:rsid w:val="006C199F"/>
    <w:rsid w:val="006C2807"/>
    <w:rsid w:val="006C3113"/>
    <w:rsid w:val="006C3714"/>
    <w:rsid w:val="006C3E45"/>
    <w:rsid w:val="006C4E4D"/>
    <w:rsid w:val="006C52D9"/>
    <w:rsid w:val="006C6AC0"/>
    <w:rsid w:val="006C6C75"/>
    <w:rsid w:val="006C6DF9"/>
    <w:rsid w:val="006C732A"/>
    <w:rsid w:val="006D0B9F"/>
    <w:rsid w:val="006D4373"/>
    <w:rsid w:val="006D44B7"/>
    <w:rsid w:val="006D45DC"/>
    <w:rsid w:val="006D46E3"/>
    <w:rsid w:val="006D505B"/>
    <w:rsid w:val="006D545F"/>
    <w:rsid w:val="006D6C50"/>
    <w:rsid w:val="006E15E2"/>
    <w:rsid w:val="006E164B"/>
    <w:rsid w:val="006E1DCB"/>
    <w:rsid w:val="006E2252"/>
    <w:rsid w:val="006E2DD8"/>
    <w:rsid w:val="006E31E2"/>
    <w:rsid w:val="006E66B0"/>
    <w:rsid w:val="006E6A5C"/>
    <w:rsid w:val="006F0D72"/>
    <w:rsid w:val="006F12EB"/>
    <w:rsid w:val="006F2565"/>
    <w:rsid w:val="006F3501"/>
    <w:rsid w:val="006F36B5"/>
    <w:rsid w:val="006F4FC8"/>
    <w:rsid w:val="006F5F8A"/>
    <w:rsid w:val="006F6353"/>
    <w:rsid w:val="006F6642"/>
    <w:rsid w:val="006F6E2B"/>
    <w:rsid w:val="006F75F3"/>
    <w:rsid w:val="007007C6"/>
    <w:rsid w:val="00700E8B"/>
    <w:rsid w:val="00702138"/>
    <w:rsid w:val="0070354B"/>
    <w:rsid w:val="00704321"/>
    <w:rsid w:val="00704AF5"/>
    <w:rsid w:val="00704BD4"/>
    <w:rsid w:val="0070541E"/>
    <w:rsid w:val="00705864"/>
    <w:rsid w:val="00706F1F"/>
    <w:rsid w:val="00707DC8"/>
    <w:rsid w:val="00707E6E"/>
    <w:rsid w:val="00711364"/>
    <w:rsid w:val="007114D5"/>
    <w:rsid w:val="007115D1"/>
    <w:rsid w:val="0071164D"/>
    <w:rsid w:val="00712DC3"/>
    <w:rsid w:val="00713396"/>
    <w:rsid w:val="0071435D"/>
    <w:rsid w:val="0071451C"/>
    <w:rsid w:val="00714A20"/>
    <w:rsid w:val="00715917"/>
    <w:rsid w:val="00715B2B"/>
    <w:rsid w:val="00715FD3"/>
    <w:rsid w:val="00717FB1"/>
    <w:rsid w:val="00720540"/>
    <w:rsid w:val="007216B7"/>
    <w:rsid w:val="007239F5"/>
    <w:rsid w:val="0072483E"/>
    <w:rsid w:val="00724BCA"/>
    <w:rsid w:val="00727BA1"/>
    <w:rsid w:val="00727DCB"/>
    <w:rsid w:val="00732252"/>
    <w:rsid w:val="00732BBE"/>
    <w:rsid w:val="0073385C"/>
    <w:rsid w:val="007370A9"/>
    <w:rsid w:val="00740025"/>
    <w:rsid w:val="00740BD0"/>
    <w:rsid w:val="007416E2"/>
    <w:rsid w:val="007424CB"/>
    <w:rsid w:val="00744411"/>
    <w:rsid w:val="00744731"/>
    <w:rsid w:val="00745369"/>
    <w:rsid w:val="00745C68"/>
    <w:rsid w:val="00745CE8"/>
    <w:rsid w:val="00745D7D"/>
    <w:rsid w:val="00746F72"/>
    <w:rsid w:val="007473A7"/>
    <w:rsid w:val="00747DEF"/>
    <w:rsid w:val="007504B5"/>
    <w:rsid w:val="00750D5C"/>
    <w:rsid w:val="00750F4E"/>
    <w:rsid w:val="00751664"/>
    <w:rsid w:val="00752B35"/>
    <w:rsid w:val="00752D6C"/>
    <w:rsid w:val="00753E85"/>
    <w:rsid w:val="00755B8C"/>
    <w:rsid w:val="00756A89"/>
    <w:rsid w:val="00757EA9"/>
    <w:rsid w:val="00761D3C"/>
    <w:rsid w:val="00761E14"/>
    <w:rsid w:val="00763566"/>
    <w:rsid w:val="00764583"/>
    <w:rsid w:val="00764B5F"/>
    <w:rsid w:val="00765521"/>
    <w:rsid w:val="00765B63"/>
    <w:rsid w:val="0076605B"/>
    <w:rsid w:val="00766274"/>
    <w:rsid w:val="007672D9"/>
    <w:rsid w:val="00767F8D"/>
    <w:rsid w:val="00770B58"/>
    <w:rsid w:val="00771036"/>
    <w:rsid w:val="007720DC"/>
    <w:rsid w:val="00773AEB"/>
    <w:rsid w:val="00773C4D"/>
    <w:rsid w:val="007758FF"/>
    <w:rsid w:val="00777F41"/>
    <w:rsid w:val="00780486"/>
    <w:rsid w:val="0078137C"/>
    <w:rsid w:val="0078328D"/>
    <w:rsid w:val="0078343F"/>
    <w:rsid w:val="00784D4F"/>
    <w:rsid w:val="00786100"/>
    <w:rsid w:val="0078719D"/>
    <w:rsid w:val="00790C86"/>
    <w:rsid w:val="00791373"/>
    <w:rsid w:val="007934C1"/>
    <w:rsid w:val="00793A8F"/>
    <w:rsid w:val="00793C65"/>
    <w:rsid w:val="0079569D"/>
    <w:rsid w:val="00795D07"/>
    <w:rsid w:val="007978D9"/>
    <w:rsid w:val="007A09BE"/>
    <w:rsid w:val="007A10AC"/>
    <w:rsid w:val="007A1EED"/>
    <w:rsid w:val="007A222B"/>
    <w:rsid w:val="007A2E0E"/>
    <w:rsid w:val="007A3BC7"/>
    <w:rsid w:val="007A5480"/>
    <w:rsid w:val="007A649D"/>
    <w:rsid w:val="007A69D8"/>
    <w:rsid w:val="007A6A2C"/>
    <w:rsid w:val="007A6E9F"/>
    <w:rsid w:val="007A7640"/>
    <w:rsid w:val="007B0353"/>
    <w:rsid w:val="007B1329"/>
    <w:rsid w:val="007B1349"/>
    <w:rsid w:val="007B3C04"/>
    <w:rsid w:val="007B5F54"/>
    <w:rsid w:val="007B67F5"/>
    <w:rsid w:val="007B69F4"/>
    <w:rsid w:val="007B7AFE"/>
    <w:rsid w:val="007B7C16"/>
    <w:rsid w:val="007C0207"/>
    <w:rsid w:val="007C08AA"/>
    <w:rsid w:val="007C1738"/>
    <w:rsid w:val="007C29E5"/>
    <w:rsid w:val="007C3283"/>
    <w:rsid w:val="007C5319"/>
    <w:rsid w:val="007C5B90"/>
    <w:rsid w:val="007C655D"/>
    <w:rsid w:val="007C7113"/>
    <w:rsid w:val="007C7414"/>
    <w:rsid w:val="007D00B2"/>
    <w:rsid w:val="007D3BC7"/>
    <w:rsid w:val="007E00E6"/>
    <w:rsid w:val="007E18E8"/>
    <w:rsid w:val="007E6172"/>
    <w:rsid w:val="007E64C7"/>
    <w:rsid w:val="007E79FE"/>
    <w:rsid w:val="007F0E5F"/>
    <w:rsid w:val="007F19F7"/>
    <w:rsid w:val="007F1A29"/>
    <w:rsid w:val="007F2E03"/>
    <w:rsid w:val="007F37A1"/>
    <w:rsid w:val="007F3EC3"/>
    <w:rsid w:val="007F453D"/>
    <w:rsid w:val="007F4768"/>
    <w:rsid w:val="007F4A89"/>
    <w:rsid w:val="007F6A0D"/>
    <w:rsid w:val="007F712D"/>
    <w:rsid w:val="007F73E1"/>
    <w:rsid w:val="007F7E43"/>
    <w:rsid w:val="00800BB3"/>
    <w:rsid w:val="00801921"/>
    <w:rsid w:val="00803B42"/>
    <w:rsid w:val="00803BD2"/>
    <w:rsid w:val="00805963"/>
    <w:rsid w:val="0080653B"/>
    <w:rsid w:val="0080785C"/>
    <w:rsid w:val="00807FC1"/>
    <w:rsid w:val="00810657"/>
    <w:rsid w:val="00813DBD"/>
    <w:rsid w:val="00814804"/>
    <w:rsid w:val="00815920"/>
    <w:rsid w:val="00821367"/>
    <w:rsid w:val="00821CDC"/>
    <w:rsid w:val="008241E5"/>
    <w:rsid w:val="0082679C"/>
    <w:rsid w:val="008271D2"/>
    <w:rsid w:val="008315E2"/>
    <w:rsid w:val="00832A34"/>
    <w:rsid w:val="00833EAE"/>
    <w:rsid w:val="00834720"/>
    <w:rsid w:val="0084157E"/>
    <w:rsid w:val="00843B72"/>
    <w:rsid w:val="00844D47"/>
    <w:rsid w:val="00846050"/>
    <w:rsid w:val="00846BF6"/>
    <w:rsid w:val="008470CA"/>
    <w:rsid w:val="0085088D"/>
    <w:rsid w:val="008537AB"/>
    <w:rsid w:val="00853CE3"/>
    <w:rsid w:val="0085777C"/>
    <w:rsid w:val="008609C2"/>
    <w:rsid w:val="00861977"/>
    <w:rsid w:val="008620E6"/>
    <w:rsid w:val="0086405A"/>
    <w:rsid w:val="008648A0"/>
    <w:rsid w:val="00865ABA"/>
    <w:rsid w:val="00865F86"/>
    <w:rsid w:val="00867618"/>
    <w:rsid w:val="00871BC4"/>
    <w:rsid w:val="00871C01"/>
    <w:rsid w:val="00872C3A"/>
    <w:rsid w:val="0087392F"/>
    <w:rsid w:val="00873C3E"/>
    <w:rsid w:val="00873D45"/>
    <w:rsid w:val="00874023"/>
    <w:rsid w:val="00874DD9"/>
    <w:rsid w:val="00876147"/>
    <w:rsid w:val="00876C8F"/>
    <w:rsid w:val="008771AE"/>
    <w:rsid w:val="008779B9"/>
    <w:rsid w:val="008823FF"/>
    <w:rsid w:val="00882B51"/>
    <w:rsid w:val="00885194"/>
    <w:rsid w:val="00890380"/>
    <w:rsid w:val="00890B2E"/>
    <w:rsid w:val="0089304F"/>
    <w:rsid w:val="0089330D"/>
    <w:rsid w:val="00895630"/>
    <w:rsid w:val="0089609D"/>
    <w:rsid w:val="0089639B"/>
    <w:rsid w:val="0089665F"/>
    <w:rsid w:val="008971FA"/>
    <w:rsid w:val="00897803"/>
    <w:rsid w:val="008A17E8"/>
    <w:rsid w:val="008A30D7"/>
    <w:rsid w:val="008A30E9"/>
    <w:rsid w:val="008A3BD9"/>
    <w:rsid w:val="008A58F1"/>
    <w:rsid w:val="008A6230"/>
    <w:rsid w:val="008A7236"/>
    <w:rsid w:val="008B0FF6"/>
    <w:rsid w:val="008B12A1"/>
    <w:rsid w:val="008B2806"/>
    <w:rsid w:val="008B2901"/>
    <w:rsid w:val="008B2C62"/>
    <w:rsid w:val="008B309D"/>
    <w:rsid w:val="008B3EB7"/>
    <w:rsid w:val="008B3F0E"/>
    <w:rsid w:val="008B3FCD"/>
    <w:rsid w:val="008B40A2"/>
    <w:rsid w:val="008B459D"/>
    <w:rsid w:val="008B5860"/>
    <w:rsid w:val="008B598D"/>
    <w:rsid w:val="008B677A"/>
    <w:rsid w:val="008B7034"/>
    <w:rsid w:val="008B704F"/>
    <w:rsid w:val="008B71C3"/>
    <w:rsid w:val="008C0835"/>
    <w:rsid w:val="008C1997"/>
    <w:rsid w:val="008C1C1C"/>
    <w:rsid w:val="008C247D"/>
    <w:rsid w:val="008C2D4A"/>
    <w:rsid w:val="008C3333"/>
    <w:rsid w:val="008C39B0"/>
    <w:rsid w:val="008C4BA7"/>
    <w:rsid w:val="008C7A2A"/>
    <w:rsid w:val="008D19DD"/>
    <w:rsid w:val="008D3891"/>
    <w:rsid w:val="008D3982"/>
    <w:rsid w:val="008D4893"/>
    <w:rsid w:val="008D4E5C"/>
    <w:rsid w:val="008D606E"/>
    <w:rsid w:val="008D60EB"/>
    <w:rsid w:val="008D78D2"/>
    <w:rsid w:val="008E033E"/>
    <w:rsid w:val="008E03B6"/>
    <w:rsid w:val="008E0551"/>
    <w:rsid w:val="008E09F1"/>
    <w:rsid w:val="008E2D58"/>
    <w:rsid w:val="008E3776"/>
    <w:rsid w:val="008E43DC"/>
    <w:rsid w:val="008E505B"/>
    <w:rsid w:val="008E6D3D"/>
    <w:rsid w:val="008E7028"/>
    <w:rsid w:val="008F02AD"/>
    <w:rsid w:val="008F2A95"/>
    <w:rsid w:val="008F2E00"/>
    <w:rsid w:val="008F3804"/>
    <w:rsid w:val="008F43A1"/>
    <w:rsid w:val="008F49CD"/>
    <w:rsid w:val="008F52AD"/>
    <w:rsid w:val="008F7466"/>
    <w:rsid w:val="008F7473"/>
    <w:rsid w:val="009004D7"/>
    <w:rsid w:val="009005EA"/>
    <w:rsid w:val="00900FE0"/>
    <w:rsid w:val="009011F8"/>
    <w:rsid w:val="00901B74"/>
    <w:rsid w:val="00903A8A"/>
    <w:rsid w:val="009041DA"/>
    <w:rsid w:val="00904F9D"/>
    <w:rsid w:val="00905880"/>
    <w:rsid w:val="009065D1"/>
    <w:rsid w:val="00906E1E"/>
    <w:rsid w:val="009070BE"/>
    <w:rsid w:val="009072A3"/>
    <w:rsid w:val="00907AD4"/>
    <w:rsid w:val="009115F3"/>
    <w:rsid w:val="00914067"/>
    <w:rsid w:val="009146A6"/>
    <w:rsid w:val="00916F28"/>
    <w:rsid w:val="0091CEEA"/>
    <w:rsid w:val="00920349"/>
    <w:rsid w:val="0092083A"/>
    <w:rsid w:val="009215B9"/>
    <w:rsid w:val="00921762"/>
    <w:rsid w:val="0092364F"/>
    <w:rsid w:val="00924EF2"/>
    <w:rsid w:val="0092590D"/>
    <w:rsid w:val="00927DB9"/>
    <w:rsid w:val="00930607"/>
    <w:rsid w:val="00930D03"/>
    <w:rsid w:val="009311F9"/>
    <w:rsid w:val="009316A1"/>
    <w:rsid w:val="0093248C"/>
    <w:rsid w:val="00932871"/>
    <w:rsid w:val="009334E8"/>
    <w:rsid w:val="009340E5"/>
    <w:rsid w:val="009341E4"/>
    <w:rsid w:val="0093424A"/>
    <w:rsid w:val="0093426D"/>
    <w:rsid w:val="00934C9A"/>
    <w:rsid w:val="009350BA"/>
    <w:rsid w:val="0093621B"/>
    <w:rsid w:val="00936F8E"/>
    <w:rsid w:val="0093703A"/>
    <w:rsid w:val="00940854"/>
    <w:rsid w:val="00940D6F"/>
    <w:rsid w:val="00941025"/>
    <w:rsid w:val="009428FA"/>
    <w:rsid w:val="00942EDD"/>
    <w:rsid w:val="00943094"/>
    <w:rsid w:val="00945EDE"/>
    <w:rsid w:val="009464E0"/>
    <w:rsid w:val="00946B33"/>
    <w:rsid w:val="00946EC7"/>
    <w:rsid w:val="00947B6F"/>
    <w:rsid w:val="00952DFE"/>
    <w:rsid w:val="00953064"/>
    <w:rsid w:val="00953997"/>
    <w:rsid w:val="00953B97"/>
    <w:rsid w:val="0095668A"/>
    <w:rsid w:val="009611DF"/>
    <w:rsid w:val="00962521"/>
    <w:rsid w:val="00964970"/>
    <w:rsid w:val="00964F63"/>
    <w:rsid w:val="00964F98"/>
    <w:rsid w:val="00966185"/>
    <w:rsid w:val="00967CBD"/>
    <w:rsid w:val="0097077B"/>
    <w:rsid w:val="00970BDE"/>
    <w:rsid w:val="00971E3A"/>
    <w:rsid w:val="0097553C"/>
    <w:rsid w:val="009770A9"/>
    <w:rsid w:val="009777D2"/>
    <w:rsid w:val="009779A9"/>
    <w:rsid w:val="00980090"/>
    <w:rsid w:val="00980A82"/>
    <w:rsid w:val="00981D39"/>
    <w:rsid w:val="009829FD"/>
    <w:rsid w:val="00986316"/>
    <w:rsid w:val="00990031"/>
    <w:rsid w:val="0099061C"/>
    <w:rsid w:val="00990707"/>
    <w:rsid w:val="00990BC7"/>
    <w:rsid w:val="009926B8"/>
    <w:rsid w:val="00993376"/>
    <w:rsid w:val="00993E0D"/>
    <w:rsid w:val="00994501"/>
    <w:rsid w:val="00994CB3"/>
    <w:rsid w:val="009952EE"/>
    <w:rsid w:val="0099537D"/>
    <w:rsid w:val="009957F2"/>
    <w:rsid w:val="00996681"/>
    <w:rsid w:val="009967F8"/>
    <w:rsid w:val="00996E54"/>
    <w:rsid w:val="009979C5"/>
    <w:rsid w:val="00997C34"/>
    <w:rsid w:val="009A243F"/>
    <w:rsid w:val="009A32C1"/>
    <w:rsid w:val="009A3C03"/>
    <w:rsid w:val="009A4D54"/>
    <w:rsid w:val="009A4F68"/>
    <w:rsid w:val="009A71BB"/>
    <w:rsid w:val="009A774F"/>
    <w:rsid w:val="009A79EA"/>
    <w:rsid w:val="009B2908"/>
    <w:rsid w:val="009B6170"/>
    <w:rsid w:val="009B678D"/>
    <w:rsid w:val="009B77E1"/>
    <w:rsid w:val="009C0146"/>
    <w:rsid w:val="009C04AD"/>
    <w:rsid w:val="009C1BDF"/>
    <w:rsid w:val="009C1CDE"/>
    <w:rsid w:val="009C2926"/>
    <w:rsid w:val="009C3839"/>
    <w:rsid w:val="009C3F55"/>
    <w:rsid w:val="009C5B55"/>
    <w:rsid w:val="009C67D7"/>
    <w:rsid w:val="009C708F"/>
    <w:rsid w:val="009D1C78"/>
    <w:rsid w:val="009D23F0"/>
    <w:rsid w:val="009D3213"/>
    <w:rsid w:val="009D4879"/>
    <w:rsid w:val="009D583E"/>
    <w:rsid w:val="009D61E6"/>
    <w:rsid w:val="009D6DDF"/>
    <w:rsid w:val="009D7EB4"/>
    <w:rsid w:val="009E06B0"/>
    <w:rsid w:val="009E17F0"/>
    <w:rsid w:val="009E2CBB"/>
    <w:rsid w:val="009E3F16"/>
    <w:rsid w:val="009E5492"/>
    <w:rsid w:val="009E5E4C"/>
    <w:rsid w:val="009E6558"/>
    <w:rsid w:val="009E6946"/>
    <w:rsid w:val="009F1616"/>
    <w:rsid w:val="009F204C"/>
    <w:rsid w:val="009F42A9"/>
    <w:rsid w:val="009F53FA"/>
    <w:rsid w:val="009F5D71"/>
    <w:rsid w:val="00A004F4"/>
    <w:rsid w:val="00A03203"/>
    <w:rsid w:val="00A03354"/>
    <w:rsid w:val="00A037E7"/>
    <w:rsid w:val="00A05F4D"/>
    <w:rsid w:val="00A07AB8"/>
    <w:rsid w:val="00A10F94"/>
    <w:rsid w:val="00A111B7"/>
    <w:rsid w:val="00A125B7"/>
    <w:rsid w:val="00A129BF"/>
    <w:rsid w:val="00A13E3F"/>
    <w:rsid w:val="00A13EA6"/>
    <w:rsid w:val="00A14398"/>
    <w:rsid w:val="00A15694"/>
    <w:rsid w:val="00A15C61"/>
    <w:rsid w:val="00A23754"/>
    <w:rsid w:val="00A27525"/>
    <w:rsid w:val="00A31FC3"/>
    <w:rsid w:val="00A32264"/>
    <w:rsid w:val="00A33400"/>
    <w:rsid w:val="00A3421B"/>
    <w:rsid w:val="00A36661"/>
    <w:rsid w:val="00A369E6"/>
    <w:rsid w:val="00A37ABA"/>
    <w:rsid w:val="00A37F52"/>
    <w:rsid w:val="00A40334"/>
    <w:rsid w:val="00A40B35"/>
    <w:rsid w:val="00A418EC"/>
    <w:rsid w:val="00A43628"/>
    <w:rsid w:val="00A43FDB"/>
    <w:rsid w:val="00A459DB"/>
    <w:rsid w:val="00A459E0"/>
    <w:rsid w:val="00A46F1D"/>
    <w:rsid w:val="00A4742E"/>
    <w:rsid w:val="00A475AA"/>
    <w:rsid w:val="00A501F0"/>
    <w:rsid w:val="00A526BE"/>
    <w:rsid w:val="00A52B5D"/>
    <w:rsid w:val="00A52BB9"/>
    <w:rsid w:val="00A538B4"/>
    <w:rsid w:val="00A540D1"/>
    <w:rsid w:val="00A54FDA"/>
    <w:rsid w:val="00A55192"/>
    <w:rsid w:val="00A60836"/>
    <w:rsid w:val="00A60B97"/>
    <w:rsid w:val="00A61D96"/>
    <w:rsid w:val="00A669F3"/>
    <w:rsid w:val="00A66B5E"/>
    <w:rsid w:val="00A66E14"/>
    <w:rsid w:val="00A70F60"/>
    <w:rsid w:val="00A7202F"/>
    <w:rsid w:val="00A751FB"/>
    <w:rsid w:val="00A811EF"/>
    <w:rsid w:val="00A81603"/>
    <w:rsid w:val="00A81B42"/>
    <w:rsid w:val="00A81E7C"/>
    <w:rsid w:val="00A8246D"/>
    <w:rsid w:val="00A82E65"/>
    <w:rsid w:val="00A83538"/>
    <w:rsid w:val="00A8360A"/>
    <w:rsid w:val="00A84B27"/>
    <w:rsid w:val="00A8527A"/>
    <w:rsid w:val="00A85C9F"/>
    <w:rsid w:val="00A865E1"/>
    <w:rsid w:val="00A87030"/>
    <w:rsid w:val="00A90EED"/>
    <w:rsid w:val="00A92C3B"/>
    <w:rsid w:val="00A9327B"/>
    <w:rsid w:val="00A93BBA"/>
    <w:rsid w:val="00A94FCB"/>
    <w:rsid w:val="00A95F9C"/>
    <w:rsid w:val="00A967BD"/>
    <w:rsid w:val="00A974B4"/>
    <w:rsid w:val="00A97B94"/>
    <w:rsid w:val="00A97C15"/>
    <w:rsid w:val="00AA1AFD"/>
    <w:rsid w:val="00AA1F24"/>
    <w:rsid w:val="00AA3F03"/>
    <w:rsid w:val="00AA54A8"/>
    <w:rsid w:val="00AA5FE0"/>
    <w:rsid w:val="00AA660B"/>
    <w:rsid w:val="00AA6A8F"/>
    <w:rsid w:val="00AA6D04"/>
    <w:rsid w:val="00AA7550"/>
    <w:rsid w:val="00AA7BBB"/>
    <w:rsid w:val="00AB13BF"/>
    <w:rsid w:val="00AB1C2B"/>
    <w:rsid w:val="00AB2712"/>
    <w:rsid w:val="00AB2861"/>
    <w:rsid w:val="00AB2D1F"/>
    <w:rsid w:val="00AB357B"/>
    <w:rsid w:val="00AB45D4"/>
    <w:rsid w:val="00AB4C31"/>
    <w:rsid w:val="00AB6FCD"/>
    <w:rsid w:val="00AB787C"/>
    <w:rsid w:val="00AC0A32"/>
    <w:rsid w:val="00AC0FB0"/>
    <w:rsid w:val="00AC18F1"/>
    <w:rsid w:val="00AC2B8C"/>
    <w:rsid w:val="00AC5138"/>
    <w:rsid w:val="00AC6119"/>
    <w:rsid w:val="00AC66A7"/>
    <w:rsid w:val="00AC673F"/>
    <w:rsid w:val="00AC6BBD"/>
    <w:rsid w:val="00AC7639"/>
    <w:rsid w:val="00AD2696"/>
    <w:rsid w:val="00AD2CC7"/>
    <w:rsid w:val="00AD2D4C"/>
    <w:rsid w:val="00AD3F77"/>
    <w:rsid w:val="00AD67C3"/>
    <w:rsid w:val="00AE0E0E"/>
    <w:rsid w:val="00AE1AD4"/>
    <w:rsid w:val="00AE2202"/>
    <w:rsid w:val="00AE33E7"/>
    <w:rsid w:val="00AE3990"/>
    <w:rsid w:val="00AE3D69"/>
    <w:rsid w:val="00AE4231"/>
    <w:rsid w:val="00AE4BE3"/>
    <w:rsid w:val="00AE5D20"/>
    <w:rsid w:val="00AE6A26"/>
    <w:rsid w:val="00AE7A7B"/>
    <w:rsid w:val="00AE7DD6"/>
    <w:rsid w:val="00AF0412"/>
    <w:rsid w:val="00AF04CD"/>
    <w:rsid w:val="00AF1550"/>
    <w:rsid w:val="00AF3112"/>
    <w:rsid w:val="00AF3B77"/>
    <w:rsid w:val="00AF3DA4"/>
    <w:rsid w:val="00AF3F7F"/>
    <w:rsid w:val="00AF5B35"/>
    <w:rsid w:val="00AF6696"/>
    <w:rsid w:val="00AF73A1"/>
    <w:rsid w:val="00AF74DC"/>
    <w:rsid w:val="00AF77FF"/>
    <w:rsid w:val="00AF7FD9"/>
    <w:rsid w:val="00AF7FFA"/>
    <w:rsid w:val="00B007D6"/>
    <w:rsid w:val="00B00AD0"/>
    <w:rsid w:val="00B010A3"/>
    <w:rsid w:val="00B028BF"/>
    <w:rsid w:val="00B02DFD"/>
    <w:rsid w:val="00B043EF"/>
    <w:rsid w:val="00B05217"/>
    <w:rsid w:val="00B06007"/>
    <w:rsid w:val="00B066D1"/>
    <w:rsid w:val="00B0693A"/>
    <w:rsid w:val="00B06AF1"/>
    <w:rsid w:val="00B070C1"/>
    <w:rsid w:val="00B0735C"/>
    <w:rsid w:val="00B1135E"/>
    <w:rsid w:val="00B115CF"/>
    <w:rsid w:val="00B11EDB"/>
    <w:rsid w:val="00B11F01"/>
    <w:rsid w:val="00B12199"/>
    <w:rsid w:val="00B128DB"/>
    <w:rsid w:val="00B13080"/>
    <w:rsid w:val="00B13FE1"/>
    <w:rsid w:val="00B14559"/>
    <w:rsid w:val="00B15D51"/>
    <w:rsid w:val="00B17078"/>
    <w:rsid w:val="00B172C4"/>
    <w:rsid w:val="00B176DB"/>
    <w:rsid w:val="00B1793E"/>
    <w:rsid w:val="00B2025C"/>
    <w:rsid w:val="00B20544"/>
    <w:rsid w:val="00B2099A"/>
    <w:rsid w:val="00B21086"/>
    <w:rsid w:val="00B22454"/>
    <w:rsid w:val="00B2253E"/>
    <w:rsid w:val="00B22D2E"/>
    <w:rsid w:val="00B24B31"/>
    <w:rsid w:val="00B254BA"/>
    <w:rsid w:val="00B25D5E"/>
    <w:rsid w:val="00B25E91"/>
    <w:rsid w:val="00B26B8E"/>
    <w:rsid w:val="00B26BE2"/>
    <w:rsid w:val="00B26BEF"/>
    <w:rsid w:val="00B2737C"/>
    <w:rsid w:val="00B27C49"/>
    <w:rsid w:val="00B27CAA"/>
    <w:rsid w:val="00B27E6C"/>
    <w:rsid w:val="00B3009A"/>
    <w:rsid w:val="00B31727"/>
    <w:rsid w:val="00B32203"/>
    <w:rsid w:val="00B34C9B"/>
    <w:rsid w:val="00B36064"/>
    <w:rsid w:val="00B37A38"/>
    <w:rsid w:val="00B37DC1"/>
    <w:rsid w:val="00B40330"/>
    <w:rsid w:val="00B4129B"/>
    <w:rsid w:val="00B4386E"/>
    <w:rsid w:val="00B43AE6"/>
    <w:rsid w:val="00B4455E"/>
    <w:rsid w:val="00B50DA6"/>
    <w:rsid w:val="00B51A6F"/>
    <w:rsid w:val="00B52613"/>
    <w:rsid w:val="00B52BD7"/>
    <w:rsid w:val="00B53187"/>
    <w:rsid w:val="00B5363A"/>
    <w:rsid w:val="00B53FEB"/>
    <w:rsid w:val="00B546BE"/>
    <w:rsid w:val="00B54A91"/>
    <w:rsid w:val="00B555B2"/>
    <w:rsid w:val="00B57246"/>
    <w:rsid w:val="00B57442"/>
    <w:rsid w:val="00B57B81"/>
    <w:rsid w:val="00B601A7"/>
    <w:rsid w:val="00B625E4"/>
    <w:rsid w:val="00B63954"/>
    <w:rsid w:val="00B64444"/>
    <w:rsid w:val="00B64A2E"/>
    <w:rsid w:val="00B65D7F"/>
    <w:rsid w:val="00B6645F"/>
    <w:rsid w:val="00B669DB"/>
    <w:rsid w:val="00B70161"/>
    <w:rsid w:val="00B70697"/>
    <w:rsid w:val="00B712DD"/>
    <w:rsid w:val="00B72BFE"/>
    <w:rsid w:val="00B7457B"/>
    <w:rsid w:val="00B7692D"/>
    <w:rsid w:val="00B80729"/>
    <w:rsid w:val="00B80F66"/>
    <w:rsid w:val="00B81532"/>
    <w:rsid w:val="00B81B96"/>
    <w:rsid w:val="00B83470"/>
    <w:rsid w:val="00B83D3A"/>
    <w:rsid w:val="00B854A4"/>
    <w:rsid w:val="00B859FB"/>
    <w:rsid w:val="00B85B04"/>
    <w:rsid w:val="00B86086"/>
    <w:rsid w:val="00B865A1"/>
    <w:rsid w:val="00B86EC6"/>
    <w:rsid w:val="00B87D3B"/>
    <w:rsid w:val="00B909B1"/>
    <w:rsid w:val="00B91853"/>
    <w:rsid w:val="00B94950"/>
    <w:rsid w:val="00B94DA9"/>
    <w:rsid w:val="00B9507E"/>
    <w:rsid w:val="00B950C1"/>
    <w:rsid w:val="00B95F32"/>
    <w:rsid w:val="00B96FA2"/>
    <w:rsid w:val="00BA0066"/>
    <w:rsid w:val="00BA014C"/>
    <w:rsid w:val="00BA1CCB"/>
    <w:rsid w:val="00BA545B"/>
    <w:rsid w:val="00BA5A85"/>
    <w:rsid w:val="00BA69D2"/>
    <w:rsid w:val="00BA6AA1"/>
    <w:rsid w:val="00BA6B82"/>
    <w:rsid w:val="00BA6FB4"/>
    <w:rsid w:val="00BA7A97"/>
    <w:rsid w:val="00BB0BFF"/>
    <w:rsid w:val="00BB151C"/>
    <w:rsid w:val="00BB1AC9"/>
    <w:rsid w:val="00BB2246"/>
    <w:rsid w:val="00BB3EA2"/>
    <w:rsid w:val="00BB447B"/>
    <w:rsid w:val="00BB4B8B"/>
    <w:rsid w:val="00BB4D40"/>
    <w:rsid w:val="00BC26C9"/>
    <w:rsid w:val="00BC2AE3"/>
    <w:rsid w:val="00BC65A9"/>
    <w:rsid w:val="00BC66E8"/>
    <w:rsid w:val="00BC6B95"/>
    <w:rsid w:val="00BD04BC"/>
    <w:rsid w:val="00BD0D36"/>
    <w:rsid w:val="00BD193D"/>
    <w:rsid w:val="00BD2833"/>
    <w:rsid w:val="00BD332C"/>
    <w:rsid w:val="00BD4229"/>
    <w:rsid w:val="00BD4642"/>
    <w:rsid w:val="00BD49F7"/>
    <w:rsid w:val="00BD5B4A"/>
    <w:rsid w:val="00BD5C66"/>
    <w:rsid w:val="00BD6475"/>
    <w:rsid w:val="00BD71E6"/>
    <w:rsid w:val="00BE0427"/>
    <w:rsid w:val="00BE0B9D"/>
    <w:rsid w:val="00BE0BD7"/>
    <w:rsid w:val="00BE0DDB"/>
    <w:rsid w:val="00BE1D1B"/>
    <w:rsid w:val="00BE25DC"/>
    <w:rsid w:val="00BE2643"/>
    <w:rsid w:val="00BE3F40"/>
    <w:rsid w:val="00BE4171"/>
    <w:rsid w:val="00BE539F"/>
    <w:rsid w:val="00BE59A5"/>
    <w:rsid w:val="00BE6904"/>
    <w:rsid w:val="00BF0CE6"/>
    <w:rsid w:val="00BF341C"/>
    <w:rsid w:val="00BF62A5"/>
    <w:rsid w:val="00BF68DC"/>
    <w:rsid w:val="00BF74CB"/>
    <w:rsid w:val="00BF7EED"/>
    <w:rsid w:val="00C009CD"/>
    <w:rsid w:val="00C02DF0"/>
    <w:rsid w:val="00C03545"/>
    <w:rsid w:val="00C03ABC"/>
    <w:rsid w:val="00C045AC"/>
    <w:rsid w:val="00C06575"/>
    <w:rsid w:val="00C0666A"/>
    <w:rsid w:val="00C06697"/>
    <w:rsid w:val="00C06B6C"/>
    <w:rsid w:val="00C073E7"/>
    <w:rsid w:val="00C076AD"/>
    <w:rsid w:val="00C07D27"/>
    <w:rsid w:val="00C100A0"/>
    <w:rsid w:val="00C10BE3"/>
    <w:rsid w:val="00C13A89"/>
    <w:rsid w:val="00C14B45"/>
    <w:rsid w:val="00C15033"/>
    <w:rsid w:val="00C1517B"/>
    <w:rsid w:val="00C162F5"/>
    <w:rsid w:val="00C16367"/>
    <w:rsid w:val="00C17FF8"/>
    <w:rsid w:val="00C20386"/>
    <w:rsid w:val="00C20D2E"/>
    <w:rsid w:val="00C2229A"/>
    <w:rsid w:val="00C2268E"/>
    <w:rsid w:val="00C23008"/>
    <w:rsid w:val="00C23692"/>
    <w:rsid w:val="00C2389C"/>
    <w:rsid w:val="00C244BF"/>
    <w:rsid w:val="00C24EEA"/>
    <w:rsid w:val="00C255E1"/>
    <w:rsid w:val="00C25773"/>
    <w:rsid w:val="00C26079"/>
    <w:rsid w:val="00C27796"/>
    <w:rsid w:val="00C32312"/>
    <w:rsid w:val="00C3240B"/>
    <w:rsid w:val="00C35945"/>
    <w:rsid w:val="00C35DCA"/>
    <w:rsid w:val="00C3755F"/>
    <w:rsid w:val="00C40D67"/>
    <w:rsid w:val="00C41AEA"/>
    <w:rsid w:val="00C427A9"/>
    <w:rsid w:val="00C4292D"/>
    <w:rsid w:val="00C42A7D"/>
    <w:rsid w:val="00C43DBF"/>
    <w:rsid w:val="00C46E92"/>
    <w:rsid w:val="00C46EFC"/>
    <w:rsid w:val="00C511EA"/>
    <w:rsid w:val="00C51418"/>
    <w:rsid w:val="00C5205B"/>
    <w:rsid w:val="00C52711"/>
    <w:rsid w:val="00C52C09"/>
    <w:rsid w:val="00C53A99"/>
    <w:rsid w:val="00C53F1E"/>
    <w:rsid w:val="00C5530B"/>
    <w:rsid w:val="00C56073"/>
    <w:rsid w:val="00C57E3C"/>
    <w:rsid w:val="00C6026C"/>
    <w:rsid w:val="00C606E9"/>
    <w:rsid w:val="00C610CC"/>
    <w:rsid w:val="00C616B4"/>
    <w:rsid w:val="00C61F9E"/>
    <w:rsid w:val="00C61FC5"/>
    <w:rsid w:val="00C61FCA"/>
    <w:rsid w:val="00C62448"/>
    <w:rsid w:val="00C62686"/>
    <w:rsid w:val="00C62ECA"/>
    <w:rsid w:val="00C634A0"/>
    <w:rsid w:val="00C63BD1"/>
    <w:rsid w:val="00C63CC3"/>
    <w:rsid w:val="00C6489A"/>
    <w:rsid w:val="00C6519A"/>
    <w:rsid w:val="00C66764"/>
    <w:rsid w:val="00C677D3"/>
    <w:rsid w:val="00C708A3"/>
    <w:rsid w:val="00C70DA6"/>
    <w:rsid w:val="00C70F26"/>
    <w:rsid w:val="00C71E04"/>
    <w:rsid w:val="00C73EDD"/>
    <w:rsid w:val="00C753C3"/>
    <w:rsid w:val="00C768E0"/>
    <w:rsid w:val="00C77031"/>
    <w:rsid w:val="00C80FFB"/>
    <w:rsid w:val="00C81AF8"/>
    <w:rsid w:val="00C82B18"/>
    <w:rsid w:val="00C84765"/>
    <w:rsid w:val="00C849A5"/>
    <w:rsid w:val="00C84AC0"/>
    <w:rsid w:val="00C84AFE"/>
    <w:rsid w:val="00C84F5F"/>
    <w:rsid w:val="00C8669F"/>
    <w:rsid w:val="00C867A5"/>
    <w:rsid w:val="00C86F83"/>
    <w:rsid w:val="00C87132"/>
    <w:rsid w:val="00C876B6"/>
    <w:rsid w:val="00C915B1"/>
    <w:rsid w:val="00C92091"/>
    <w:rsid w:val="00C922E0"/>
    <w:rsid w:val="00C92305"/>
    <w:rsid w:val="00C92C9E"/>
    <w:rsid w:val="00C93B53"/>
    <w:rsid w:val="00C93FCD"/>
    <w:rsid w:val="00C95CC7"/>
    <w:rsid w:val="00C96D9F"/>
    <w:rsid w:val="00C97042"/>
    <w:rsid w:val="00C97DC7"/>
    <w:rsid w:val="00CA111D"/>
    <w:rsid w:val="00CA11EC"/>
    <w:rsid w:val="00CA1DA3"/>
    <w:rsid w:val="00CA228A"/>
    <w:rsid w:val="00CA2594"/>
    <w:rsid w:val="00CA3662"/>
    <w:rsid w:val="00CA4985"/>
    <w:rsid w:val="00CA4DA1"/>
    <w:rsid w:val="00CA7AB0"/>
    <w:rsid w:val="00CA7F3B"/>
    <w:rsid w:val="00CB0A6B"/>
    <w:rsid w:val="00CB0BF4"/>
    <w:rsid w:val="00CB3E35"/>
    <w:rsid w:val="00CB40C9"/>
    <w:rsid w:val="00CB41BB"/>
    <w:rsid w:val="00CB44F6"/>
    <w:rsid w:val="00CB4695"/>
    <w:rsid w:val="00CB57A4"/>
    <w:rsid w:val="00CB5915"/>
    <w:rsid w:val="00CB7F17"/>
    <w:rsid w:val="00CC0F63"/>
    <w:rsid w:val="00CC1222"/>
    <w:rsid w:val="00CC1C6A"/>
    <w:rsid w:val="00CC27B9"/>
    <w:rsid w:val="00CC359E"/>
    <w:rsid w:val="00CC4080"/>
    <w:rsid w:val="00CC4450"/>
    <w:rsid w:val="00CC48D0"/>
    <w:rsid w:val="00CC4BF6"/>
    <w:rsid w:val="00CC4C92"/>
    <w:rsid w:val="00CC5115"/>
    <w:rsid w:val="00CC6500"/>
    <w:rsid w:val="00CC6EC7"/>
    <w:rsid w:val="00CC7546"/>
    <w:rsid w:val="00CC7579"/>
    <w:rsid w:val="00CC794F"/>
    <w:rsid w:val="00CD043C"/>
    <w:rsid w:val="00CD0EC3"/>
    <w:rsid w:val="00CD262C"/>
    <w:rsid w:val="00CD3034"/>
    <w:rsid w:val="00CD3B7B"/>
    <w:rsid w:val="00CD6948"/>
    <w:rsid w:val="00CD6E64"/>
    <w:rsid w:val="00CD6F4A"/>
    <w:rsid w:val="00CE15E9"/>
    <w:rsid w:val="00CE2DD0"/>
    <w:rsid w:val="00CE55A1"/>
    <w:rsid w:val="00CE63A6"/>
    <w:rsid w:val="00CF144A"/>
    <w:rsid w:val="00CF1C86"/>
    <w:rsid w:val="00CF256A"/>
    <w:rsid w:val="00CF45F3"/>
    <w:rsid w:val="00CF5F43"/>
    <w:rsid w:val="00CF62F8"/>
    <w:rsid w:val="00CF7F43"/>
    <w:rsid w:val="00D00A4D"/>
    <w:rsid w:val="00D01A59"/>
    <w:rsid w:val="00D0238E"/>
    <w:rsid w:val="00D0257F"/>
    <w:rsid w:val="00D02638"/>
    <w:rsid w:val="00D05B1B"/>
    <w:rsid w:val="00D0784A"/>
    <w:rsid w:val="00D1126D"/>
    <w:rsid w:val="00D1130A"/>
    <w:rsid w:val="00D11A43"/>
    <w:rsid w:val="00D11F12"/>
    <w:rsid w:val="00D12D17"/>
    <w:rsid w:val="00D12FEE"/>
    <w:rsid w:val="00D14178"/>
    <w:rsid w:val="00D15350"/>
    <w:rsid w:val="00D15B26"/>
    <w:rsid w:val="00D16C20"/>
    <w:rsid w:val="00D16E96"/>
    <w:rsid w:val="00D17203"/>
    <w:rsid w:val="00D20060"/>
    <w:rsid w:val="00D20399"/>
    <w:rsid w:val="00D2044A"/>
    <w:rsid w:val="00D21EE2"/>
    <w:rsid w:val="00D22C34"/>
    <w:rsid w:val="00D22FC9"/>
    <w:rsid w:val="00D239D6"/>
    <w:rsid w:val="00D23BE5"/>
    <w:rsid w:val="00D23DF4"/>
    <w:rsid w:val="00D25BC5"/>
    <w:rsid w:val="00D27081"/>
    <w:rsid w:val="00D271F1"/>
    <w:rsid w:val="00D2726F"/>
    <w:rsid w:val="00D307AA"/>
    <w:rsid w:val="00D31208"/>
    <w:rsid w:val="00D328C1"/>
    <w:rsid w:val="00D32FCA"/>
    <w:rsid w:val="00D33091"/>
    <w:rsid w:val="00D339C7"/>
    <w:rsid w:val="00D339CD"/>
    <w:rsid w:val="00D3463A"/>
    <w:rsid w:val="00D354C7"/>
    <w:rsid w:val="00D35970"/>
    <w:rsid w:val="00D3657A"/>
    <w:rsid w:val="00D37B55"/>
    <w:rsid w:val="00D40144"/>
    <w:rsid w:val="00D41323"/>
    <w:rsid w:val="00D435DB"/>
    <w:rsid w:val="00D43B8F"/>
    <w:rsid w:val="00D44001"/>
    <w:rsid w:val="00D473D7"/>
    <w:rsid w:val="00D47BE7"/>
    <w:rsid w:val="00D51DF7"/>
    <w:rsid w:val="00D5287C"/>
    <w:rsid w:val="00D52C54"/>
    <w:rsid w:val="00D53C99"/>
    <w:rsid w:val="00D551BD"/>
    <w:rsid w:val="00D553E1"/>
    <w:rsid w:val="00D55AAB"/>
    <w:rsid w:val="00D56BB3"/>
    <w:rsid w:val="00D57F61"/>
    <w:rsid w:val="00D60AE5"/>
    <w:rsid w:val="00D612B0"/>
    <w:rsid w:val="00D61EDB"/>
    <w:rsid w:val="00D62330"/>
    <w:rsid w:val="00D623E4"/>
    <w:rsid w:val="00D62C31"/>
    <w:rsid w:val="00D6325E"/>
    <w:rsid w:val="00D656BB"/>
    <w:rsid w:val="00D663C8"/>
    <w:rsid w:val="00D666FB"/>
    <w:rsid w:val="00D70383"/>
    <w:rsid w:val="00D70700"/>
    <w:rsid w:val="00D70C93"/>
    <w:rsid w:val="00D71223"/>
    <w:rsid w:val="00D724D7"/>
    <w:rsid w:val="00D726BD"/>
    <w:rsid w:val="00D729E7"/>
    <w:rsid w:val="00D72B50"/>
    <w:rsid w:val="00D7303D"/>
    <w:rsid w:val="00D73A0F"/>
    <w:rsid w:val="00D73C4B"/>
    <w:rsid w:val="00D74763"/>
    <w:rsid w:val="00D749F8"/>
    <w:rsid w:val="00D75391"/>
    <w:rsid w:val="00D75D4D"/>
    <w:rsid w:val="00D76F55"/>
    <w:rsid w:val="00D778E8"/>
    <w:rsid w:val="00D80230"/>
    <w:rsid w:val="00D81F69"/>
    <w:rsid w:val="00D825BB"/>
    <w:rsid w:val="00D82730"/>
    <w:rsid w:val="00D83D16"/>
    <w:rsid w:val="00D84116"/>
    <w:rsid w:val="00D84EF7"/>
    <w:rsid w:val="00D85952"/>
    <w:rsid w:val="00D860F2"/>
    <w:rsid w:val="00D862A5"/>
    <w:rsid w:val="00D87EAD"/>
    <w:rsid w:val="00D87EFD"/>
    <w:rsid w:val="00D907C6"/>
    <w:rsid w:val="00D91271"/>
    <w:rsid w:val="00D91CA7"/>
    <w:rsid w:val="00D93F2D"/>
    <w:rsid w:val="00D94A05"/>
    <w:rsid w:val="00D9563B"/>
    <w:rsid w:val="00D95BBF"/>
    <w:rsid w:val="00D96CDD"/>
    <w:rsid w:val="00D97E73"/>
    <w:rsid w:val="00DA0791"/>
    <w:rsid w:val="00DA0E45"/>
    <w:rsid w:val="00DA17E0"/>
    <w:rsid w:val="00DA1884"/>
    <w:rsid w:val="00DA1E13"/>
    <w:rsid w:val="00DA2CA5"/>
    <w:rsid w:val="00DA4826"/>
    <w:rsid w:val="00DA4898"/>
    <w:rsid w:val="00DA498E"/>
    <w:rsid w:val="00DA4ACF"/>
    <w:rsid w:val="00DA6394"/>
    <w:rsid w:val="00DB003B"/>
    <w:rsid w:val="00DB1923"/>
    <w:rsid w:val="00DB2A9C"/>
    <w:rsid w:val="00DB3BE0"/>
    <w:rsid w:val="00DB3E59"/>
    <w:rsid w:val="00DB460C"/>
    <w:rsid w:val="00DB5850"/>
    <w:rsid w:val="00DB66CD"/>
    <w:rsid w:val="00DB6FB0"/>
    <w:rsid w:val="00DB72F4"/>
    <w:rsid w:val="00DC1024"/>
    <w:rsid w:val="00DC1A8F"/>
    <w:rsid w:val="00DC25CC"/>
    <w:rsid w:val="00DC3D8C"/>
    <w:rsid w:val="00DC4362"/>
    <w:rsid w:val="00DC4A9E"/>
    <w:rsid w:val="00DC5487"/>
    <w:rsid w:val="00DC599C"/>
    <w:rsid w:val="00DC69BA"/>
    <w:rsid w:val="00DC75FD"/>
    <w:rsid w:val="00DD07F3"/>
    <w:rsid w:val="00DD1139"/>
    <w:rsid w:val="00DD1752"/>
    <w:rsid w:val="00DD4596"/>
    <w:rsid w:val="00DD5482"/>
    <w:rsid w:val="00DD5E01"/>
    <w:rsid w:val="00DD6A69"/>
    <w:rsid w:val="00DE067E"/>
    <w:rsid w:val="00DE1626"/>
    <w:rsid w:val="00DE1C62"/>
    <w:rsid w:val="00DE39A0"/>
    <w:rsid w:val="00DE4B65"/>
    <w:rsid w:val="00DE7E53"/>
    <w:rsid w:val="00DF435D"/>
    <w:rsid w:val="00DF54EF"/>
    <w:rsid w:val="00DF6968"/>
    <w:rsid w:val="00E01F0D"/>
    <w:rsid w:val="00E0348B"/>
    <w:rsid w:val="00E04357"/>
    <w:rsid w:val="00E04C46"/>
    <w:rsid w:val="00E04F80"/>
    <w:rsid w:val="00E0513E"/>
    <w:rsid w:val="00E052E8"/>
    <w:rsid w:val="00E06BC2"/>
    <w:rsid w:val="00E1009F"/>
    <w:rsid w:val="00E1150B"/>
    <w:rsid w:val="00E11925"/>
    <w:rsid w:val="00E1212F"/>
    <w:rsid w:val="00E12B88"/>
    <w:rsid w:val="00E13392"/>
    <w:rsid w:val="00E135EA"/>
    <w:rsid w:val="00E13E71"/>
    <w:rsid w:val="00E1412A"/>
    <w:rsid w:val="00E1451E"/>
    <w:rsid w:val="00E1494D"/>
    <w:rsid w:val="00E16C37"/>
    <w:rsid w:val="00E17DD6"/>
    <w:rsid w:val="00E17ECC"/>
    <w:rsid w:val="00E20348"/>
    <w:rsid w:val="00E203CF"/>
    <w:rsid w:val="00E21C77"/>
    <w:rsid w:val="00E24907"/>
    <w:rsid w:val="00E2680B"/>
    <w:rsid w:val="00E27658"/>
    <w:rsid w:val="00E27B0D"/>
    <w:rsid w:val="00E27E8E"/>
    <w:rsid w:val="00E3041B"/>
    <w:rsid w:val="00E316D8"/>
    <w:rsid w:val="00E346A4"/>
    <w:rsid w:val="00E34722"/>
    <w:rsid w:val="00E36008"/>
    <w:rsid w:val="00E37512"/>
    <w:rsid w:val="00E37BB8"/>
    <w:rsid w:val="00E440FA"/>
    <w:rsid w:val="00E44DB4"/>
    <w:rsid w:val="00E46A70"/>
    <w:rsid w:val="00E477C9"/>
    <w:rsid w:val="00E4BFBF"/>
    <w:rsid w:val="00E504DD"/>
    <w:rsid w:val="00E51C9B"/>
    <w:rsid w:val="00E527CB"/>
    <w:rsid w:val="00E52F90"/>
    <w:rsid w:val="00E53421"/>
    <w:rsid w:val="00E53A50"/>
    <w:rsid w:val="00E53FD0"/>
    <w:rsid w:val="00E5725F"/>
    <w:rsid w:val="00E57777"/>
    <w:rsid w:val="00E57825"/>
    <w:rsid w:val="00E60EE4"/>
    <w:rsid w:val="00E61BE2"/>
    <w:rsid w:val="00E61D60"/>
    <w:rsid w:val="00E622FF"/>
    <w:rsid w:val="00E62920"/>
    <w:rsid w:val="00E62C12"/>
    <w:rsid w:val="00E63B56"/>
    <w:rsid w:val="00E63B87"/>
    <w:rsid w:val="00E63F20"/>
    <w:rsid w:val="00E64ADB"/>
    <w:rsid w:val="00E66009"/>
    <w:rsid w:val="00E66249"/>
    <w:rsid w:val="00E67548"/>
    <w:rsid w:val="00E70B92"/>
    <w:rsid w:val="00E73073"/>
    <w:rsid w:val="00E730AE"/>
    <w:rsid w:val="00E77548"/>
    <w:rsid w:val="00E84591"/>
    <w:rsid w:val="00E847CB"/>
    <w:rsid w:val="00E86863"/>
    <w:rsid w:val="00E871B5"/>
    <w:rsid w:val="00E920DC"/>
    <w:rsid w:val="00E923B6"/>
    <w:rsid w:val="00E93D0E"/>
    <w:rsid w:val="00E94DCE"/>
    <w:rsid w:val="00E95F2D"/>
    <w:rsid w:val="00E96E54"/>
    <w:rsid w:val="00EA15FF"/>
    <w:rsid w:val="00EA2782"/>
    <w:rsid w:val="00EA5B14"/>
    <w:rsid w:val="00EA66C0"/>
    <w:rsid w:val="00EB0CCD"/>
    <w:rsid w:val="00EB2E3B"/>
    <w:rsid w:val="00EB417A"/>
    <w:rsid w:val="00EB6728"/>
    <w:rsid w:val="00EB6764"/>
    <w:rsid w:val="00EB6766"/>
    <w:rsid w:val="00EB6FA7"/>
    <w:rsid w:val="00EC074E"/>
    <w:rsid w:val="00EC077F"/>
    <w:rsid w:val="00EC2B77"/>
    <w:rsid w:val="00EC3733"/>
    <w:rsid w:val="00EC3F52"/>
    <w:rsid w:val="00ED22FD"/>
    <w:rsid w:val="00ED2FF7"/>
    <w:rsid w:val="00ED416A"/>
    <w:rsid w:val="00ED55E4"/>
    <w:rsid w:val="00ED5B7D"/>
    <w:rsid w:val="00EE0915"/>
    <w:rsid w:val="00EE09B4"/>
    <w:rsid w:val="00EE1196"/>
    <w:rsid w:val="00EE2B58"/>
    <w:rsid w:val="00EE2F71"/>
    <w:rsid w:val="00EE2FA3"/>
    <w:rsid w:val="00EE4E7E"/>
    <w:rsid w:val="00EE63A8"/>
    <w:rsid w:val="00EE6D41"/>
    <w:rsid w:val="00EF00DC"/>
    <w:rsid w:val="00EF1214"/>
    <w:rsid w:val="00EF4FD8"/>
    <w:rsid w:val="00EF5296"/>
    <w:rsid w:val="00EF62E6"/>
    <w:rsid w:val="00EF65E1"/>
    <w:rsid w:val="00EF65E9"/>
    <w:rsid w:val="00F01D1D"/>
    <w:rsid w:val="00F0245C"/>
    <w:rsid w:val="00F02A35"/>
    <w:rsid w:val="00F02BCE"/>
    <w:rsid w:val="00F03730"/>
    <w:rsid w:val="00F0469F"/>
    <w:rsid w:val="00F05485"/>
    <w:rsid w:val="00F06441"/>
    <w:rsid w:val="00F0786A"/>
    <w:rsid w:val="00F10DC4"/>
    <w:rsid w:val="00F10EC2"/>
    <w:rsid w:val="00F122E6"/>
    <w:rsid w:val="00F12E10"/>
    <w:rsid w:val="00F140AE"/>
    <w:rsid w:val="00F14272"/>
    <w:rsid w:val="00F158B4"/>
    <w:rsid w:val="00F16F12"/>
    <w:rsid w:val="00F20D6C"/>
    <w:rsid w:val="00F21026"/>
    <w:rsid w:val="00F217F2"/>
    <w:rsid w:val="00F21F2A"/>
    <w:rsid w:val="00F22DAF"/>
    <w:rsid w:val="00F234E2"/>
    <w:rsid w:val="00F249F3"/>
    <w:rsid w:val="00F24ED0"/>
    <w:rsid w:val="00F255CF"/>
    <w:rsid w:val="00F25D4F"/>
    <w:rsid w:val="00F267BF"/>
    <w:rsid w:val="00F267EE"/>
    <w:rsid w:val="00F270CB"/>
    <w:rsid w:val="00F271CE"/>
    <w:rsid w:val="00F31198"/>
    <w:rsid w:val="00F31520"/>
    <w:rsid w:val="00F32253"/>
    <w:rsid w:val="00F32E0F"/>
    <w:rsid w:val="00F33097"/>
    <w:rsid w:val="00F3406F"/>
    <w:rsid w:val="00F3480B"/>
    <w:rsid w:val="00F34B16"/>
    <w:rsid w:val="00F36C24"/>
    <w:rsid w:val="00F36E55"/>
    <w:rsid w:val="00F37189"/>
    <w:rsid w:val="00F37800"/>
    <w:rsid w:val="00F40CAF"/>
    <w:rsid w:val="00F42197"/>
    <w:rsid w:val="00F435D8"/>
    <w:rsid w:val="00F439B3"/>
    <w:rsid w:val="00F45352"/>
    <w:rsid w:val="00F45767"/>
    <w:rsid w:val="00F503E2"/>
    <w:rsid w:val="00F50462"/>
    <w:rsid w:val="00F50BFE"/>
    <w:rsid w:val="00F52D1F"/>
    <w:rsid w:val="00F53398"/>
    <w:rsid w:val="00F53D50"/>
    <w:rsid w:val="00F54B50"/>
    <w:rsid w:val="00F610A8"/>
    <w:rsid w:val="00F6186D"/>
    <w:rsid w:val="00F6223F"/>
    <w:rsid w:val="00F62427"/>
    <w:rsid w:val="00F6357E"/>
    <w:rsid w:val="00F63909"/>
    <w:rsid w:val="00F63DE2"/>
    <w:rsid w:val="00F64136"/>
    <w:rsid w:val="00F64725"/>
    <w:rsid w:val="00F6562A"/>
    <w:rsid w:val="00F66A92"/>
    <w:rsid w:val="00F66DC4"/>
    <w:rsid w:val="00F6784D"/>
    <w:rsid w:val="00F705A5"/>
    <w:rsid w:val="00F708D9"/>
    <w:rsid w:val="00F70FFF"/>
    <w:rsid w:val="00F719D4"/>
    <w:rsid w:val="00F71B91"/>
    <w:rsid w:val="00F72D3F"/>
    <w:rsid w:val="00F72F74"/>
    <w:rsid w:val="00F73043"/>
    <w:rsid w:val="00F731EB"/>
    <w:rsid w:val="00F75376"/>
    <w:rsid w:val="00F763D4"/>
    <w:rsid w:val="00F77339"/>
    <w:rsid w:val="00F80044"/>
    <w:rsid w:val="00F80C4E"/>
    <w:rsid w:val="00F80C9A"/>
    <w:rsid w:val="00F80EE9"/>
    <w:rsid w:val="00F8211E"/>
    <w:rsid w:val="00F83355"/>
    <w:rsid w:val="00F833A1"/>
    <w:rsid w:val="00F83857"/>
    <w:rsid w:val="00F8445B"/>
    <w:rsid w:val="00F84A0B"/>
    <w:rsid w:val="00F850B1"/>
    <w:rsid w:val="00F85B27"/>
    <w:rsid w:val="00F9008D"/>
    <w:rsid w:val="00F90F1B"/>
    <w:rsid w:val="00F92319"/>
    <w:rsid w:val="00F9339B"/>
    <w:rsid w:val="00F93844"/>
    <w:rsid w:val="00F93B46"/>
    <w:rsid w:val="00F94104"/>
    <w:rsid w:val="00F94517"/>
    <w:rsid w:val="00F94BA9"/>
    <w:rsid w:val="00F952AC"/>
    <w:rsid w:val="00F95E22"/>
    <w:rsid w:val="00F9717E"/>
    <w:rsid w:val="00F97C74"/>
    <w:rsid w:val="00FA08FA"/>
    <w:rsid w:val="00FA1360"/>
    <w:rsid w:val="00FA42AD"/>
    <w:rsid w:val="00FA4FDA"/>
    <w:rsid w:val="00FA5E79"/>
    <w:rsid w:val="00FA6059"/>
    <w:rsid w:val="00FA653D"/>
    <w:rsid w:val="00FA7102"/>
    <w:rsid w:val="00FA7870"/>
    <w:rsid w:val="00FB0496"/>
    <w:rsid w:val="00FB0E6F"/>
    <w:rsid w:val="00FB1567"/>
    <w:rsid w:val="00FB2503"/>
    <w:rsid w:val="00FB2699"/>
    <w:rsid w:val="00FB3A8D"/>
    <w:rsid w:val="00FB4824"/>
    <w:rsid w:val="00FB4FD3"/>
    <w:rsid w:val="00FB5440"/>
    <w:rsid w:val="00FB5DCA"/>
    <w:rsid w:val="00FB634B"/>
    <w:rsid w:val="00FB710A"/>
    <w:rsid w:val="00FB715F"/>
    <w:rsid w:val="00FC0314"/>
    <w:rsid w:val="00FC100C"/>
    <w:rsid w:val="00FC28EE"/>
    <w:rsid w:val="00FC350D"/>
    <w:rsid w:val="00FC3FE8"/>
    <w:rsid w:val="00FC4182"/>
    <w:rsid w:val="00FC43BD"/>
    <w:rsid w:val="00FC4777"/>
    <w:rsid w:val="00FC6F70"/>
    <w:rsid w:val="00FC7171"/>
    <w:rsid w:val="00FD1307"/>
    <w:rsid w:val="00FD169A"/>
    <w:rsid w:val="00FD2A68"/>
    <w:rsid w:val="00FD3B36"/>
    <w:rsid w:val="00FD4DF1"/>
    <w:rsid w:val="00FE0136"/>
    <w:rsid w:val="00FE06AD"/>
    <w:rsid w:val="00FE18F7"/>
    <w:rsid w:val="00FE1CC0"/>
    <w:rsid w:val="00FE1E7D"/>
    <w:rsid w:val="00FE24F5"/>
    <w:rsid w:val="00FE2C3C"/>
    <w:rsid w:val="00FE2DDC"/>
    <w:rsid w:val="00FE4227"/>
    <w:rsid w:val="00FE50FA"/>
    <w:rsid w:val="00FE5E28"/>
    <w:rsid w:val="00FE63BB"/>
    <w:rsid w:val="00FE71E7"/>
    <w:rsid w:val="00FE7974"/>
    <w:rsid w:val="00FF14CF"/>
    <w:rsid w:val="00FF16C7"/>
    <w:rsid w:val="00FF1D15"/>
    <w:rsid w:val="00FF2303"/>
    <w:rsid w:val="00FF320D"/>
    <w:rsid w:val="00FF4123"/>
    <w:rsid w:val="00FF6230"/>
    <w:rsid w:val="00FF7469"/>
    <w:rsid w:val="011C75BD"/>
    <w:rsid w:val="01DC127E"/>
    <w:rsid w:val="033D5583"/>
    <w:rsid w:val="0442E237"/>
    <w:rsid w:val="0460AA6D"/>
    <w:rsid w:val="04F3CC4D"/>
    <w:rsid w:val="05444012"/>
    <w:rsid w:val="0598B788"/>
    <w:rsid w:val="069E7712"/>
    <w:rsid w:val="09850908"/>
    <w:rsid w:val="09E72463"/>
    <w:rsid w:val="0AE78B54"/>
    <w:rsid w:val="0AF4C694"/>
    <w:rsid w:val="0B4B155F"/>
    <w:rsid w:val="0CBB3792"/>
    <w:rsid w:val="0CFA893B"/>
    <w:rsid w:val="0D31AC5D"/>
    <w:rsid w:val="0DB06CBD"/>
    <w:rsid w:val="0DB98838"/>
    <w:rsid w:val="0EF0F536"/>
    <w:rsid w:val="0EFB0EBA"/>
    <w:rsid w:val="109DD19A"/>
    <w:rsid w:val="10E80D7F"/>
    <w:rsid w:val="125025CF"/>
    <w:rsid w:val="1276777B"/>
    <w:rsid w:val="12ECFF73"/>
    <w:rsid w:val="13552DE4"/>
    <w:rsid w:val="151AFD6D"/>
    <w:rsid w:val="160471A0"/>
    <w:rsid w:val="161E140D"/>
    <w:rsid w:val="166E6B14"/>
    <w:rsid w:val="16E87562"/>
    <w:rsid w:val="16F0470D"/>
    <w:rsid w:val="17143D8E"/>
    <w:rsid w:val="17F6C129"/>
    <w:rsid w:val="19F1E739"/>
    <w:rsid w:val="1A2EE36F"/>
    <w:rsid w:val="1A431959"/>
    <w:rsid w:val="1B669B07"/>
    <w:rsid w:val="1CDABB1A"/>
    <w:rsid w:val="1D0371DF"/>
    <w:rsid w:val="1DD79988"/>
    <w:rsid w:val="1E5D631E"/>
    <w:rsid w:val="1F4C1E15"/>
    <w:rsid w:val="1FAB53E6"/>
    <w:rsid w:val="21154B62"/>
    <w:rsid w:val="21AE2C3D"/>
    <w:rsid w:val="21D8CBDF"/>
    <w:rsid w:val="22186958"/>
    <w:rsid w:val="22956B1C"/>
    <w:rsid w:val="237DB7BB"/>
    <w:rsid w:val="24F22FB2"/>
    <w:rsid w:val="2519881C"/>
    <w:rsid w:val="25B586B3"/>
    <w:rsid w:val="26158785"/>
    <w:rsid w:val="26DD3F79"/>
    <w:rsid w:val="26F53000"/>
    <w:rsid w:val="2705E8BE"/>
    <w:rsid w:val="27C5C10E"/>
    <w:rsid w:val="28480D63"/>
    <w:rsid w:val="287B4F8D"/>
    <w:rsid w:val="28F674C0"/>
    <w:rsid w:val="28FC0180"/>
    <w:rsid w:val="293DA1F2"/>
    <w:rsid w:val="2B18A62F"/>
    <w:rsid w:val="2B7FAE25"/>
    <w:rsid w:val="2BD879E4"/>
    <w:rsid w:val="2D200775"/>
    <w:rsid w:val="2DDB47CC"/>
    <w:rsid w:val="2ED75D06"/>
    <w:rsid w:val="2EFC8F44"/>
    <w:rsid w:val="2F4E217E"/>
    <w:rsid w:val="2F65B644"/>
    <w:rsid w:val="2F8AF7BD"/>
    <w:rsid w:val="2F9CC133"/>
    <w:rsid w:val="30FFB712"/>
    <w:rsid w:val="310E44BC"/>
    <w:rsid w:val="326ACDE0"/>
    <w:rsid w:val="32CCA7C3"/>
    <w:rsid w:val="33A034F5"/>
    <w:rsid w:val="33C4DC6C"/>
    <w:rsid w:val="33E45254"/>
    <w:rsid w:val="3483ADFC"/>
    <w:rsid w:val="349BD719"/>
    <w:rsid w:val="352B195A"/>
    <w:rsid w:val="35BF9DE9"/>
    <w:rsid w:val="36ABF052"/>
    <w:rsid w:val="36DE9EE5"/>
    <w:rsid w:val="374E1C15"/>
    <w:rsid w:val="390E2C21"/>
    <w:rsid w:val="3A628111"/>
    <w:rsid w:val="3ADBE87F"/>
    <w:rsid w:val="3B7EAD63"/>
    <w:rsid w:val="3C2544E1"/>
    <w:rsid w:val="3D7A954E"/>
    <w:rsid w:val="3F0CA32C"/>
    <w:rsid w:val="3F61294E"/>
    <w:rsid w:val="3FF06AE8"/>
    <w:rsid w:val="406123B6"/>
    <w:rsid w:val="437668C0"/>
    <w:rsid w:val="438E1566"/>
    <w:rsid w:val="44126DD1"/>
    <w:rsid w:val="4637D2E5"/>
    <w:rsid w:val="466C98D8"/>
    <w:rsid w:val="46D3D6D1"/>
    <w:rsid w:val="473E8188"/>
    <w:rsid w:val="474B7526"/>
    <w:rsid w:val="47B23AE7"/>
    <w:rsid w:val="482AAFB3"/>
    <w:rsid w:val="48881751"/>
    <w:rsid w:val="498B703D"/>
    <w:rsid w:val="4A6DE1BC"/>
    <w:rsid w:val="4C409E3C"/>
    <w:rsid w:val="4C49067D"/>
    <w:rsid w:val="4C8BA95F"/>
    <w:rsid w:val="4CB865B3"/>
    <w:rsid w:val="4D35A0EE"/>
    <w:rsid w:val="4D4BB694"/>
    <w:rsid w:val="4E3D2E82"/>
    <w:rsid w:val="4E8A7574"/>
    <w:rsid w:val="4EADA38D"/>
    <w:rsid w:val="5045FF14"/>
    <w:rsid w:val="51C41522"/>
    <w:rsid w:val="526C1CB9"/>
    <w:rsid w:val="54E15544"/>
    <w:rsid w:val="56084EE0"/>
    <w:rsid w:val="563E7B96"/>
    <w:rsid w:val="5762FAB1"/>
    <w:rsid w:val="579C99A4"/>
    <w:rsid w:val="581A237A"/>
    <w:rsid w:val="5855802A"/>
    <w:rsid w:val="59ACB6FC"/>
    <w:rsid w:val="5B79BCE4"/>
    <w:rsid w:val="5B9DCE81"/>
    <w:rsid w:val="5C13524F"/>
    <w:rsid w:val="5C195E2F"/>
    <w:rsid w:val="5DC2D7F0"/>
    <w:rsid w:val="5E3693B3"/>
    <w:rsid w:val="5ED74497"/>
    <w:rsid w:val="5EE02F50"/>
    <w:rsid w:val="5F71EBA0"/>
    <w:rsid w:val="5F7A6492"/>
    <w:rsid w:val="5FDD0B04"/>
    <w:rsid w:val="60408ED9"/>
    <w:rsid w:val="60F332BD"/>
    <w:rsid w:val="613F4A57"/>
    <w:rsid w:val="6278DA57"/>
    <w:rsid w:val="62ED1872"/>
    <w:rsid w:val="635CD621"/>
    <w:rsid w:val="648476A1"/>
    <w:rsid w:val="64FFA222"/>
    <w:rsid w:val="659EAF80"/>
    <w:rsid w:val="66AB400F"/>
    <w:rsid w:val="66E004CB"/>
    <w:rsid w:val="67064E4F"/>
    <w:rsid w:val="674ED20E"/>
    <w:rsid w:val="67C2E14F"/>
    <w:rsid w:val="67CC47DE"/>
    <w:rsid w:val="68341A56"/>
    <w:rsid w:val="68C8AD72"/>
    <w:rsid w:val="6C032B39"/>
    <w:rsid w:val="6C802CFD"/>
    <w:rsid w:val="6C928BA1"/>
    <w:rsid w:val="6CB2A60D"/>
    <w:rsid w:val="6CF102AC"/>
    <w:rsid w:val="6D519800"/>
    <w:rsid w:val="6E3786F2"/>
    <w:rsid w:val="6E7552BA"/>
    <w:rsid w:val="6EE85D7F"/>
    <w:rsid w:val="6FBBCB82"/>
    <w:rsid w:val="6FCA0938"/>
    <w:rsid w:val="70A9B4F3"/>
    <w:rsid w:val="72A6BBC3"/>
    <w:rsid w:val="749E0D3E"/>
    <w:rsid w:val="74B308E0"/>
    <w:rsid w:val="74E99768"/>
    <w:rsid w:val="76B650C0"/>
    <w:rsid w:val="7740CB34"/>
    <w:rsid w:val="775A71CB"/>
    <w:rsid w:val="7810FF55"/>
    <w:rsid w:val="78DC9B95"/>
    <w:rsid w:val="79322A23"/>
    <w:rsid w:val="79D10098"/>
    <w:rsid w:val="7A0CDB11"/>
    <w:rsid w:val="7AA3ADA8"/>
    <w:rsid w:val="7AC2B858"/>
    <w:rsid w:val="7BAB6DF9"/>
    <w:rsid w:val="7BF2411C"/>
    <w:rsid w:val="7CA685FF"/>
    <w:rsid w:val="7D1E7FFC"/>
    <w:rsid w:val="7D6E6D46"/>
    <w:rsid w:val="7E82B9C8"/>
    <w:rsid w:val="7EDDA9AD"/>
    <w:rsid w:val="7F55BB70"/>
    <w:rsid w:val="7FA8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B14C2"/>
  <w15:docId w15:val="{FEE10AA5-C381-4838-9DAC-9442FA72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spacing w:line="240" w:lineRule="exact"/>
      <w:outlineLvl w:val="0"/>
    </w:pPr>
    <w:rPr>
      <w:rFonts w:eastAsia="Arial"/>
      <w:b/>
    </w:rPr>
  </w:style>
  <w:style w:type="paragraph" w:styleId="Titolo2">
    <w:name w:val="heading 2"/>
    <w:basedOn w:val="Standard"/>
    <w:next w:val="Standard"/>
    <w:uiPriority w:val="9"/>
    <w:unhideWhenUsed/>
    <w:qFormat/>
    <w:pPr>
      <w:keepNext/>
      <w:spacing w:line="240" w:lineRule="exact"/>
      <w:jc w:val="right"/>
      <w:outlineLvl w:val="1"/>
    </w:pPr>
    <w:rPr>
      <w:rFonts w:eastAsia="Arial"/>
      <w:sz w:val="24"/>
    </w:rPr>
  </w:style>
  <w:style w:type="paragraph" w:styleId="Titolo3">
    <w:name w:val="heading 3"/>
    <w:basedOn w:val="Intestazione"/>
    <w:next w:val="Textbody"/>
    <w:uiPriority w:val="9"/>
    <w:unhideWhenUsed/>
    <w:qFormat/>
    <w:pPr>
      <w:spacing w:before="140" w:after="120"/>
      <w:outlineLvl w:val="2"/>
    </w:pPr>
    <w:rPr>
      <w:b/>
      <w:bCs/>
    </w:rPr>
  </w:style>
  <w:style w:type="paragraph" w:styleId="Titolo4">
    <w:name w:val="heading 4"/>
    <w:basedOn w:val="Heading"/>
    <w:uiPriority w:val="9"/>
    <w:semiHidden/>
    <w:unhideWhenUsed/>
    <w:qFormat/>
    <w:pPr>
      <w:outlineLvl w:val="3"/>
    </w:pPr>
  </w:style>
  <w:style w:type="paragraph" w:styleId="Titolo5">
    <w:name w:val="heading 5"/>
    <w:basedOn w:val="Heading"/>
    <w:uiPriority w:val="9"/>
    <w:semiHidden/>
    <w:unhideWhenUsed/>
    <w:qFormat/>
    <w:pPr>
      <w:outlineLvl w:val="4"/>
    </w:pPr>
  </w:style>
  <w:style w:type="paragraph" w:styleId="Titolo6">
    <w:name w:val="heading 6"/>
    <w:basedOn w:val="Heading"/>
    <w:uiPriority w:val="9"/>
    <w:semiHidden/>
    <w:unhideWhenUsed/>
    <w:qFormat/>
    <w:pPr>
      <w:outlineLvl w:val="5"/>
    </w:pPr>
  </w:style>
  <w:style w:type="paragraph" w:styleId="Titolo7">
    <w:name w:val="heading 7"/>
    <w:basedOn w:val="Heading"/>
    <w:pPr>
      <w:outlineLvl w:val="6"/>
    </w:pPr>
  </w:style>
  <w:style w:type="paragraph" w:styleId="Titolo8">
    <w:name w:val="heading 8"/>
    <w:basedOn w:val="Heading"/>
    <w:pPr>
      <w:outlineLvl w:val="7"/>
    </w:pPr>
  </w:style>
  <w:style w:type="paragraph" w:styleId="Titolo9">
    <w:name w:val="heading 9"/>
    <w:basedOn w:val="Heading"/>
    <w:pPr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next w:val="Titolo3"/>
    <w:pPr>
      <w:widowControl/>
      <w:suppressAutoHyphens/>
    </w:pPr>
    <w:rPr>
      <w:rFonts w:ascii="Arial" w:eastAsia="Times New Roman" w:hAnsi="Arial" w:cs="Arial"/>
      <w:sz w:val="20"/>
      <w:szCs w:val="20"/>
      <w:lang w:val="en-US" w:eastAsia="it-IT" w:bidi="ar-SA"/>
    </w:rPr>
  </w:style>
  <w:style w:type="paragraph" w:customStyle="1" w:styleId="Heading">
    <w:name w:val="Heading"/>
    <w:basedOn w:val="Intestazione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Intestazione">
    <w:name w:val="header"/>
    <w:basedOn w:val="Standard"/>
    <w:link w:val="IntestazioneCarattere"/>
    <w:pPr>
      <w:tabs>
        <w:tab w:val="center" w:pos="4536"/>
        <w:tab w:val="right" w:pos="9072"/>
      </w:tabs>
    </w:pPr>
  </w:style>
  <w:style w:type="paragraph" w:styleId="Elenco">
    <w:name w:val="List"/>
    <w:basedOn w:val="Textbody"/>
    <w:rPr>
      <w:rFonts w:cs="Mang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Pidipagin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utscherText">
    <w:name w:val="Deutscher Text"/>
    <w:basedOn w:val="Standard"/>
    <w:pPr>
      <w:spacing w:line="240" w:lineRule="exact"/>
      <w:jc w:val="both"/>
    </w:pPr>
    <w:rPr>
      <w:rFonts w:eastAsia="Arial"/>
    </w:rPr>
  </w:style>
  <w:style w:type="paragraph" w:customStyle="1" w:styleId="Testoitaliano">
    <w:name w:val="Testo italiano"/>
    <w:basedOn w:val="Standard"/>
    <w:pPr>
      <w:spacing w:line="240" w:lineRule="exact"/>
      <w:jc w:val="both"/>
    </w:pPr>
    <w:rPr>
      <w:rFonts w:eastAsia="Arial"/>
      <w:lang w:val="it-IT"/>
    </w:rPr>
  </w:style>
  <w:style w:type="paragraph" w:customStyle="1" w:styleId="Oggettodellalettera">
    <w:name w:val="Oggetto della lettera"/>
    <w:basedOn w:val="Standard"/>
    <w:pPr>
      <w:spacing w:line="240" w:lineRule="exact"/>
      <w:jc w:val="both"/>
    </w:pPr>
    <w:rPr>
      <w:rFonts w:eastAsia="Arial"/>
      <w:b/>
      <w:lang w:val="it-IT"/>
    </w:rPr>
  </w:style>
  <w:style w:type="paragraph" w:customStyle="1" w:styleId="ProtNr">
    <w:name w:val="Prot. Nr."/>
    <w:basedOn w:val="Standard"/>
    <w:pPr>
      <w:spacing w:line="200" w:lineRule="exact"/>
    </w:pPr>
    <w:rPr>
      <w:rFonts w:eastAsia="Arial"/>
      <w:sz w:val="16"/>
    </w:rPr>
  </w:style>
  <w:style w:type="paragraph" w:customStyle="1" w:styleId="ThemadesSchreibens">
    <w:name w:val="Thema des Schreibens"/>
    <w:basedOn w:val="Standard"/>
    <w:pPr>
      <w:spacing w:line="240" w:lineRule="exact"/>
      <w:jc w:val="both"/>
    </w:pPr>
    <w:rPr>
      <w:rFonts w:eastAsia="Arial"/>
      <w:b/>
    </w:rPr>
  </w:style>
  <w:style w:type="paragraph" w:customStyle="1" w:styleId="DatumOrtDataluogo">
    <w:name w:val="Datum (Ort) / Data (luogo)"/>
    <w:basedOn w:val="Standard"/>
    <w:pPr>
      <w:spacing w:line="220" w:lineRule="exact"/>
    </w:pPr>
    <w:rPr>
      <w:rFonts w:eastAsia="Arial"/>
      <w:sz w:val="16"/>
    </w:rPr>
  </w:style>
  <w:style w:type="paragraph" w:customStyle="1" w:styleId="NameNomeBearbeitetvonredattoda">
    <w:name w:val="Name / Nome (Bearbeitet von / redatto da)"/>
    <w:basedOn w:val="Standard"/>
    <w:pPr>
      <w:spacing w:line="200" w:lineRule="exact"/>
    </w:pPr>
    <w:rPr>
      <w:rFonts w:eastAsia="Arial"/>
      <w:sz w:val="18"/>
    </w:rPr>
  </w:style>
  <w:style w:type="paragraph" w:customStyle="1" w:styleId="TelBearbeitetvonredattoda">
    <w:name w:val="Tel. (Bearbeitet von / redatto da)"/>
    <w:basedOn w:val="Standard"/>
    <w:pPr>
      <w:spacing w:line="200" w:lineRule="exact"/>
    </w:pPr>
    <w:rPr>
      <w:rFonts w:eastAsia="Arial"/>
      <w:sz w:val="16"/>
    </w:rPr>
  </w:style>
  <w:style w:type="paragraph" w:customStyle="1" w:styleId="E-MailBearbeitetvonredattoda">
    <w:name w:val="E-Mail (Bearbeitet von / redatto da)"/>
    <w:basedOn w:val="Standard"/>
    <w:pPr>
      <w:spacing w:line="200" w:lineRule="exact"/>
    </w:pPr>
    <w:rPr>
      <w:rFonts w:eastAsia="Arial"/>
      <w:sz w:val="16"/>
    </w:rPr>
  </w:style>
  <w:style w:type="paragraph" w:customStyle="1" w:styleId="ZurKenntnisPerconoscenza">
    <w:name w:val="Zur Kenntnis / Per conoscenza"/>
    <w:basedOn w:val="Standard"/>
    <w:pPr>
      <w:spacing w:line="200" w:lineRule="exact"/>
    </w:pPr>
    <w:rPr>
      <w:rFonts w:eastAsia="Arial"/>
      <w:sz w:val="16"/>
    </w:rPr>
  </w:style>
  <w:style w:type="paragraph" w:customStyle="1" w:styleId="VersandformundAdresseDescrizionedispedizioneedindirizzo">
    <w:name w:val="Versandform und Adresse / Descrizione di spedizione ed indirizzo"/>
    <w:basedOn w:val="Standard"/>
    <w:pPr>
      <w:spacing w:line="240" w:lineRule="exact"/>
    </w:pPr>
    <w:rPr>
      <w:rFonts w:eastAsia="Arial"/>
    </w:rPr>
  </w:style>
  <w:style w:type="paragraph" w:customStyle="1" w:styleId="NameNachnameNomeCognome">
    <w:name w:val="Name Nachname / Nome Cognome"/>
    <w:basedOn w:val="Standard"/>
    <w:pPr>
      <w:spacing w:line="240" w:lineRule="exact"/>
      <w:jc w:val="center"/>
    </w:pPr>
    <w:rPr>
      <w:rFonts w:eastAsia="Ari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Sottotitolo">
    <w:name w:val="Subtitle"/>
    <w:basedOn w:val="Intestazione"/>
    <w:next w:val="Textbody"/>
    <w:uiPriority w:val="11"/>
    <w:qFormat/>
    <w:pPr>
      <w:spacing w:before="60" w:after="120"/>
      <w:jc w:val="center"/>
    </w:pPr>
    <w:rPr>
      <w:sz w:val="36"/>
      <w:szCs w:val="36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rFonts w:ascii="Calibri" w:eastAsia="Calibri" w:hAnsi="Calibri" w:cs="Calibri"/>
    </w:rPr>
  </w:style>
  <w:style w:type="paragraph" w:customStyle="1" w:styleId="Titolo2que">
    <w:name w:val="Titolo2que"/>
    <w:basedOn w:val="Standard"/>
    <w:pPr>
      <w:jc w:val="center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customStyle="1" w:styleId="Titolo3que">
    <w:name w:val="Titolo3que"/>
    <w:basedOn w:val="Standard"/>
    <w:pPr>
      <w:jc w:val="both"/>
    </w:pPr>
    <w:rPr>
      <w:rFonts w:ascii="Calibri" w:eastAsia="Calibri" w:hAnsi="Calibri" w:cs="Calibri"/>
      <w:b/>
      <w:bCs/>
      <w:sz w:val="24"/>
      <w:szCs w:val="24"/>
    </w:rPr>
  </w:style>
  <w:style w:type="paragraph" w:customStyle="1" w:styleId="Titolo4que">
    <w:name w:val="Titolo4que"/>
    <w:basedOn w:val="TableContents"/>
    <w:pPr>
      <w:spacing w:before="113" w:after="113"/>
      <w:jc w:val="center"/>
    </w:pPr>
    <w:rPr>
      <w:rFonts w:ascii="Calibri" w:eastAsia="Calibri" w:hAnsi="Calibri" w:cs="Calibri"/>
      <w:b/>
      <w:bCs/>
      <w:i/>
      <w:iCs/>
      <w:sz w:val="24"/>
    </w:rPr>
  </w:style>
  <w:style w:type="paragraph" w:customStyle="1" w:styleId="DocumentMap">
    <w:name w:val="DocumentMap"/>
    <w:pPr>
      <w:widowControl/>
      <w:suppressAutoHyphens/>
      <w:textAlignment w:val="auto"/>
    </w:pPr>
    <w:rPr>
      <w:rFonts w:ascii="Times New Roman" w:eastAsia="Mangal" w:hAnsi="Times New Roman" w:cs="Times New Roman"/>
      <w:sz w:val="20"/>
      <w:szCs w:val="20"/>
      <w:lang w:eastAsia="it-IT"/>
    </w:rPr>
  </w:style>
  <w:style w:type="paragraph" w:customStyle="1" w:styleId="ContentsHeading">
    <w:name w:val="Contents Heading"/>
    <w:basedOn w:val="Heading"/>
  </w:style>
  <w:style w:type="paragraph" w:customStyle="1" w:styleId="Contents3">
    <w:name w:val="Contents 3"/>
    <w:basedOn w:val="Index"/>
  </w:style>
  <w:style w:type="paragraph" w:customStyle="1" w:styleId="Heading10">
    <w:name w:val="Heading 10"/>
    <w:basedOn w:val="Heading"/>
  </w:style>
  <w:style w:type="paragraph" w:customStyle="1" w:styleId="UserIndexHeading">
    <w:name w:val="User Index Heading"/>
    <w:basedOn w:val="Heading"/>
  </w:style>
  <w:style w:type="paragraph" w:customStyle="1" w:styleId="Contents1">
    <w:name w:val="Contents 1"/>
    <w:basedOn w:val="Index"/>
  </w:style>
  <w:style w:type="paragraph" w:customStyle="1" w:styleId="Calibr">
    <w:name w:val="Calibr"/>
    <w:basedOn w:val="TableContents"/>
    <w:pPr>
      <w:jc w:val="center"/>
    </w:pPr>
  </w:style>
  <w:style w:type="paragraph" w:customStyle="1" w:styleId="Footerright">
    <w:name w:val="Footer right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Caratterepredefinitoparagrafo">
    <w:name w:val="Carattere predefinito paragrafo"/>
  </w:style>
  <w:style w:type="character" w:customStyle="1" w:styleId="Internetlink">
    <w:name w:val="Internet link"/>
    <w:basedOn w:val="Caratterepredefinitoparagrafo"/>
    <w:rPr>
      <w:color w:val="0000FF"/>
      <w:u w:val="single"/>
    </w:rPr>
  </w:style>
  <w:style w:type="character" w:styleId="Numeropagina">
    <w:name w:val="page number"/>
    <w:basedOn w:val="Caratterepredefinitoparagrafo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IndexLink">
    <w:name w:val="Index Link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rPr>
      <w:color w:val="800000"/>
      <w:u w:val="single"/>
    </w:rPr>
  </w:style>
  <w:style w:type="character" w:styleId="Rimandonotaapidipagina">
    <w:name w:val="footnote reference"/>
    <w:basedOn w:val="Carpredefinitoparagrafo"/>
    <w:uiPriority w:val="99"/>
    <w:rPr>
      <w:position w:val="0"/>
      <w:vertAlign w:val="superscript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0B7305"/>
    <w:pPr>
      <w:widowControl/>
      <w:autoSpaceDN/>
      <w:textAlignment w:val="auto"/>
    </w:pPr>
    <w:rPr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D239D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239D6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239D6"/>
    <w:rPr>
      <w:sz w:val="20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39D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239D6"/>
    <w:rPr>
      <w:b/>
      <w:bCs/>
      <w:sz w:val="20"/>
      <w:szCs w:val="18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47B6F"/>
    <w:rPr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47B6F"/>
    <w:rPr>
      <w:sz w:val="20"/>
      <w:szCs w:val="18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47B6F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F62F9"/>
    <w:rPr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F62F9"/>
    <w:rPr>
      <w:sz w:val="20"/>
      <w:szCs w:val="18"/>
    </w:rPr>
  </w:style>
  <w:style w:type="paragraph" w:styleId="Nessunaspaziatura">
    <w:name w:val="No Spacing"/>
    <w:uiPriority w:val="1"/>
    <w:qFormat/>
    <w:rsid w:val="005A28DD"/>
    <w:pPr>
      <w:suppressAutoHyphens/>
    </w:pPr>
    <w:rPr>
      <w:szCs w:val="21"/>
    </w:rPr>
  </w:style>
  <w:style w:type="character" w:customStyle="1" w:styleId="markedcontent">
    <w:name w:val="markedcontent"/>
    <w:basedOn w:val="Carpredefinitoparagrafo"/>
    <w:rsid w:val="003F1DDC"/>
  </w:style>
  <w:style w:type="character" w:customStyle="1" w:styleId="cf01">
    <w:name w:val="cf01"/>
    <w:basedOn w:val="Carpredefinitoparagrafo"/>
    <w:rsid w:val="003A05BA"/>
    <w:rPr>
      <w:rFonts w:ascii="Segoe UI" w:hAnsi="Segoe UI" w:cs="Segoe UI" w:hint="default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rsid w:val="00D778E8"/>
    <w:rPr>
      <w:rFonts w:ascii="Arial" w:eastAsia="Times New Roman" w:hAnsi="Arial" w:cs="Arial"/>
      <w:sz w:val="20"/>
      <w:szCs w:val="20"/>
      <w:lang w:val="en-US" w:eastAsia="it-IT" w:bidi="ar-SA"/>
    </w:rPr>
  </w:style>
  <w:style w:type="character" w:customStyle="1" w:styleId="ui-provider">
    <w:name w:val="ui-provider"/>
    <w:basedOn w:val="Carpredefinitoparagrafo"/>
    <w:rsid w:val="00330F19"/>
  </w:style>
  <w:style w:type="paragraph" w:styleId="NormaleWeb">
    <w:name w:val="Normal (Web)"/>
    <w:basedOn w:val="Normale"/>
    <w:uiPriority w:val="99"/>
    <w:semiHidden/>
    <w:unhideWhenUsed/>
    <w:rsid w:val="008D60E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assets-eu-01.kc-usercontent.com/7ea6cc85-bc0d-01f3-7f75-32fd91efe5e0/361be589-d7cd-416b-bd2d-b58c552b0649/decreto_QdR_22.04.2025.pdf" TargetMode="External"/><Relationship Id="rId2" Type="http://schemas.openxmlformats.org/officeDocument/2006/relationships/hyperlink" Target="https://assets-eu-01.kc-usercontent.com/7ea6cc85-bc0d-01f3-7f75-32fd91efe5e0/056c318e-2027-4256-91d8-435cf73bda83/Decreto_39_2012_aggiornato_a_Giugno_2024.pdf" TargetMode="External"/><Relationship Id="rId1" Type="http://schemas.openxmlformats.org/officeDocument/2006/relationships/hyperlink" Target="https://assets-eu-01.kc-usercontent.com/7ea6cc85-bc0d-01f3-7f75-32fd91efe5e0/1eb91d32-4b39-4505-8b94-e8d2c27edc42/DEL._1599-2014_Quadro_di_riferimento_BZ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gnvnta51\Onedrive\OneDrive%20-%20Provincia%20autonoma%20di%20Bolzano\SPV_2017_2021_new\AUTOVALUTAZIONE\Autovalutazione%2023-26\questionario_2019_ver_20_08_PR_LF_FR_VdV.odt\E05A758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F4605-CBD6-4464-943B-11385F758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E05A7589</Template>
  <TotalTime>0</TotalTime>
  <Pages>40</Pages>
  <Words>6022</Words>
  <Characters>34326</Characters>
  <Application>Microsoft Office Word</Application>
  <DocSecurity>0</DocSecurity>
  <Lines>286</Lines>
  <Paragraphs>80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40268</CharactersWithSpaces>
  <SharedDoc>false</SharedDoc>
  <HLinks>
    <vt:vector size="12" baseType="variant">
      <vt:variant>
        <vt:i4>131158</vt:i4>
      </vt:variant>
      <vt:variant>
        <vt:i4>0</vt:i4>
      </vt:variant>
      <vt:variant>
        <vt:i4>0</vt:i4>
      </vt:variant>
      <vt:variant>
        <vt:i4>5</vt:i4>
      </vt:variant>
      <vt:variant>
        <vt:lpwstr>http://www.provincia.bz.it/servizio-valutazione-italiano</vt:lpwstr>
      </vt:variant>
      <vt:variant>
        <vt:lpwstr/>
      </vt:variant>
      <vt:variant>
        <vt:i4>6946880</vt:i4>
      </vt:variant>
      <vt:variant>
        <vt:i4>0</vt:i4>
      </vt:variant>
      <vt:variant>
        <vt:i4>0</vt:i4>
      </vt:variant>
      <vt:variant>
        <vt:i4>5</vt:i4>
      </vt:variant>
      <vt:variant>
        <vt:lpwstr>http://www.provincia.bz.it/servizio-valutazione-italiano/downloads/DEL._1599-2014_Quadro_di_riferimento_BZ.pdf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Luisanna Fiorini</dc:creator>
  <cp:keywords/>
  <cp:lastModifiedBy>Leone, Terence</cp:lastModifiedBy>
  <cp:revision>215</cp:revision>
  <cp:lastPrinted>2026-10-06T09:51:00Z</cp:lastPrinted>
  <dcterms:created xsi:type="dcterms:W3CDTF">2026-09-02T10:31:00Z</dcterms:created>
  <dcterms:modified xsi:type="dcterms:W3CDTF">2026-10-06T09:52:00Z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-1171007530</vt:r8>
  </property>
  <property fmtid="{D5CDD505-2E9C-101B-9397-08002B2CF9AE}" pid="3" name="_AuthorEmail">
    <vt:lpwstr>Raimund.Lantschner@provinz.bz.it</vt:lpwstr>
  </property>
  <property fmtid="{D5CDD505-2E9C-101B-9397-08002B2CF9AE}" pid="4" name="_AuthorEmailDisplayName">
    <vt:lpwstr>Lantschner, Raimund</vt:lpwstr>
  </property>
  <property fmtid="{D5CDD505-2E9C-101B-9397-08002B2CF9AE}" pid="5" name="_EmailSubject">
    <vt:lpwstr>Korrektur an Vorlagen</vt:lpwstr>
  </property>
  <property fmtid="{D5CDD505-2E9C-101B-9397-08002B2CF9AE}" pid="6" name="_ReviewingToolsShownOnce">
    <vt:lpwstr/>
  </property>
</Properties>
</file>