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FE2AE" w14:textId="749E808F" w:rsidR="00E73768" w:rsidRPr="00A85D7F" w:rsidRDefault="00E73768" w:rsidP="00E73768">
      <w:pPr>
        <w:pStyle w:val="Title"/>
      </w:pPr>
      <w:r w:rsidRPr="00A85D7F">
        <w:t>Transport Salaried Staffs’ Association</w:t>
      </w:r>
    </w:p>
    <w:p w14:paraId="25581AFC" w14:textId="77777777" w:rsidR="00E73768" w:rsidRPr="00A85D7F" w:rsidRDefault="00E73768" w:rsidP="00E73768">
      <w:pPr>
        <w:pStyle w:val="Title"/>
      </w:pPr>
      <w:r w:rsidRPr="00A85D7F">
        <w:t>Organiser Application Form</w:t>
      </w:r>
    </w:p>
    <w:p w14:paraId="3169942A" w14:textId="77777777" w:rsidR="008C3A5D" w:rsidRPr="008C3A5D" w:rsidRDefault="008C3A5D" w:rsidP="008C3A5D">
      <w:pPr>
        <w:rPr>
          <w:i/>
          <w:iCs/>
        </w:rPr>
      </w:pPr>
      <w:r w:rsidRPr="008C3A5D">
        <w:rPr>
          <w:i/>
          <w:iCs/>
        </w:rPr>
        <w:t xml:space="preserve">All applications will be treated in the same way regardless of gender, race, age, ethnic origin, disability, class, sexual orientation or marital status. </w:t>
      </w:r>
    </w:p>
    <w:p w14:paraId="3E0695DE" w14:textId="76FD4B0F" w:rsidR="00E73768" w:rsidRDefault="008C3A5D" w:rsidP="00E73768">
      <w:r w:rsidRPr="008C3A5D">
        <w:rPr>
          <w:i/>
          <w:iCs/>
        </w:rPr>
        <w:t xml:space="preserve">TSSA separates the supporting statement from the rest of the application for selection so the selection panel will only see the supporting statement, please be aware of this when completing your application. Please read the guidance notes for candidates carefully before completing this application. </w:t>
      </w:r>
      <w:r w:rsidR="00E73768">
        <w:t>Where did you see this post advertised?</w:t>
      </w:r>
      <w:r w:rsidR="00E73768">
        <w:tab/>
      </w:r>
      <w:r w:rsidR="00E73768">
        <w:tab/>
      </w:r>
      <w:sdt>
        <w:sdtPr>
          <w:id w:val="-789428720"/>
          <w:placeholder>
            <w:docPart w:val="9CBF9F64518D42A194460F3ABCB72804"/>
          </w:placeholder>
          <w:showingPlcHdr/>
        </w:sdtPr>
        <w:sdtEndPr/>
        <w:sdtContent>
          <w:r w:rsidR="00E73768" w:rsidRPr="00A4387A">
            <w:rPr>
              <w:rStyle w:val="PlaceholderText"/>
            </w:rPr>
            <w:t>Click or tap here to enter text.</w:t>
          </w:r>
        </w:sdtContent>
      </w:sdt>
    </w:p>
    <w:p w14:paraId="1DB046AF" w14:textId="77777777" w:rsidR="00E73768" w:rsidRDefault="00E73768" w:rsidP="00E73768">
      <w:r>
        <w:t>Which location are you interested in?</w:t>
      </w:r>
      <w:r>
        <w:tab/>
      </w:r>
      <w:r>
        <w:tab/>
      </w:r>
      <w:sdt>
        <w:sdtPr>
          <w:id w:val="-364672108"/>
          <w:placeholder>
            <w:docPart w:val="F358227A0E4547129CD96119C53EB26E"/>
          </w:placeholder>
          <w:showingPlcHdr/>
        </w:sdtPr>
        <w:sdtEndPr/>
        <w:sdtContent>
          <w:r w:rsidRPr="00A4387A">
            <w:rPr>
              <w:rStyle w:val="PlaceholderText"/>
            </w:rPr>
            <w:t>Click or tap here to enter text.</w:t>
          </w:r>
        </w:sdtContent>
      </w:sdt>
    </w:p>
    <w:p w14:paraId="0E9463AC" w14:textId="77777777" w:rsidR="00E73768" w:rsidRPr="00A85D7F" w:rsidRDefault="00E73768" w:rsidP="00E73768">
      <w:pPr>
        <w:jc w:val="center"/>
        <w:rPr>
          <w:b/>
          <w:bCs/>
          <w:sz w:val="24"/>
          <w:szCs w:val="24"/>
        </w:rPr>
      </w:pPr>
      <w:r w:rsidRPr="00A85D7F">
        <w:rPr>
          <w:b/>
          <w:bCs/>
          <w:sz w:val="24"/>
          <w:szCs w:val="24"/>
        </w:rPr>
        <w:t>Personal Details</w:t>
      </w:r>
    </w:p>
    <w:p w14:paraId="6DC06485" w14:textId="77777777" w:rsidR="00E73768" w:rsidRDefault="00E73768" w:rsidP="00E73768">
      <w:r>
        <w:t>Full Name:</w:t>
      </w:r>
      <w:r>
        <w:tab/>
        <w:t xml:space="preserve"> </w:t>
      </w:r>
      <w:r>
        <w:tab/>
      </w:r>
      <w:sdt>
        <w:sdtPr>
          <w:id w:val="502795513"/>
          <w:placeholder>
            <w:docPart w:val="7BEDBEAB1F134300A8C004F431157E40"/>
          </w:placeholder>
          <w:showingPlcHdr/>
        </w:sdtPr>
        <w:sdtEndPr/>
        <w:sdtContent>
          <w:r w:rsidRPr="00A4387A">
            <w:rPr>
              <w:rStyle w:val="PlaceholderText"/>
            </w:rPr>
            <w:t>Click or tap here to enter text.</w:t>
          </w:r>
        </w:sdtContent>
      </w:sdt>
    </w:p>
    <w:p w14:paraId="08DD3483" w14:textId="77777777" w:rsidR="00E73768" w:rsidRDefault="00E73768" w:rsidP="00E73768">
      <w:r>
        <w:t>Phone number:</w:t>
      </w:r>
      <w:r>
        <w:tab/>
        <w:t xml:space="preserve"> </w:t>
      </w:r>
      <w:r>
        <w:tab/>
      </w:r>
      <w:sdt>
        <w:sdtPr>
          <w:id w:val="1459838374"/>
          <w:placeholder>
            <w:docPart w:val="73F6694F0D0144038395493E34FE7111"/>
          </w:placeholder>
          <w:showingPlcHdr/>
        </w:sdtPr>
        <w:sdtEndPr/>
        <w:sdtContent>
          <w:r w:rsidRPr="00A4387A">
            <w:rPr>
              <w:rStyle w:val="PlaceholderText"/>
            </w:rPr>
            <w:t>Click or tap here to enter text.</w:t>
          </w:r>
        </w:sdtContent>
      </w:sdt>
    </w:p>
    <w:p w14:paraId="0557DA49" w14:textId="77777777" w:rsidR="00E73768" w:rsidRDefault="00E73768" w:rsidP="00E73768">
      <w:r>
        <w:t xml:space="preserve">Email Address: </w:t>
      </w:r>
      <w:r>
        <w:tab/>
      </w:r>
      <w:r>
        <w:tab/>
      </w:r>
      <w:sdt>
        <w:sdtPr>
          <w:id w:val="-425110189"/>
          <w:placeholder>
            <w:docPart w:val="1867079806CF4BFB8CDFF95E3546147E"/>
          </w:placeholder>
          <w:showingPlcHdr/>
        </w:sdtPr>
        <w:sdtEndPr/>
        <w:sdtContent>
          <w:r w:rsidRPr="00A4387A">
            <w:rPr>
              <w:rStyle w:val="PlaceholderText"/>
            </w:rPr>
            <w:t>Click or tap here to enter text.</w:t>
          </w:r>
        </w:sdtContent>
      </w:sdt>
    </w:p>
    <w:p w14:paraId="165DCE48" w14:textId="77777777" w:rsidR="00E73768" w:rsidRDefault="00E73768" w:rsidP="00E73768">
      <w:r>
        <w:t>Notice period:</w:t>
      </w:r>
      <w:r>
        <w:tab/>
      </w:r>
      <w:r>
        <w:tab/>
        <w:t xml:space="preserve"> </w:t>
      </w:r>
      <w:sdt>
        <w:sdtPr>
          <w:id w:val="-1641720994"/>
          <w:placeholder>
            <w:docPart w:val="029448B0C45D4363A5979514F7F98FAE"/>
          </w:placeholder>
          <w:showingPlcHdr/>
        </w:sdtPr>
        <w:sdtEndPr/>
        <w:sdtContent>
          <w:r w:rsidRPr="00A4387A">
            <w:rPr>
              <w:rStyle w:val="PlaceholderText"/>
            </w:rPr>
            <w:t>Click or tap here to enter text.</w:t>
          </w:r>
        </w:sdtContent>
      </w:sdt>
    </w:p>
    <w:p w14:paraId="16AA5CB3" w14:textId="77777777" w:rsidR="00E73768" w:rsidRDefault="00E73768" w:rsidP="00E73768">
      <w:r w:rsidRPr="00374EF8">
        <w:t xml:space="preserve">Do you need a work permit, visa or any other type of documentation to show that you have the necessary permission to stay and work in the UK?         </w:t>
      </w:r>
      <w:sdt>
        <w:sdtPr>
          <w:id w:val="-1763838444"/>
          <w:placeholder>
            <w:docPart w:val="ABE3F99FE9AA44F59C9F5BD379EDE565"/>
          </w:placeholder>
          <w:showingPlcHdr/>
        </w:sdtPr>
        <w:sdtEndPr/>
        <w:sdtContent>
          <w:r w:rsidRPr="00A4387A">
            <w:rPr>
              <w:rStyle w:val="PlaceholderText"/>
            </w:rPr>
            <w:t>Click or tap here to enter text.</w:t>
          </w:r>
        </w:sdtContent>
      </w:sdt>
    </w:p>
    <w:p w14:paraId="20B2F5F4" w14:textId="5B241D71" w:rsidR="00E73768" w:rsidRDefault="008C3A5D" w:rsidP="00E73768">
      <w:r>
        <w:t>Do you have a disability or condition which you need reasonable adjustments to be made for selection or assessment?</w:t>
      </w:r>
      <w:r w:rsidR="00E73768">
        <w:tab/>
        <w:t xml:space="preserve"> </w:t>
      </w:r>
      <w:sdt>
        <w:sdtPr>
          <w:id w:val="-561871060"/>
          <w:placeholder>
            <w:docPart w:val="97EF4E1991224EF086A95B6B19E92D5E"/>
          </w:placeholder>
          <w:showingPlcHdr/>
        </w:sdtPr>
        <w:sdtEndPr/>
        <w:sdtContent>
          <w:r w:rsidR="00E73768" w:rsidRPr="00A4387A">
            <w:rPr>
              <w:rStyle w:val="PlaceholderText"/>
            </w:rPr>
            <w:t>Click or tap here to enter text.</w:t>
          </w:r>
        </w:sdtContent>
      </w:sdt>
    </w:p>
    <w:p w14:paraId="0C924A97" w14:textId="51046751" w:rsidR="00E73768" w:rsidRDefault="00E73768" w:rsidP="00E73768">
      <w:r>
        <w:t xml:space="preserve">If yes, please specify: </w:t>
      </w:r>
      <w:sdt>
        <w:sdtPr>
          <w:id w:val="-1676420478"/>
          <w:placeholder>
            <w:docPart w:val="CA898310F0884423ABA049C9CB91063F"/>
          </w:placeholder>
          <w:showingPlcHdr/>
        </w:sdtPr>
        <w:sdtEndPr/>
        <w:sdtContent>
          <w:r w:rsidRPr="00A4387A">
            <w:rPr>
              <w:rStyle w:val="PlaceholderText"/>
            </w:rPr>
            <w:t>Click or tap here to enter text.</w:t>
          </w:r>
        </w:sdtContent>
      </w:sdt>
    </w:p>
    <w:p w14:paraId="30FC7BAC" w14:textId="4CBECF4E" w:rsidR="009067ED" w:rsidRPr="009067ED" w:rsidRDefault="009067ED" w:rsidP="00E73768">
      <w:pPr>
        <w:rPr>
          <w:i/>
          <w:iCs/>
        </w:rPr>
      </w:pPr>
      <w:r w:rsidRPr="009067ED">
        <w:rPr>
          <w:i/>
          <w:iCs/>
        </w:rPr>
        <w:t xml:space="preserve">If you have any problem completing the application in this format due to a disability or condition then please email us at </w:t>
      </w:r>
      <w:hyperlink r:id="rId7" w:history="1">
        <w:r w:rsidRPr="009067ED">
          <w:rPr>
            <w:rStyle w:val="Hyperlink"/>
            <w:i/>
            <w:iCs/>
          </w:rPr>
          <w:t>vacancies@tssa.org.uk</w:t>
        </w:r>
      </w:hyperlink>
      <w:r w:rsidRPr="009067ED">
        <w:rPr>
          <w:i/>
          <w:iCs/>
        </w:rPr>
        <w:t xml:space="preserve"> </w:t>
      </w:r>
    </w:p>
    <w:p w14:paraId="4B2A2972" w14:textId="77777777" w:rsidR="00E73768" w:rsidRDefault="00E73768" w:rsidP="00E73768">
      <w:pPr>
        <w:jc w:val="center"/>
        <w:rPr>
          <w:b/>
          <w:bCs/>
          <w:sz w:val="24"/>
          <w:szCs w:val="24"/>
        </w:rPr>
      </w:pPr>
      <w:r>
        <w:rPr>
          <w:b/>
          <w:bCs/>
          <w:sz w:val="24"/>
          <w:szCs w:val="24"/>
        </w:rPr>
        <w:t>Employment History</w:t>
      </w:r>
    </w:p>
    <w:p w14:paraId="2B84E3FD" w14:textId="77777777" w:rsidR="00E73768" w:rsidRPr="00460883" w:rsidRDefault="00E73768" w:rsidP="00E73768">
      <w:pPr>
        <w:rPr>
          <w:u w:val="single"/>
        </w:rPr>
      </w:pPr>
      <w:r w:rsidRPr="00460883">
        <w:rPr>
          <w:u w:val="single"/>
        </w:rPr>
        <w:t>Current or most recent employer</w:t>
      </w:r>
    </w:p>
    <w:p w14:paraId="242B3821" w14:textId="38F278CE" w:rsidR="00E73768" w:rsidRPr="004C5E49" w:rsidRDefault="00775488" w:rsidP="00E73768">
      <w:r>
        <w:t>Organisation</w:t>
      </w:r>
      <w:r w:rsidRPr="004C5E49">
        <w:t xml:space="preserve"> </w:t>
      </w:r>
      <w:r w:rsidR="00E73768" w:rsidRPr="004C5E49">
        <w:t xml:space="preserve">Name: </w:t>
      </w:r>
      <w:r w:rsidR="00E73768" w:rsidRPr="004C5E49">
        <w:tab/>
      </w:r>
      <w:r w:rsidR="00E73768" w:rsidRPr="004C5E49">
        <w:tab/>
      </w:r>
      <w:sdt>
        <w:sdtPr>
          <w:id w:val="-1669314368"/>
          <w:placeholder>
            <w:docPart w:val="DFBD0D1103C94373A5566DBB2E8B80BB"/>
          </w:placeholder>
          <w:showingPlcHdr/>
        </w:sdtPr>
        <w:sdtEndPr/>
        <w:sdtContent>
          <w:r w:rsidR="00E73768" w:rsidRPr="004C5E49">
            <w:rPr>
              <w:rStyle w:val="PlaceholderText"/>
            </w:rPr>
            <w:t>Click or tap here to enter text.</w:t>
          </w:r>
        </w:sdtContent>
      </w:sdt>
      <w:r w:rsidR="00E73768" w:rsidRPr="004C5E49">
        <w:br/>
        <w:t>Job title:</w:t>
      </w:r>
      <w:r w:rsidR="00E73768" w:rsidRPr="004C5E49">
        <w:tab/>
      </w:r>
      <w:r w:rsidR="00E73768" w:rsidRPr="004C5E49">
        <w:tab/>
      </w:r>
      <w:r w:rsidR="00E73768" w:rsidRPr="004C5E49">
        <w:tab/>
      </w:r>
      <w:sdt>
        <w:sdtPr>
          <w:id w:val="-864368515"/>
          <w:placeholder>
            <w:docPart w:val="A335AB9E0E144F67933897DD5476136F"/>
          </w:placeholder>
          <w:showingPlcHdr/>
        </w:sdtPr>
        <w:sdtEndPr/>
        <w:sdtContent>
          <w:r w:rsidR="00E73768" w:rsidRPr="004C5E49">
            <w:rPr>
              <w:rStyle w:val="PlaceholderText"/>
            </w:rPr>
            <w:t>Click or tap here to enter text.</w:t>
          </w:r>
        </w:sdtContent>
      </w:sdt>
      <w:r w:rsidR="00E73768" w:rsidRPr="004C5E49">
        <w:br/>
        <w:t xml:space="preserve">Employment dates: </w:t>
      </w:r>
      <w:r w:rsidR="00E73768" w:rsidRPr="004C5E49">
        <w:tab/>
      </w:r>
      <w:r w:rsidR="00E73768" w:rsidRPr="004C5E49">
        <w:tab/>
      </w:r>
      <w:sdt>
        <w:sdtPr>
          <w:id w:val="-2097002813"/>
          <w:placeholder>
            <w:docPart w:val="ED256567C81947EC812870B1F65C1C1D"/>
          </w:placeholder>
          <w:showingPlcHdr/>
        </w:sdtPr>
        <w:sdtEndPr/>
        <w:sdtContent>
          <w:r w:rsidR="00E73768" w:rsidRPr="004C5E49">
            <w:rPr>
              <w:rStyle w:val="PlaceholderText"/>
            </w:rPr>
            <w:t>Click or tap here to enter text.</w:t>
          </w:r>
        </w:sdtContent>
      </w:sdt>
      <w:r w:rsidR="00E73768">
        <w:br/>
        <w:t>Reason for leaving:</w:t>
      </w:r>
      <w:r w:rsidR="00E73768">
        <w:tab/>
      </w:r>
      <w:r w:rsidR="00E73768">
        <w:tab/>
      </w:r>
      <w:sdt>
        <w:sdtPr>
          <w:id w:val="308681398"/>
          <w:placeholder>
            <w:docPart w:val="32970B6FA5474F0090F65594E36B2273"/>
          </w:placeholder>
          <w:showingPlcHdr/>
        </w:sdtPr>
        <w:sdtEndPr/>
        <w:sdtContent>
          <w:r w:rsidR="00E73768" w:rsidRPr="00A4387A">
            <w:rPr>
              <w:rStyle w:val="PlaceholderText"/>
            </w:rPr>
            <w:t>Click or tap here to enter text.</w:t>
          </w:r>
        </w:sdtContent>
      </w:sdt>
      <w:r w:rsidR="00E73768" w:rsidRPr="004C5E49">
        <w:br/>
        <w:t>Brief description of duties:</w:t>
      </w:r>
      <w:r w:rsidR="00E73768">
        <w:rPr>
          <w:sz w:val="24"/>
          <w:szCs w:val="24"/>
        </w:rPr>
        <w:tab/>
      </w:r>
      <w:sdt>
        <w:sdtPr>
          <w:rPr>
            <w:sz w:val="24"/>
            <w:szCs w:val="24"/>
          </w:rPr>
          <w:id w:val="-1932962646"/>
          <w:placeholder>
            <w:docPart w:val="16D015F3F90F45EAB593AC697D60C213"/>
          </w:placeholder>
          <w:showingPlcHdr/>
        </w:sdtPr>
        <w:sdtEndPr/>
        <w:sdtContent>
          <w:r w:rsidR="00E73768" w:rsidRPr="00A4387A">
            <w:rPr>
              <w:rStyle w:val="PlaceholderText"/>
            </w:rPr>
            <w:t>Click or tap here to enter text.</w:t>
          </w:r>
        </w:sdtContent>
      </w:sdt>
    </w:p>
    <w:p w14:paraId="29150DF3" w14:textId="77777777" w:rsidR="00E73768" w:rsidRPr="00460883" w:rsidRDefault="00E73768" w:rsidP="00E73768">
      <w:pPr>
        <w:rPr>
          <w:u w:val="single"/>
        </w:rPr>
      </w:pPr>
      <w:r w:rsidRPr="00460883">
        <w:rPr>
          <w:u w:val="single"/>
        </w:rPr>
        <w:t>Prior Employers</w:t>
      </w:r>
    </w:p>
    <w:p w14:paraId="49BC6A41" w14:textId="070DACD4" w:rsidR="00E73768" w:rsidRPr="005A0258" w:rsidRDefault="00775488" w:rsidP="00E73768">
      <w:pPr>
        <w:rPr>
          <w:sz w:val="24"/>
          <w:szCs w:val="24"/>
        </w:rPr>
      </w:pPr>
      <w:r>
        <w:t>Organisation</w:t>
      </w:r>
      <w:r w:rsidRPr="004C5E49">
        <w:t xml:space="preserve"> </w:t>
      </w:r>
      <w:r w:rsidR="00E73768" w:rsidRPr="004C5E49">
        <w:t xml:space="preserve">Name: </w:t>
      </w:r>
      <w:r w:rsidR="00E73768" w:rsidRPr="004C5E49">
        <w:tab/>
      </w:r>
      <w:r w:rsidR="00E73768" w:rsidRPr="004C5E49">
        <w:tab/>
      </w:r>
      <w:sdt>
        <w:sdtPr>
          <w:id w:val="-1336615567"/>
          <w:placeholder>
            <w:docPart w:val="88E0625DAD8447E3B5251F72FC02C942"/>
          </w:placeholder>
          <w:showingPlcHdr/>
        </w:sdtPr>
        <w:sdtEndPr/>
        <w:sdtContent>
          <w:r w:rsidR="00E73768" w:rsidRPr="004C5E49">
            <w:rPr>
              <w:rStyle w:val="PlaceholderText"/>
            </w:rPr>
            <w:t>Click or tap here to enter text.</w:t>
          </w:r>
        </w:sdtContent>
      </w:sdt>
      <w:r w:rsidR="00E73768" w:rsidRPr="004C5E49">
        <w:br/>
        <w:t>Job title:</w:t>
      </w:r>
      <w:r w:rsidR="00E73768" w:rsidRPr="004C5E49">
        <w:tab/>
      </w:r>
      <w:r w:rsidR="00E73768" w:rsidRPr="004C5E49">
        <w:tab/>
      </w:r>
      <w:r w:rsidR="00E73768" w:rsidRPr="004C5E49">
        <w:tab/>
      </w:r>
      <w:sdt>
        <w:sdtPr>
          <w:id w:val="-1753965408"/>
          <w:placeholder>
            <w:docPart w:val="88E0625DAD8447E3B5251F72FC02C942"/>
          </w:placeholder>
          <w:showingPlcHdr/>
        </w:sdtPr>
        <w:sdtEndPr/>
        <w:sdtContent>
          <w:r w:rsidR="00E73768" w:rsidRPr="004C5E49">
            <w:rPr>
              <w:rStyle w:val="PlaceholderText"/>
            </w:rPr>
            <w:t>Click or tap here to enter text.</w:t>
          </w:r>
        </w:sdtContent>
      </w:sdt>
      <w:r w:rsidR="00E73768" w:rsidRPr="004C5E49">
        <w:br/>
        <w:t xml:space="preserve">Employment dates: </w:t>
      </w:r>
      <w:r w:rsidR="00E73768" w:rsidRPr="004C5E49">
        <w:tab/>
      </w:r>
      <w:r w:rsidR="00E73768" w:rsidRPr="004C5E49">
        <w:tab/>
      </w:r>
      <w:sdt>
        <w:sdtPr>
          <w:id w:val="-10762500"/>
          <w:placeholder>
            <w:docPart w:val="88E0625DAD8447E3B5251F72FC02C942"/>
          </w:placeholder>
          <w:showingPlcHdr/>
        </w:sdtPr>
        <w:sdtEndPr/>
        <w:sdtContent>
          <w:r w:rsidR="00E73768" w:rsidRPr="004C5E49">
            <w:rPr>
              <w:rStyle w:val="PlaceholderText"/>
            </w:rPr>
            <w:t>Click or tap here to enter text.</w:t>
          </w:r>
        </w:sdtContent>
      </w:sdt>
      <w:r w:rsidR="00E73768">
        <w:br/>
      </w:r>
      <w:r w:rsidR="00E73768">
        <w:lastRenderedPageBreak/>
        <w:t>Reason for leaving:</w:t>
      </w:r>
      <w:r w:rsidR="00E73768">
        <w:tab/>
      </w:r>
      <w:r w:rsidR="00E73768">
        <w:tab/>
      </w:r>
      <w:sdt>
        <w:sdtPr>
          <w:id w:val="-1101330909"/>
          <w:placeholder>
            <w:docPart w:val="6A8980885D21481F904AD937F4C3EE2A"/>
          </w:placeholder>
          <w:showingPlcHdr/>
        </w:sdtPr>
        <w:sdtEndPr/>
        <w:sdtContent>
          <w:r w:rsidR="00E73768" w:rsidRPr="00A4387A">
            <w:rPr>
              <w:rStyle w:val="PlaceholderText"/>
            </w:rPr>
            <w:t>Click or tap here to enter text.</w:t>
          </w:r>
        </w:sdtContent>
      </w:sdt>
      <w:r w:rsidR="00E73768" w:rsidRPr="004C5E49">
        <w:br/>
        <w:t>Brief description of duties:</w:t>
      </w:r>
      <w:r w:rsidR="00E73768">
        <w:rPr>
          <w:sz w:val="24"/>
          <w:szCs w:val="24"/>
        </w:rPr>
        <w:tab/>
      </w:r>
      <w:sdt>
        <w:sdtPr>
          <w:rPr>
            <w:sz w:val="24"/>
            <w:szCs w:val="24"/>
          </w:rPr>
          <w:id w:val="706991435"/>
          <w:placeholder>
            <w:docPart w:val="88E0625DAD8447E3B5251F72FC02C942"/>
          </w:placeholder>
          <w:showingPlcHdr/>
        </w:sdtPr>
        <w:sdtEndPr/>
        <w:sdtContent>
          <w:r w:rsidR="00E73768" w:rsidRPr="004C5E49">
            <w:rPr>
              <w:rStyle w:val="PlaceholderText"/>
            </w:rPr>
            <w:t>Click or tap here to enter text.</w:t>
          </w:r>
        </w:sdtContent>
      </w:sdt>
    </w:p>
    <w:p w14:paraId="5C451388" w14:textId="4ABC84C8" w:rsidR="00E73768" w:rsidRDefault="00775488" w:rsidP="00E73768">
      <w:pPr>
        <w:rPr>
          <w:sz w:val="24"/>
          <w:szCs w:val="24"/>
        </w:rPr>
      </w:pPr>
      <w:r>
        <w:t>Organisation</w:t>
      </w:r>
      <w:r w:rsidRPr="004C5E49">
        <w:t xml:space="preserve"> </w:t>
      </w:r>
      <w:r w:rsidR="00E73768" w:rsidRPr="004C5E49">
        <w:t xml:space="preserve">Name: </w:t>
      </w:r>
      <w:r w:rsidR="00E73768" w:rsidRPr="004C5E49">
        <w:tab/>
      </w:r>
      <w:r w:rsidR="00E73768" w:rsidRPr="004C5E49">
        <w:tab/>
      </w:r>
      <w:sdt>
        <w:sdtPr>
          <w:id w:val="-1617830897"/>
          <w:placeholder>
            <w:docPart w:val="A94DBBF27EF94819BDD44475B79CC459"/>
          </w:placeholder>
          <w:showingPlcHdr/>
        </w:sdtPr>
        <w:sdtEndPr/>
        <w:sdtContent>
          <w:r w:rsidR="00E73768" w:rsidRPr="004C5E49">
            <w:rPr>
              <w:rStyle w:val="PlaceholderText"/>
            </w:rPr>
            <w:t>Click or tap here to enter text.</w:t>
          </w:r>
        </w:sdtContent>
      </w:sdt>
      <w:r w:rsidR="00E73768" w:rsidRPr="004C5E49">
        <w:br/>
        <w:t>Job title:</w:t>
      </w:r>
      <w:r w:rsidR="00E73768" w:rsidRPr="004C5E49">
        <w:tab/>
      </w:r>
      <w:r w:rsidR="00E73768" w:rsidRPr="004C5E49">
        <w:tab/>
      </w:r>
      <w:r w:rsidR="00E73768" w:rsidRPr="004C5E49">
        <w:tab/>
      </w:r>
      <w:sdt>
        <w:sdtPr>
          <w:id w:val="-1763063457"/>
          <w:placeholder>
            <w:docPart w:val="A94DBBF27EF94819BDD44475B79CC459"/>
          </w:placeholder>
          <w:showingPlcHdr/>
        </w:sdtPr>
        <w:sdtEndPr/>
        <w:sdtContent>
          <w:r w:rsidR="00E73768" w:rsidRPr="004C5E49">
            <w:rPr>
              <w:rStyle w:val="PlaceholderText"/>
            </w:rPr>
            <w:t>Click or tap here to enter text.</w:t>
          </w:r>
        </w:sdtContent>
      </w:sdt>
      <w:r w:rsidR="00E73768" w:rsidRPr="004C5E49">
        <w:br/>
        <w:t xml:space="preserve">Employment dates: </w:t>
      </w:r>
      <w:r w:rsidR="00E73768" w:rsidRPr="004C5E49">
        <w:tab/>
      </w:r>
      <w:r w:rsidR="00E73768" w:rsidRPr="004C5E49">
        <w:tab/>
      </w:r>
      <w:sdt>
        <w:sdtPr>
          <w:id w:val="-1507896705"/>
          <w:placeholder>
            <w:docPart w:val="A94DBBF27EF94819BDD44475B79CC459"/>
          </w:placeholder>
          <w:showingPlcHdr/>
        </w:sdtPr>
        <w:sdtEndPr/>
        <w:sdtContent>
          <w:r w:rsidR="00E73768" w:rsidRPr="004C5E49">
            <w:rPr>
              <w:rStyle w:val="PlaceholderText"/>
            </w:rPr>
            <w:t>Click or tap here to enter text.</w:t>
          </w:r>
        </w:sdtContent>
      </w:sdt>
      <w:r w:rsidR="00E73768">
        <w:br/>
        <w:t>Reason for leaving:</w:t>
      </w:r>
      <w:r w:rsidR="00E73768">
        <w:tab/>
      </w:r>
      <w:r w:rsidR="00E73768">
        <w:tab/>
      </w:r>
      <w:sdt>
        <w:sdtPr>
          <w:id w:val="733434082"/>
          <w:placeholder>
            <w:docPart w:val="5E17F060CF2E4612BF5BAC03CF3C8B66"/>
          </w:placeholder>
          <w:showingPlcHdr/>
        </w:sdtPr>
        <w:sdtEndPr/>
        <w:sdtContent>
          <w:r w:rsidR="00E73768" w:rsidRPr="00A4387A">
            <w:rPr>
              <w:rStyle w:val="PlaceholderText"/>
            </w:rPr>
            <w:t>Click or tap here to enter text.</w:t>
          </w:r>
        </w:sdtContent>
      </w:sdt>
      <w:r w:rsidR="00E73768" w:rsidRPr="004C5E49">
        <w:br/>
        <w:t>Brief description of duties:</w:t>
      </w:r>
      <w:r w:rsidR="00E73768">
        <w:rPr>
          <w:sz w:val="24"/>
          <w:szCs w:val="24"/>
        </w:rPr>
        <w:tab/>
      </w:r>
      <w:sdt>
        <w:sdtPr>
          <w:rPr>
            <w:sz w:val="24"/>
            <w:szCs w:val="24"/>
          </w:rPr>
          <w:id w:val="1120811545"/>
          <w:placeholder>
            <w:docPart w:val="A94DBBF27EF94819BDD44475B79CC459"/>
          </w:placeholder>
          <w:showingPlcHdr/>
        </w:sdtPr>
        <w:sdtEndPr/>
        <w:sdtContent>
          <w:r w:rsidR="00E73768" w:rsidRPr="004C5E49">
            <w:rPr>
              <w:rStyle w:val="PlaceholderText"/>
            </w:rPr>
            <w:t>Click or tap here to enter text.</w:t>
          </w:r>
        </w:sdtContent>
      </w:sdt>
    </w:p>
    <w:p w14:paraId="610B3307" w14:textId="77777777" w:rsidR="00E73768" w:rsidRDefault="00E73768" w:rsidP="00E73768">
      <w:pPr>
        <w:rPr>
          <w:i/>
          <w:iCs/>
        </w:rPr>
      </w:pPr>
    </w:p>
    <w:p w14:paraId="05B17F98" w14:textId="77777777" w:rsidR="00E73768" w:rsidRDefault="00E73768" w:rsidP="00E73768">
      <w:pPr>
        <w:rPr>
          <w:i/>
          <w:iCs/>
        </w:rPr>
      </w:pPr>
      <w:r w:rsidRPr="004C5E49">
        <w:rPr>
          <w:i/>
          <w:iCs/>
        </w:rPr>
        <w:t>Please use additional blank sheets for extra employment history</w:t>
      </w:r>
    </w:p>
    <w:p w14:paraId="05789ADA" w14:textId="77777777" w:rsidR="00E73768" w:rsidRDefault="00E73768" w:rsidP="00E73768">
      <w:pPr>
        <w:jc w:val="center"/>
        <w:rPr>
          <w:b/>
          <w:bCs/>
          <w:sz w:val="24"/>
          <w:szCs w:val="24"/>
        </w:rPr>
      </w:pPr>
      <w:r w:rsidRPr="004C5E49">
        <w:rPr>
          <w:b/>
          <w:bCs/>
          <w:sz w:val="24"/>
          <w:szCs w:val="24"/>
        </w:rPr>
        <w:t>Other Relevant Work</w:t>
      </w:r>
      <w:r w:rsidRPr="004C5E49">
        <w:rPr>
          <w:b/>
          <w:bCs/>
          <w:sz w:val="24"/>
          <w:szCs w:val="24"/>
        </w:rPr>
        <w:br/>
        <w:t>(e.g. Work Experience/Voluntary/Unpaid)</w:t>
      </w:r>
    </w:p>
    <w:p w14:paraId="7ED94C3F" w14:textId="77777777" w:rsidR="00E73768" w:rsidRPr="001B050C" w:rsidRDefault="00E73768" w:rsidP="00E73768">
      <w:pPr>
        <w:rPr>
          <w:i/>
          <w:iCs/>
        </w:rPr>
      </w:pPr>
      <w:r w:rsidRPr="001B050C">
        <w:rPr>
          <w:i/>
          <w:iCs/>
        </w:rPr>
        <w:t>Leave blank if not applicable</w:t>
      </w:r>
    </w:p>
    <w:p w14:paraId="714F0FC9" w14:textId="77777777" w:rsidR="00E73768" w:rsidRDefault="00E73768" w:rsidP="00E73768">
      <w:r>
        <w:t>Organisation Name:</w:t>
      </w:r>
      <w:r>
        <w:tab/>
      </w:r>
      <w:r>
        <w:tab/>
      </w:r>
      <w:sdt>
        <w:sdtPr>
          <w:id w:val="-1465646177"/>
          <w:placeholder>
            <w:docPart w:val="9CBEDF3457C34BAE8BF91F184DD8D816"/>
          </w:placeholder>
          <w:showingPlcHdr/>
        </w:sdtPr>
        <w:sdtEndPr/>
        <w:sdtContent>
          <w:r w:rsidRPr="00A4387A">
            <w:rPr>
              <w:rStyle w:val="PlaceholderText"/>
            </w:rPr>
            <w:t>Click or tap here to enter text.</w:t>
          </w:r>
        </w:sdtContent>
      </w:sdt>
      <w:r>
        <w:br/>
        <w:t xml:space="preserve">Role: </w:t>
      </w:r>
      <w:r>
        <w:tab/>
      </w:r>
      <w:r>
        <w:tab/>
      </w:r>
      <w:r>
        <w:tab/>
      </w:r>
      <w:r>
        <w:tab/>
      </w:r>
      <w:sdt>
        <w:sdtPr>
          <w:id w:val="1616024491"/>
          <w:placeholder>
            <w:docPart w:val="7A364F29C19B4D758D916C7D0CFAD47A"/>
          </w:placeholder>
          <w:showingPlcHdr/>
        </w:sdtPr>
        <w:sdtEndPr/>
        <w:sdtContent>
          <w:r w:rsidRPr="00A4387A">
            <w:rPr>
              <w:rStyle w:val="PlaceholderText"/>
            </w:rPr>
            <w:t>Click or tap here to enter text.</w:t>
          </w:r>
        </w:sdtContent>
      </w:sdt>
      <w:r>
        <w:br/>
        <w:t xml:space="preserve">Dates: </w:t>
      </w:r>
      <w:r>
        <w:tab/>
      </w:r>
      <w:r>
        <w:tab/>
      </w:r>
      <w:r>
        <w:tab/>
      </w:r>
      <w:r>
        <w:tab/>
      </w:r>
      <w:sdt>
        <w:sdtPr>
          <w:id w:val="1563216637"/>
          <w:placeholder>
            <w:docPart w:val="07CB03CFE2D341A0B4CE542783F4913F"/>
          </w:placeholder>
          <w:showingPlcHdr/>
        </w:sdtPr>
        <w:sdtEndPr/>
        <w:sdtContent>
          <w:r w:rsidRPr="00A4387A">
            <w:rPr>
              <w:rStyle w:val="PlaceholderText"/>
            </w:rPr>
            <w:t>Click or tap here to enter text.</w:t>
          </w:r>
        </w:sdtContent>
      </w:sdt>
      <w:r>
        <w:br/>
        <w:t>Brief description of role:</w:t>
      </w:r>
      <w:r>
        <w:tab/>
      </w:r>
      <w:sdt>
        <w:sdtPr>
          <w:id w:val="-1476986995"/>
          <w:placeholder>
            <w:docPart w:val="0CB9198763D049AFA5B3510A74AB0443"/>
          </w:placeholder>
          <w:showingPlcHdr/>
        </w:sdtPr>
        <w:sdtEndPr/>
        <w:sdtContent>
          <w:r w:rsidRPr="00A4387A">
            <w:rPr>
              <w:rStyle w:val="PlaceholderText"/>
            </w:rPr>
            <w:t>Click or tap here to enter text.</w:t>
          </w:r>
        </w:sdtContent>
      </w:sdt>
    </w:p>
    <w:p w14:paraId="011D7873" w14:textId="77777777" w:rsidR="00E73768" w:rsidRDefault="00E73768" w:rsidP="00E73768"/>
    <w:p w14:paraId="62A292F1" w14:textId="77777777" w:rsidR="00E73768" w:rsidRDefault="00E73768" w:rsidP="00E73768">
      <w:r>
        <w:t>Organisation Name:</w:t>
      </w:r>
      <w:r>
        <w:tab/>
      </w:r>
      <w:r>
        <w:tab/>
      </w:r>
      <w:sdt>
        <w:sdtPr>
          <w:id w:val="1401950755"/>
          <w:placeholder>
            <w:docPart w:val="200446B4E8DC4B5A82DE7B90E409E9A2"/>
          </w:placeholder>
          <w:showingPlcHdr/>
        </w:sdtPr>
        <w:sdtEndPr/>
        <w:sdtContent>
          <w:r w:rsidRPr="00A4387A">
            <w:rPr>
              <w:rStyle w:val="PlaceholderText"/>
            </w:rPr>
            <w:t>Click or tap here to enter text.</w:t>
          </w:r>
        </w:sdtContent>
      </w:sdt>
      <w:r>
        <w:br/>
        <w:t xml:space="preserve">Role: </w:t>
      </w:r>
      <w:r>
        <w:tab/>
      </w:r>
      <w:r>
        <w:tab/>
      </w:r>
      <w:r>
        <w:tab/>
      </w:r>
      <w:r>
        <w:tab/>
      </w:r>
      <w:sdt>
        <w:sdtPr>
          <w:id w:val="170072288"/>
          <w:placeholder>
            <w:docPart w:val="200446B4E8DC4B5A82DE7B90E409E9A2"/>
          </w:placeholder>
          <w:showingPlcHdr/>
        </w:sdtPr>
        <w:sdtEndPr/>
        <w:sdtContent>
          <w:r w:rsidRPr="00A4387A">
            <w:rPr>
              <w:rStyle w:val="PlaceholderText"/>
            </w:rPr>
            <w:t>Click or tap here to enter text.</w:t>
          </w:r>
        </w:sdtContent>
      </w:sdt>
      <w:r>
        <w:br/>
        <w:t xml:space="preserve">Dates: </w:t>
      </w:r>
      <w:r>
        <w:tab/>
      </w:r>
      <w:r>
        <w:tab/>
      </w:r>
      <w:r>
        <w:tab/>
      </w:r>
      <w:r>
        <w:tab/>
      </w:r>
      <w:sdt>
        <w:sdtPr>
          <w:id w:val="-1867517048"/>
          <w:placeholder>
            <w:docPart w:val="200446B4E8DC4B5A82DE7B90E409E9A2"/>
          </w:placeholder>
          <w:showingPlcHdr/>
        </w:sdtPr>
        <w:sdtEndPr/>
        <w:sdtContent>
          <w:r w:rsidRPr="00A4387A">
            <w:rPr>
              <w:rStyle w:val="PlaceholderText"/>
            </w:rPr>
            <w:t>Click or tap here to enter text.</w:t>
          </w:r>
        </w:sdtContent>
      </w:sdt>
      <w:r>
        <w:br/>
        <w:t>Brief description of role:</w:t>
      </w:r>
      <w:r>
        <w:tab/>
      </w:r>
      <w:sdt>
        <w:sdtPr>
          <w:id w:val="489217294"/>
          <w:placeholder>
            <w:docPart w:val="200446B4E8DC4B5A82DE7B90E409E9A2"/>
          </w:placeholder>
          <w:showingPlcHdr/>
        </w:sdtPr>
        <w:sdtEndPr/>
        <w:sdtContent>
          <w:r w:rsidRPr="00A4387A">
            <w:rPr>
              <w:rStyle w:val="PlaceholderText"/>
            </w:rPr>
            <w:t>Click or tap here to enter text.</w:t>
          </w:r>
        </w:sdtContent>
      </w:sdt>
    </w:p>
    <w:p w14:paraId="11EC061D" w14:textId="0DD40FE1" w:rsidR="00E73768" w:rsidRDefault="00E73768" w:rsidP="00E73768">
      <w:pPr>
        <w:jc w:val="center"/>
        <w:rPr>
          <w:b/>
          <w:bCs/>
          <w:sz w:val="24"/>
          <w:szCs w:val="24"/>
        </w:rPr>
      </w:pPr>
    </w:p>
    <w:p w14:paraId="26B34E51" w14:textId="0ECFC5D0" w:rsidR="00E73768" w:rsidRPr="001B050C" w:rsidRDefault="00E73768" w:rsidP="00E73768">
      <w:pPr>
        <w:jc w:val="center"/>
        <w:rPr>
          <w:b/>
          <w:bCs/>
          <w:sz w:val="24"/>
          <w:szCs w:val="24"/>
        </w:rPr>
      </w:pPr>
      <w:r w:rsidRPr="001B050C">
        <w:rPr>
          <w:b/>
          <w:bCs/>
          <w:sz w:val="24"/>
          <w:szCs w:val="24"/>
        </w:rPr>
        <w:t>Professional Membership and Qualifications</w:t>
      </w:r>
    </w:p>
    <w:p w14:paraId="47D053B7" w14:textId="53E487DE" w:rsidR="00E73768" w:rsidRDefault="009067ED" w:rsidP="00E73768">
      <w:pPr>
        <w:rPr>
          <w:i/>
          <w:iCs/>
        </w:rPr>
      </w:pPr>
      <w:r>
        <w:rPr>
          <w:noProof/>
        </w:rPr>
        <mc:AlternateContent>
          <mc:Choice Requires="wps">
            <w:drawing>
              <wp:anchor distT="45720" distB="45720" distL="114300" distR="114300" simplePos="0" relativeHeight="251659264" behindDoc="0" locked="0" layoutInCell="1" allowOverlap="1" wp14:anchorId="17D1D128" wp14:editId="2347E841">
                <wp:simplePos x="0" y="0"/>
                <wp:positionH relativeFrom="margin">
                  <wp:posOffset>324485</wp:posOffset>
                </wp:positionH>
                <wp:positionV relativeFrom="paragraph">
                  <wp:posOffset>228600</wp:posOffset>
                </wp:positionV>
                <wp:extent cx="6286500" cy="8286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828675"/>
                        </a:xfrm>
                        <a:prstGeom prst="rect">
                          <a:avLst/>
                        </a:prstGeom>
                        <a:solidFill>
                          <a:srgbClr val="FFFFFF"/>
                        </a:solidFill>
                        <a:ln w="9525">
                          <a:solidFill>
                            <a:schemeClr val="bg1">
                              <a:lumMod val="65000"/>
                            </a:schemeClr>
                          </a:solidFill>
                          <a:miter lim="800000"/>
                          <a:headEnd/>
                          <a:tailEnd/>
                        </a:ln>
                      </wps:spPr>
                      <wps:txbx>
                        <w:txbxContent>
                          <w:p w14:paraId="6F598AA7" w14:textId="77777777" w:rsidR="00E73768" w:rsidRDefault="00E73768" w:rsidP="00E73768">
                            <w:r>
                              <w:t>Type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D1D128" id="_x0000_t202" coordsize="21600,21600" o:spt="202" path="m,l,21600r21600,l21600,xe">
                <v:stroke joinstyle="miter"/>
                <v:path gradientshapeok="t" o:connecttype="rect"/>
              </v:shapetype>
              <v:shape id="Text Box 2" o:spid="_x0000_s1026" type="#_x0000_t202" style="position:absolute;margin-left:25.55pt;margin-top:18pt;width:495pt;height:65.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" strokecolor="#a5a5a5 [2092]">
                <v:textbox>
                  <w:txbxContent>
                    <w:p w14:paraId="6F598AA7" w14:textId="77777777" w:rsidR="00E73768" w:rsidRDefault="00E73768" w:rsidP="00E73768">
                      <w:r>
                        <w:t>Type here</w:t>
                      </w:r>
                    </w:p>
                  </w:txbxContent>
                </v:textbox>
                <w10:wrap type="square" anchorx="margin"/>
              </v:shape>
            </w:pict>
          </mc:Fallback>
        </mc:AlternateContent>
      </w:r>
      <w:r w:rsidR="00E73768" w:rsidRPr="001B050C">
        <w:rPr>
          <w:i/>
          <w:iCs/>
        </w:rPr>
        <w:t>Please describe below or leave blank if not applicable</w:t>
      </w:r>
    </w:p>
    <w:p w14:paraId="1E28689A" w14:textId="32ABEE20" w:rsidR="00E73768" w:rsidRPr="001B050C" w:rsidRDefault="00E73768" w:rsidP="00E73768">
      <w:pPr>
        <w:jc w:val="center"/>
        <w:rPr>
          <w:b/>
          <w:bCs/>
          <w:sz w:val="24"/>
          <w:szCs w:val="24"/>
        </w:rPr>
      </w:pPr>
      <w:r>
        <w:rPr>
          <w:b/>
          <w:bCs/>
          <w:sz w:val="24"/>
          <w:szCs w:val="24"/>
        </w:rPr>
        <w:t>Relevant Training/Courses</w:t>
      </w:r>
    </w:p>
    <w:p w14:paraId="0F419C9D" w14:textId="2DF26562" w:rsidR="00E73768" w:rsidRPr="001B050C" w:rsidRDefault="009067ED" w:rsidP="00E73768">
      <w:pPr>
        <w:rPr>
          <w:i/>
          <w:iCs/>
        </w:rPr>
      </w:pPr>
      <w:r w:rsidRPr="009067ED">
        <w:rPr>
          <w:i/>
          <w:iCs/>
        </w:rPr>
        <w:t>Please describe below or leave blank if not applicable</w:t>
      </w:r>
    </w:p>
    <w:p w14:paraId="0E475CA6" w14:textId="2B2C4603" w:rsidR="00990BF5" w:rsidRDefault="009067ED" w:rsidP="00E73768">
      <w:pPr>
        <w:jc w:val="center"/>
        <w:rPr>
          <w:b/>
          <w:bCs/>
          <w:sz w:val="24"/>
          <w:szCs w:val="24"/>
        </w:rPr>
      </w:pPr>
      <w:r>
        <w:rPr>
          <w:noProof/>
        </w:rPr>
        <mc:AlternateContent>
          <mc:Choice Requires="wps">
            <w:drawing>
              <wp:anchor distT="45720" distB="45720" distL="114300" distR="114300" simplePos="0" relativeHeight="251660288" behindDoc="0" locked="0" layoutInCell="1" allowOverlap="1" wp14:anchorId="45055697" wp14:editId="0AEC298A">
                <wp:simplePos x="0" y="0"/>
                <wp:positionH relativeFrom="margin">
                  <wp:posOffset>381635</wp:posOffset>
                </wp:positionH>
                <wp:positionV relativeFrom="paragraph">
                  <wp:posOffset>91440</wp:posOffset>
                </wp:positionV>
                <wp:extent cx="6229350" cy="82867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828675"/>
                        </a:xfrm>
                        <a:prstGeom prst="rect">
                          <a:avLst/>
                        </a:prstGeom>
                        <a:solidFill>
                          <a:srgbClr val="FFFFFF"/>
                        </a:solidFill>
                        <a:ln w="9525">
                          <a:solidFill>
                            <a:schemeClr val="bg1">
                              <a:lumMod val="65000"/>
                            </a:schemeClr>
                          </a:solidFill>
                          <a:miter lim="800000"/>
                          <a:headEnd/>
                          <a:tailEnd/>
                        </a:ln>
                      </wps:spPr>
                      <wps:txbx>
                        <w:txbxContent>
                          <w:p w14:paraId="592919CF" w14:textId="77777777" w:rsidR="00E73768" w:rsidRDefault="00E73768" w:rsidP="00E73768">
                            <w:r>
                              <w:t>Type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055697" id="_x0000_s1027" type="#_x0000_t202" style="position:absolute;left:0;text-align:left;margin-left:30.05pt;margin-top:7.2pt;width:490.5pt;height:65.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" strokecolor="#a5a5a5 [2092]">
                <v:textbox>
                  <w:txbxContent>
                    <w:p w14:paraId="592919CF" w14:textId="77777777" w:rsidR="00E73768" w:rsidRDefault="00E73768" w:rsidP="00E73768">
                      <w:r>
                        <w:t>Type here</w:t>
                      </w:r>
                    </w:p>
                  </w:txbxContent>
                </v:textbox>
                <w10:wrap type="square" anchorx="margin"/>
              </v:shape>
            </w:pict>
          </mc:Fallback>
        </mc:AlternateContent>
      </w:r>
    </w:p>
    <w:p w14:paraId="4CD8B3B8" w14:textId="77777777" w:rsidR="00990BF5" w:rsidRDefault="00990BF5" w:rsidP="00E73768">
      <w:pPr>
        <w:jc w:val="center"/>
        <w:rPr>
          <w:b/>
          <w:bCs/>
          <w:sz w:val="24"/>
          <w:szCs w:val="24"/>
        </w:rPr>
      </w:pPr>
    </w:p>
    <w:p w14:paraId="36BC8D72" w14:textId="77777777" w:rsidR="00E73768" w:rsidRDefault="00E73768" w:rsidP="00E73768"/>
    <w:p w14:paraId="7A8B0DF3" w14:textId="77777777" w:rsidR="00E73768" w:rsidRPr="00581CBC" w:rsidRDefault="00E73768" w:rsidP="00E73768">
      <w:pPr>
        <w:jc w:val="center"/>
        <w:rPr>
          <w:b/>
          <w:bCs/>
          <w:sz w:val="24"/>
          <w:szCs w:val="24"/>
        </w:rPr>
      </w:pPr>
      <w:r w:rsidRPr="00581CBC">
        <w:rPr>
          <w:b/>
          <w:bCs/>
          <w:sz w:val="24"/>
          <w:szCs w:val="24"/>
        </w:rPr>
        <w:lastRenderedPageBreak/>
        <w:t>Education and Qualifications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5"/>
        <w:gridCol w:w="3005"/>
        <w:gridCol w:w="3006"/>
      </w:tblGrid>
      <w:tr w:rsidR="00E73768" w14:paraId="41817223" w14:textId="77777777" w:rsidTr="00270E3D">
        <w:tc>
          <w:tcPr>
            <w:tcW w:w="3005" w:type="dxa"/>
          </w:tcPr>
          <w:p w14:paraId="43A324AE" w14:textId="77777777" w:rsidR="00E73768" w:rsidRDefault="00E73768" w:rsidP="00270E3D">
            <w:r>
              <w:t>School Subject</w:t>
            </w:r>
          </w:p>
        </w:tc>
        <w:tc>
          <w:tcPr>
            <w:tcW w:w="3005" w:type="dxa"/>
          </w:tcPr>
          <w:p w14:paraId="64C2F55C" w14:textId="77777777" w:rsidR="00E73768" w:rsidRDefault="00E73768" w:rsidP="00270E3D">
            <w:r>
              <w:t>Level/Qualification</w:t>
            </w:r>
          </w:p>
        </w:tc>
        <w:tc>
          <w:tcPr>
            <w:tcW w:w="3006" w:type="dxa"/>
          </w:tcPr>
          <w:p w14:paraId="264BB592" w14:textId="77777777" w:rsidR="00E73768" w:rsidRDefault="00E73768" w:rsidP="00270E3D">
            <w:r>
              <w:t>Date Gained</w:t>
            </w:r>
          </w:p>
        </w:tc>
      </w:tr>
      <w:tr w:rsidR="00E73768" w14:paraId="7BF0DEDB" w14:textId="77777777" w:rsidTr="00270E3D">
        <w:tc>
          <w:tcPr>
            <w:tcW w:w="3005" w:type="dxa"/>
          </w:tcPr>
          <w:p w14:paraId="1E04893A" w14:textId="77777777" w:rsidR="00E73768" w:rsidRDefault="00E73768" w:rsidP="00270E3D"/>
          <w:p w14:paraId="2F1127C0" w14:textId="77777777" w:rsidR="00E73768" w:rsidRDefault="00E73768" w:rsidP="00270E3D"/>
          <w:p w14:paraId="402EB4A3" w14:textId="77777777" w:rsidR="00E73768" w:rsidRDefault="00E73768" w:rsidP="00270E3D"/>
          <w:p w14:paraId="5AD49A6B" w14:textId="77777777" w:rsidR="00E73768" w:rsidRDefault="00E73768" w:rsidP="00270E3D"/>
          <w:p w14:paraId="2934E678" w14:textId="77777777" w:rsidR="00E73768" w:rsidRDefault="00E73768" w:rsidP="00270E3D"/>
          <w:p w14:paraId="6D7A5D23" w14:textId="77777777" w:rsidR="00E73768" w:rsidRDefault="00E73768" w:rsidP="00270E3D"/>
          <w:p w14:paraId="0A53F5DD" w14:textId="77777777" w:rsidR="00E73768" w:rsidRDefault="00E73768" w:rsidP="00270E3D"/>
          <w:p w14:paraId="520BD35C" w14:textId="77777777" w:rsidR="00E73768" w:rsidRDefault="00E73768" w:rsidP="00270E3D"/>
          <w:p w14:paraId="2AB8537B" w14:textId="77777777" w:rsidR="00E73768" w:rsidRDefault="00E73768" w:rsidP="00270E3D"/>
          <w:p w14:paraId="7C674E1A" w14:textId="77777777" w:rsidR="00E73768" w:rsidRDefault="00E73768" w:rsidP="00270E3D"/>
          <w:p w14:paraId="222C3308" w14:textId="77777777" w:rsidR="00E73768" w:rsidRDefault="00E73768" w:rsidP="00270E3D"/>
          <w:p w14:paraId="14AE8FDA" w14:textId="77777777" w:rsidR="00E73768" w:rsidRDefault="00E73768" w:rsidP="00270E3D"/>
          <w:p w14:paraId="07D15ECA" w14:textId="77777777" w:rsidR="00E73768" w:rsidRDefault="00E73768" w:rsidP="00270E3D"/>
          <w:p w14:paraId="0A2B0E09" w14:textId="77777777" w:rsidR="00E73768" w:rsidRDefault="00E73768" w:rsidP="00270E3D"/>
          <w:p w14:paraId="30C61602" w14:textId="77777777" w:rsidR="00E73768" w:rsidRDefault="00E73768" w:rsidP="00270E3D"/>
        </w:tc>
        <w:tc>
          <w:tcPr>
            <w:tcW w:w="3005" w:type="dxa"/>
          </w:tcPr>
          <w:p w14:paraId="3A47210B" w14:textId="77777777" w:rsidR="00E73768" w:rsidRDefault="00E73768" w:rsidP="00270E3D"/>
        </w:tc>
        <w:tc>
          <w:tcPr>
            <w:tcW w:w="3006" w:type="dxa"/>
          </w:tcPr>
          <w:p w14:paraId="55CB866D" w14:textId="77777777" w:rsidR="00E73768" w:rsidRDefault="00E73768" w:rsidP="00270E3D"/>
        </w:tc>
      </w:tr>
      <w:tr w:rsidR="00E73768" w14:paraId="0B478D0A" w14:textId="77777777" w:rsidTr="00270E3D">
        <w:tc>
          <w:tcPr>
            <w:tcW w:w="3005" w:type="dxa"/>
          </w:tcPr>
          <w:p w14:paraId="62A280E6" w14:textId="77777777" w:rsidR="00E73768" w:rsidRDefault="00E73768" w:rsidP="00270E3D">
            <w:r>
              <w:t>Further Education Subject</w:t>
            </w:r>
          </w:p>
        </w:tc>
        <w:tc>
          <w:tcPr>
            <w:tcW w:w="3005" w:type="dxa"/>
          </w:tcPr>
          <w:p w14:paraId="0F37F5D0" w14:textId="77777777" w:rsidR="00E73768" w:rsidRDefault="00E73768" w:rsidP="00270E3D">
            <w:r>
              <w:t>Level/Qualification</w:t>
            </w:r>
          </w:p>
        </w:tc>
        <w:tc>
          <w:tcPr>
            <w:tcW w:w="3006" w:type="dxa"/>
          </w:tcPr>
          <w:p w14:paraId="70DDE282" w14:textId="77777777" w:rsidR="00E73768" w:rsidRDefault="00E73768" w:rsidP="00270E3D">
            <w:r>
              <w:t>Date Gained</w:t>
            </w:r>
          </w:p>
        </w:tc>
      </w:tr>
      <w:tr w:rsidR="00E73768" w14:paraId="7FE5E91E" w14:textId="77777777" w:rsidTr="00270E3D">
        <w:tc>
          <w:tcPr>
            <w:tcW w:w="3005" w:type="dxa"/>
          </w:tcPr>
          <w:p w14:paraId="52FA7D31" w14:textId="77777777" w:rsidR="00E73768" w:rsidRDefault="00E73768" w:rsidP="00270E3D"/>
          <w:p w14:paraId="6EA1A25B" w14:textId="77777777" w:rsidR="00E73768" w:rsidRDefault="00E73768" w:rsidP="00270E3D"/>
          <w:p w14:paraId="43A09AE5" w14:textId="77777777" w:rsidR="00E73768" w:rsidRDefault="00E73768" w:rsidP="00270E3D"/>
          <w:p w14:paraId="036328A6" w14:textId="77777777" w:rsidR="00E73768" w:rsidRDefault="00E73768" w:rsidP="00270E3D"/>
          <w:p w14:paraId="0E1B1989" w14:textId="77777777" w:rsidR="00E73768" w:rsidRDefault="00E73768" w:rsidP="00270E3D"/>
          <w:p w14:paraId="40AF5D35" w14:textId="77777777" w:rsidR="00E73768" w:rsidRDefault="00E73768" w:rsidP="00270E3D"/>
          <w:p w14:paraId="22979C30" w14:textId="77777777" w:rsidR="00E73768" w:rsidRDefault="00E73768" w:rsidP="00270E3D"/>
          <w:p w14:paraId="2D4FA06D" w14:textId="77777777" w:rsidR="00E73768" w:rsidRDefault="00E73768" w:rsidP="00270E3D"/>
          <w:p w14:paraId="62CA37E8" w14:textId="77777777" w:rsidR="00E73768" w:rsidRDefault="00E73768" w:rsidP="00270E3D"/>
        </w:tc>
        <w:tc>
          <w:tcPr>
            <w:tcW w:w="3005" w:type="dxa"/>
          </w:tcPr>
          <w:p w14:paraId="02CFB5F9" w14:textId="77777777" w:rsidR="00E73768" w:rsidRDefault="00E73768" w:rsidP="00270E3D"/>
        </w:tc>
        <w:tc>
          <w:tcPr>
            <w:tcW w:w="3006" w:type="dxa"/>
          </w:tcPr>
          <w:p w14:paraId="7584BA24" w14:textId="77777777" w:rsidR="00E73768" w:rsidRDefault="00E73768" w:rsidP="00270E3D"/>
        </w:tc>
      </w:tr>
    </w:tbl>
    <w:p w14:paraId="09250751" w14:textId="2EB75C02" w:rsidR="00E73768" w:rsidRDefault="005A0258" w:rsidP="00E73768">
      <w:pPr>
        <w:rPr>
          <w:i/>
          <w:iCs/>
        </w:rPr>
      </w:pPr>
      <w:r>
        <w:rPr>
          <w:i/>
          <w:iCs/>
        </w:rPr>
        <w:t>P</w:t>
      </w:r>
      <w:r w:rsidR="00E73768" w:rsidRPr="00581CBC">
        <w:rPr>
          <w:i/>
          <w:iCs/>
        </w:rPr>
        <w:t>lease use additional blank sheets if necessary.</w:t>
      </w:r>
    </w:p>
    <w:p w14:paraId="5FE91014" w14:textId="4E384F09" w:rsidR="00E73768" w:rsidRDefault="00E73768" w:rsidP="005A0258">
      <w:pPr>
        <w:rPr>
          <w:b/>
          <w:bCs/>
          <w:sz w:val="24"/>
          <w:szCs w:val="24"/>
        </w:rPr>
      </w:pPr>
      <w:r>
        <w:rPr>
          <w:i/>
          <w:iCs/>
        </w:rPr>
        <w:br w:type="page"/>
      </w:r>
      <w:r w:rsidRPr="00581CBC">
        <w:rPr>
          <w:b/>
          <w:bCs/>
          <w:sz w:val="24"/>
          <w:szCs w:val="24"/>
        </w:rPr>
        <w:lastRenderedPageBreak/>
        <w:t>Supporting Statement</w:t>
      </w:r>
    </w:p>
    <w:p w14:paraId="1DF50783" w14:textId="1EEAD3BD" w:rsidR="00E73768" w:rsidRPr="004F1E7F" w:rsidRDefault="00E73768" w:rsidP="00E73768">
      <w:pPr>
        <w:rPr>
          <w:i/>
          <w:iCs/>
        </w:rPr>
      </w:pPr>
      <w:r w:rsidRPr="004F1E7F">
        <w:rPr>
          <w:i/>
          <w:iCs/>
        </w:rPr>
        <w:t xml:space="preserve">It is </w:t>
      </w:r>
      <w:r w:rsidR="00F25AF7">
        <w:rPr>
          <w:i/>
          <w:iCs/>
        </w:rPr>
        <w:t>essential</w:t>
      </w:r>
      <w:r w:rsidR="00F25AF7" w:rsidRPr="004F1E7F">
        <w:rPr>
          <w:i/>
          <w:iCs/>
        </w:rPr>
        <w:t xml:space="preserve"> </w:t>
      </w:r>
      <w:r w:rsidRPr="004F1E7F">
        <w:rPr>
          <w:i/>
          <w:iCs/>
        </w:rPr>
        <w:t xml:space="preserve">that all applicants, complete this section in full. Please use </w:t>
      </w:r>
      <w:r w:rsidR="00F25AF7">
        <w:rPr>
          <w:i/>
          <w:iCs/>
        </w:rPr>
        <w:t>the</w:t>
      </w:r>
      <w:r w:rsidR="00F25AF7" w:rsidRPr="004F1E7F">
        <w:rPr>
          <w:i/>
          <w:iCs/>
        </w:rPr>
        <w:t xml:space="preserve"> </w:t>
      </w:r>
      <w:r w:rsidRPr="004F1E7F">
        <w:rPr>
          <w:i/>
          <w:iCs/>
        </w:rPr>
        <w:t>headings</w:t>
      </w:r>
      <w:r w:rsidR="00F25AF7">
        <w:rPr>
          <w:i/>
          <w:iCs/>
        </w:rPr>
        <w:t xml:space="preserve"> provided and</w:t>
      </w:r>
      <w:r w:rsidRPr="004F1E7F">
        <w:rPr>
          <w:i/>
          <w:iCs/>
        </w:rPr>
        <w:t xml:space="preserve"> </w:t>
      </w:r>
      <w:r w:rsidR="00F25AF7">
        <w:rPr>
          <w:i/>
          <w:iCs/>
        </w:rPr>
        <w:t xml:space="preserve">do not </w:t>
      </w:r>
      <w:r w:rsidRPr="004F1E7F">
        <w:rPr>
          <w:i/>
          <w:iCs/>
        </w:rPr>
        <w:t xml:space="preserve">change the order of them or miss any out. </w:t>
      </w:r>
      <w:r w:rsidR="00F25AF7">
        <w:rPr>
          <w:i/>
          <w:iCs/>
        </w:rPr>
        <w:t>We do not accept CVs or separate cover letters</w:t>
      </w:r>
      <w:r w:rsidRPr="004F1E7F">
        <w:rPr>
          <w:i/>
          <w:iCs/>
        </w:rPr>
        <w:t xml:space="preserve">. </w:t>
      </w:r>
      <w:r w:rsidRPr="004F1E7F">
        <w:rPr>
          <w:i/>
          <w:iCs/>
          <w:u w:val="single"/>
        </w:rPr>
        <w:t xml:space="preserve">This is the </w:t>
      </w:r>
      <w:r w:rsidR="009067ED">
        <w:rPr>
          <w:i/>
          <w:iCs/>
          <w:u w:val="single"/>
        </w:rPr>
        <w:t xml:space="preserve">only </w:t>
      </w:r>
      <w:r w:rsidRPr="004F1E7F">
        <w:rPr>
          <w:i/>
          <w:iCs/>
          <w:u w:val="single"/>
        </w:rPr>
        <w:t>section that we use for shortlisting purposes.</w:t>
      </w:r>
      <w:r w:rsidRPr="004F1E7F">
        <w:rPr>
          <w:i/>
          <w:iCs/>
        </w:rPr>
        <w:t xml:space="preserve"> </w:t>
      </w:r>
    </w:p>
    <w:p w14:paraId="5C2DE037" w14:textId="77777777" w:rsidR="00E73768" w:rsidRDefault="00E73768" w:rsidP="00E73768">
      <w:pPr>
        <w:rPr>
          <w:b/>
          <w:bCs/>
          <w:i/>
          <w:iCs/>
        </w:rPr>
      </w:pPr>
      <w:r w:rsidRPr="004F1E7F">
        <w:rPr>
          <w:b/>
          <w:bCs/>
          <w:i/>
          <w:iCs/>
        </w:rPr>
        <w:t>Ensure you have read the guidance for candidates document before completing this section.</w:t>
      </w:r>
    </w:p>
    <w:p w14:paraId="66FF7D96" w14:textId="77777777" w:rsidR="00E73768" w:rsidRPr="004F1E7F" w:rsidRDefault="00E73768" w:rsidP="00E73768">
      <w:pPr>
        <w:rPr>
          <w:b/>
          <w:bCs/>
          <w:i/>
          <w:iCs/>
          <w:u w:val="single"/>
        </w:rPr>
      </w:pPr>
      <w:r w:rsidRPr="004F1E7F">
        <w:rPr>
          <w:b/>
          <w:bCs/>
          <w:i/>
          <w:iCs/>
          <w:u w:val="single"/>
        </w:rPr>
        <w:tab/>
      </w:r>
      <w:r w:rsidRPr="004F1E7F">
        <w:rPr>
          <w:b/>
          <w:bCs/>
          <w:i/>
          <w:iCs/>
          <w:u w:val="single"/>
        </w:rPr>
        <w:tab/>
      </w:r>
      <w:r w:rsidRPr="004F1E7F">
        <w:rPr>
          <w:b/>
          <w:bCs/>
          <w:i/>
          <w:iCs/>
          <w:u w:val="single"/>
        </w:rPr>
        <w:tab/>
      </w:r>
      <w:r w:rsidRPr="004F1E7F">
        <w:rPr>
          <w:b/>
          <w:bCs/>
          <w:i/>
          <w:iCs/>
          <w:u w:val="single"/>
        </w:rPr>
        <w:tab/>
      </w:r>
      <w:r w:rsidRPr="004F1E7F">
        <w:rPr>
          <w:b/>
          <w:bCs/>
          <w:i/>
          <w:iCs/>
          <w:u w:val="single"/>
        </w:rPr>
        <w:tab/>
      </w:r>
      <w:r w:rsidRPr="004F1E7F">
        <w:rPr>
          <w:b/>
          <w:bCs/>
          <w:i/>
          <w:iCs/>
          <w:u w:val="single"/>
        </w:rPr>
        <w:tab/>
      </w:r>
      <w:r w:rsidRPr="004F1E7F">
        <w:rPr>
          <w:b/>
          <w:bCs/>
          <w:i/>
          <w:iCs/>
          <w:u w:val="single"/>
        </w:rPr>
        <w:tab/>
      </w:r>
      <w:r w:rsidRPr="004F1E7F">
        <w:rPr>
          <w:b/>
          <w:bCs/>
          <w:i/>
          <w:iCs/>
          <w:u w:val="single"/>
        </w:rPr>
        <w:tab/>
      </w:r>
      <w:r w:rsidRPr="004F1E7F">
        <w:rPr>
          <w:b/>
          <w:bCs/>
          <w:i/>
          <w:iCs/>
          <w:u w:val="single"/>
        </w:rPr>
        <w:tab/>
      </w:r>
      <w:r w:rsidRPr="004F1E7F">
        <w:rPr>
          <w:b/>
          <w:bCs/>
          <w:i/>
          <w:iCs/>
          <w:u w:val="single"/>
        </w:rPr>
        <w:tab/>
      </w:r>
      <w:r w:rsidRPr="004F1E7F">
        <w:rPr>
          <w:b/>
          <w:bCs/>
          <w:i/>
          <w:iCs/>
          <w:u w:val="single"/>
        </w:rPr>
        <w:tab/>
      </w:r>
      <w:r w:rsidRPr="004F1E7F">
        <w:rPr>
          <w:b/>
          <w:bCs/>
          <w:i/>
          <w:iCs/>
          <w:u w:val="single"/>
        </w:rPr>
        <w:tab/>
      </w:r>
    </w:p>
    <w:p w14:paraId="7281DB00" w14:textId="7C56FCDD" w:rsidR="00DD738E" w:rsidRDefault="00E73768" w:rsidP="00DD738E">
      <w:r w:rsidRPr="004F1E7F">
        <w:t xml:space="preserve">Q1/ </w:t>
      </w:r>
      <w:r w:rsidR="00DD738E">
        <w:t xml:space="preserve">We want out members to be active in their workplaces – that means they need to be motivated, coached and supported. Describe a situation where you have led a group of people to be active in a campaign or initiative; </w:t>
      </w:r>
    </w:p>
    <w:p w14:paraId="302FAFA9" w14:textId="4D1976C0" w:rsidR="00DD738E" w:rsidRDefault="00DD738E" w:rsidP="00DD738E">
      <w:pPr>
        <w:pStyle w:val="ListParagraph"/>
        <w:numPr>
          <w:ilvl w:val="0"/>
          <w:numId w:val="12"/>
        </w:numPr>
      </w:pPr>
      <w:r>
        <w:t>Ensure you tell us about how you build your relationships and influenced people</w:t>
      </w:r>
    </w:p>
    <w:p w14:paraId="64ED7951" w14:textId="0CB8D068" w:rsidR="00DD738E" w:rsidRDefault="00DD738E" w:rsidP="00DD738E">
      <w:pPr>
        <w:pStyle w:val="ListParagraph"/>
        <w:numPr>
          <w:ilvl w:val="0"/>
          <w:numId w:val="12"/>
        </w:numPr>
      </w:pPr>
      <w:r>
        <w:t>Describe the objective of the campaign and your specific role</w:t>
      </w:r>
    </w:p>
    <w:p w14:paraId="291FE206" w14:textId="1318E0A9" w:rsidR="00DD738E" w:rsidRDefault="00DD738E" w:rsidP="00DD738E">
      <w:pPr>
        <w:pStyle w:val="ListParagraph"/>
        <w:numPr>
          <w:ilvl w:val="0"/>
          <w:numId w:val="12"/>
        </w:numPr>
      </w:pPr>
      <w:r>
        <w:t>Explain what you achieved</w:t>
      </w:r>
    </w:p>
    <w:p w14:paraId="3C6F78C7" w14:textId="2483A8F1" w:rsidR="00DD738E" w:rsidRDefault="00DD738E" w:rsidP="00DD738E"/>
    <w:p w14:paraId="69F4DF51" w14:textId="25AFB397" w:rsidR="00DD738E" w:rsidRDefault="00DD738E" w:rsidP="00DD738E">
      <w:r>
        <w:t xml:space="preserve">Q2/ Provide </w:t>
      </w:r>
      <w:r w:rsidR="009067ED">
        <w:t>u</w:t>
      </w:r>
      <w:r>
        <w:t xml:space="preserve">s with your best example of when you have challenged discrimination and/or promoted equality in the workplace, within the structures of an organisation or in the community. </w:t>
      </w:r>
    </w:p>
    <w:p w14:paraId="13438510" w14:textId="20548171" w:rsidR="00DD738E" w:rsidRDefault="00DD738E" w:rsidP="00DD738E"/>
    <w:p w14:paraId="64F6A297" w14:textId="6C3D9EBB" w:rsidR="00DD738E" w:rsidRDefault="00DD738E" w:rsidP="00DD738E">
      <w:r>
        <w:t>Q3/ What is your experience or approach to the development of individuals across your team?</w:t>
      </w:r>
    </w:p>
    <w:p w14:paraId="3C167E17" w14:textId="45F006E1" w:rsidR="00DD738E" w:rsidRDefault="00DD738E" w:rsidP="00DD738E"/>
    <w:p w14:paraId="301081B3" w14:textId="123C49A3" w:rsidR="00DD738E" w:rsidRDefault="00DD738E" w:rsidP="00DD738E">
      <w:r>
        <w:t xml:space="preserve">Q4/ We need creative thinkers and problem solvers – provide an example, either in </w:t>
      </w:r>
      <w:r w:rsidR="009067ED">
        <w:t>a</w:t>
      </w:r>
      <w:r>
        <w:t xml:space="preserve"> current or previous role, when you identified a problem. What analysis did you carry out and what were the options you explored to come up with a practical solution? What was the outcome?</w:t>
      </w:r>
    </w:p>
    <w:p w14:paraId="28A3A2BF" w14:textId="28A74358" w:rsidR="00DD738E" w:rsidRDefault="00DD738E" w:rsidP="00DD738E"/>
    <w:p w14:paraId="33CF4529" w14:textId="3D8C3793" w:rsidR="00DD738E" w:rsidRPr="00E73768" w:rsidRDefault="00DD738E" w:rsidP="00DD738E">
      <w:r>
        <w:t xml:space="preserve">Q5/ What do you understand the purpose and </w:t>
      </w:r>
      <w:r w:rsidR="009067ED">
        <w:t>importance</w:t>
      </w:r>
      <w:r>
        <w:t xml:space="preserve"> of a trade union to be?</w:t>
      </w:r>
    </w:p>
    <w:p w14:paraId="75F8DEDD" w14:textId="2584FF12" w:rsidR="000C4F3C" w:rsidRPr="00E73768" w:rsidRDefault="009067ED" w:rsidP="00E73768"/>
    <w:sectPr w:rsidR="000C4F3C" w:rsidRPr="00E73768" w:rsidSect="00E73768">
      <w:footerReference w:type="default" r:id="rId8"/>
      <w:headerReference w:type="first" r:id="rId9"/>
      <w:footerReference w:type="first" r:id="rId10"/>
      <w:pgSz w:w="11900" w:h="16820"/>
      <w:pgMar w:top="2268" w:right="794" w:bottom="1814" w:left="79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F8F11" w14:textId="77777777" w:rsidR="00922F64" w:rsidRDefault="00922F64" w:rsidP="00202B2D">
      <w:r>
        <w:separator/>
      </w:r>
    </w:p>
  </w:endnote>
  <w:endnote w:type="continuationSeparator" w:id="0">
    <w:p w14:paraId="041C343B" w14:textId="77777777" w:rsidR="00922F64" w:rsidRDefault="00922F64" w:rsidP="00202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088162"/>
      <w:docPartObj>
        <w:docPartGallery w:val="Page Numbers (Bottom of Page)"/>
        <w:docPartUnique/>
      </w:docPartObj>
    </w:sdtPr>
    <w:sdtEndPr>
      <w:rPr>
        <w:noProof/>
      </w:rPr>
    </w:sdtEndPr>
    <w:sdtContent>
      <w:p w14:paraId="0998C4CC" w14:textId="1660DB21" w:rsidR="00CB4FD6" w:rsidRDefault="00CB4F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4B6EF5" w14:textId="77777777" w:rsidR="00CB4FD6" w:rsidRDefault="00CB4F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8196389"/>
      <w:docPartObj>
        <w:docPartGallery w:val="Page Numbers (Bottom of Page)"/>
        <w:docPartUnique/>
      </w:docPartObj>
    </w:sdtPr>
    <w:sdtEndPr>
      <w:rPr>
        <w:noProof/>
      </w:rPr>
    </w:sdtEndPr>
    <w:sdtContent>
      <w:p w14:paraId="0F790758" w14:textId="3CA870DE" w:rsidR="00CB4FD6" w:rsidRDefault="00CB4F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4CC71B" w14:textId="77777777" w:rsidR="00CB4FD6" w:rsidRDefault="00CB4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B5B6B" w14:textId="77777777" w:rsidR="00922F64" w:rsidRDefault="00922F64" w:rsidP="00202B2D">
      <w:r>
        <w:separator/>
      </w:r>
    </w:p>
  </w:footnote>
  <w:footnote w:type="continuationSeparator" w:id="0">
    <w:p w14:paraId="5C70B23D" w14:textId="77777777" w:rsidR="00922F64" w:rsidRDefault="00922F64" w:rsidP="00202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B37F3" w14:textId="6F27CC2E" w:rsidR="00B6506C" w:rsidRDefault="00E73768" w:rsidP="00202B2D">
    <w:r>
      <w:rPr>
        <w:noProof/>
        <w:lang w:val="en-US"/>
      </w:rPr>
      <w:drawing>
        <wp:anchor distT="0" distB="0" distL="114300" distR="114300" simplePos="0" relativeHeight="251670528" behindDoc="1" locked="1" layoutInCell="1" allowOverlap="1" wp14:anchorId="7CA176E5" wp14:editId="3EEF3BD8">
          <wp:simplePos x="0" y="0"/>
          <wp:positionH relativeFrom="page">
            <wp:posOffset>8890</wp:posOffset>
          </wp:positionH>
          <wp:positionV relativeFrom="page">
            <wp:posOffset>0</wp:posOffset>
          </wp:positionV>
          <wp:extent cx="7553325" cy="10684510"/>
          <wp:effectExtent l="0" t="0" r="3175" b="0"/>
          <wp:wrapNone/>
          <wp:docPr id="192" name="Picture 192"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A picture containing background pattern&#10;&#10;Description automatically generated"/>
                  <pic:cNvPicPr/>
                </pic:nvPicPr>
                <pic:blipFill>
                  <a:blip r:embed="rId1"/>
                  <a:stretch>
                    <a:fillRect/>
                  </a:stretch>
                </pic:blipFill>
                <pic:spPr>
                  <a:xfrm>
                    <a:off x="0" y="0"/>
                    <a:ext cx="7553325" cy="10684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90AB6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33C26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1FC89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F70CF1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97682F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D4BE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8C20F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10666C4"/>
    <w:lvl w:ilvl="0">
      <w:start w:val="1"/>
      <w:numFmt w:val="bullet"/>
      <w:pStyle w:val="ListBullet2"/>
      <w:lvlText w:val="–"/>
      <w:lvlJc w:val="left"/>
      <w:pPr>
        <w:tabs>
          <w:tab w:val="num" w:pos="643"/>
        </w:tabs>
        <w:ind w:left="643" w:hanging="360"/>
      </w:pPr>
      <w:rPr>
        <w:rFonts w:ascii="Arial" w:hAnsi="Arial" w:hint="default"/>
      </w:rPr>
    </w:lvl>
  </w:abstractNum>
  <w:abstractNum w:abstractNumId="8" w15:restartNumberingAfterBreak="0">
    <w:nsid w:val="FFFFFF88"/>
    <w:multiLevelType w:val="singleLevel"/>
    <w:tmpl w:val="3FD2B1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9F4C94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E1D47D0"/>
    <w:multiLevelType w:val="hybridMultilevel"/>
    <w:tmpl w:val="E708DB02"/>
    <w:lvl w:ilvl="0" w:tplc="0EC608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1233929">
    <w:abstractNumId w:val="0"/>
  </w:num>
  <w:num w:numId="2" w16cid:durableId="502859332">
    <w:abstractNumId w:val="1"/>
  </w:num>
  <w:num w:numId="3" w16cid:durableId="1601137564">
    <w:abstractNumId w:val="2"/>
  </w:num>
  <w:num w:numId="4" w16cid:durableId="2080789726">
    <w:abstractNumId w:val="3"/>
  </w:num>
  <w:num w:numId="5" w16cid:durableId="518356356">
    <w:abstractNumId w:val="8"/>
  </w:num>
  <w:num w:numId="6" w16cid:durableId="1875001609">
    <w:abstractNumId w:val="4"/>
  </w:num>
  <w:num w:numId="7" w16cid:durableId="1705516025">
    <w:abstractNumId w:val="5"/>
  </w:num>
  <w:num w:numId="8" w16cid:durableId="1211960559">
    <w:abstractNumId w:val="6"/>
  </w:num>
  <w:num w:numId="9" w16cid:durableId="1333485131">
    <w:abstractNumId w:val="7"/>
  </w:num>
  <w:num w:numId="10" w16cid:durableId="904528175">
    <w:abstractNumId w:val="9"/>
  </w:num>
  <w:num w:numId="11" w16cid:durableId="530801109">
    <w:abstractNumId w:val="7"/>
    <w:lvlOverride w:ilvl="0">
      <w:startOverride w:val="1"/>
    </w:lvlOverride>
  </w:num>
  <w:num w:numId="12" w16cid:durableId="11133276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8A8"/>
    <w:rsid w:val="00097783"/>
    <w:rsid w:val="000A0226"/>
    <w:rsid w:val="001A3E5C"/>
    <w:rsid w:val="001A4946"/>
    <w:rsid w:val="001C336B"/>
    <w:rsid w:val="001E187E"/>
    <w:rsid w:val="001E4605"/>
    <w:rsid w:val="00202B2D"/>
    <w:rsid w:val="003149C7"/>
    <w:rsid w:val="00340300"/>
    <w:rsid w:val="00346663"/>
    <w:rsid w:val="003513AE"/>
    <w:rsid w:val="003A27F4"/>
    <w:rsid w:val="003A496C"/>
    <w:rsid w:val="003D0009"/>
    <w:rsid w:val="003E1843"/>
    <w:rsid w:val="00406D93"/>
    <w:rsid w:val="00460883"/>
    <w:rsid w:val="0047597E"/>
    <w:rsid w:val="004A68D3"/>
    <w:rsid w:val="00527915"/>
    <w:rsid w:val="00557C35"/>
    <w:rsid w:val="005658E2"/>
    <w:rsid w:val="005A0258"/>
    <w:rsid w:val="005A69B2"/>
    <w:rsid w:val="005C7EE8"/>
    <w:rsid w:val="005E6CFC"/>
    <w:rsid w:val="00613396"/>
    <w:rsid w:val="00731620"/>
    <w:rsid w:val="00775488"/>
    <w:rsid w:val="007A7008"/>
    <w:rsid w:val="007B3AA4"/>
    <w:rsid w:val="007F39B2"/>
    <w:rsid w:val="00825994"/>
    <w:rsid w:val="008277C2"/>
    <w:rsid w:val="0086247F"/>
    <w:rsid w:val="008C3A5D"/>
    <w:rsid w:val="009067ED"/>
    <w:rsid w:val="00922F64"/>
    <w:rsid w:val="00957C67"/>
    <w:rsid w:val="00990BF5"/>
    <w:rsid w:val="009925BE"/>
    <w:rsid w:val="009C694A"/>
    <w:rsid w:val="009F0286"/>
    <w:rsid w:val="009F1127"/>
    <w:rsid w:val="009F22AC"/>
    <w:rsid w:val="00A32863"/>
    <w:rsid w:val="00A61AE3"/>
    <w:rsid w:val="00AC3E2C"/>
    <w:rsid w:val="00AC78F9"/>
    <w:rsid w:val="00B63DDE"/>
    <w:rsid w:val="00B6506C"/>
    <w:rsid w:val="00BC0E21"/>
    <w:rsid w:val="00C07565"/>
    <w:rsid w:val="00C607E3"/>
    <w:rsid w:val="00C67EC1"/>
    <w:rsid w:val="00CB4FD6"/>
    <w:rsid w:val="00CE5286"/>
    <w:rsid w:val="00D24A36"/>
    <w:rsid w:val="00D44CB7"/>
    <w:rsid w:val="00D614FE"/>
    <w:rsid w:val="00D7086E"/>
    <w:rsid w:val="00DA0264"/>
    <w:rsid w:val="00DD738E"/>
    <w:rsid w:val="00E73768"/>
    <w:rsid w:val="00E958DE"/>
    <w:rsid w:val="00EC74E6"/>
    <w:rsid w:val="00F25AF7"/>
    <w:rsid w:val="00F42824"/>
    <w:rsid w:val="00F650F3"/>
    <w:rsid w:val="00F72B39"/>
    <w:rsid w:val="00F940C5"/>
    <w:rsid w:val="00F978A8"/>
    <w:rsid w:val="00FA07C0"/>
    <w:rsid w:val="00FB2561"/>
    <w:rsid w:val="00FC2829"/>
    <w:rsid w:val="00FD1512"/>
    <w:rsid w:val="00FE16D1"/>
    <w:rsid w:val="00FE67A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12625D"/>
  <w14:defaultImageDpi w14:val="32767"/>
  <w15:docId w15:val="{B39B83E5-0B43-4D21-8D23-595C1CA63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768"/>
    <w:pPr>
      <w:spacing w:after="160" w:line="259" w:lineRule="auto"/>
    </w:pPr>
    <w:rPr>
      <w:sz w:val="22"/>
      <w:szCs w:val="22"/>
    </w:rPr>
  </w:style>
  <w:style w:type="paragraph" w:styleId="Heading1">
    <w:name w:val="heading 1"/>
    <w:basedOn w:val="Normal"/>
    <w:next w:val="Normal"/>
    <w:link w:val="Heading1Char"/>
    <w:uiPriority w:val="9"/>
    <w:qFormat/>
    <w:rsid w:val="009F0286"/>
    <w:pPr>
      <w:keepNext/>
      <w:keepLines/>
      <w:outlineLvl w:val="0"/>
    </w:pPr>
    <w:rPr>
      <w:rFonts w:eastAsiaTheme="majorEastAsia"/>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
    <w:name w:val="Address"/>
    <w:qFormat/>
    <w:rsid w:val="00406D93"/>
    <w:rPr>
      <w:rFonts w:ascii="Arial" w:eastAsiaTheme="minorEastAsia" w:hAnsi="Arial" w:cs="Arial"/>
    </w:rPr>
  </w:style>
  <w:style w:type="paragraph" w:styleId="BalloonText">
    <w:name w:val="Balloon Text"/>
    <w:basedOn w:val="Normal"/>
    <w:link w:val="BalloonTextChar"/>
    <w:uiPriority w:val="99"/>
    <w:semiHidden/>
    <w:unhideWhenUsed/>
    <w:rsid w:val="00FC28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2829"/>
    <w:rPr>
      <w:rFonts w:ascii="Lucida Grande" w:eastAsiaTheme="minorEastAsia" w:hAnsi="Lucida Grande" w:cs="Lucida Grande"/>
      <w:sz w:val="18"/>
      <w:szCs w:val="18"/>
    </w:rPr>
  </w:style>
  <w:style w:type="paragraph" w:styleId="Footer">
    <w:name w:val="footer"/>
    <w:basedOn w:val="Normal"/>
    <w:link w:val="FooterChar"/>
    <w:uiPriority w:val="99"/>
    <w:unhideWhenUsed/>
    <w:rsid w:val="00C607E3"/>
    <w:pPr>
      <w:tabs>
        <w:tab w:val="center" w:pos="4680"/>
        <w:tab w:val="right" w:pos="9360"/>
      </w:tabs>
    </w:pPr>
  </w:style>
  <w:style w:type="character" w:customStyle="1" w:styleId="FooterChar">
    <w:name w:val="Footer Char"/>
    <w:basedOn w:val="DefaultParagraphFont"/>
    <w:link w:val="Footer"/>
    <w:uiPriority w:val="99"/>
    <w:rsid w:val="00C607E3"/>
    <w:rPr>
      <w:rFonts w:eastAsiaTheme="minorEastAsia"/>
    </w:rPr>
  </w:style>
  <w:style w:type="character" w:customStyle="1" w:styleId="Heading1Char">
    <w:name w:val="Heading 1 Char"/>
    <w:basedOn w:val="DefaultParagraphFont"/>
    <w:link w:val="Heading1"/>
    <w:uiPriority w:val="9"/>
    <w:rsid w:val="009F0286"/>
    <w:rPr>
      <w:rFonts w:ascii="Arial" w:eastAsiaTheme="majorEastAsia" w:hAnsi="Arial" w:cs="Arial"/>
      <w:b/>
      <w:bCs/>
      <w:color w:val="000000" w:themeColor="text1"/>
    </w:rPr>
  </w:style>
  <w:style w:type="paragraph" w:styleId="Header">
    <w:name w:val="header"/>
    <w:basedOn w:val="Normal"/>
    <w:link w:val="HeaderChar"/>
    <w:uiPriority w:val="99"/>
    <w:unhideWhenUsed/>
    <w:rsid w:val="00F650F3"/>
    <w:pPr>
      <w:tabs>
        <w:tab w:val="center" w:pos="4680"/>
        <w:tab w:val="right" w:pos="9360"/>
      </w:tabs>
    </w:pPr>
  </w:style>
  <w:style w:type="character" w:customStyle="1" w:styleId="HeaderChar">
    <w:name w:val="Header Char"/>
    <w:basedOn w:val="DefaultParagraphFont"/>
    <w:link w:val="Header"/>
    <w:uiPriority w:val="99"/>
    <w:rsid w:val="00F650F3"/>
    <w:rPr>
      <w:rFonts w:eastAsiaTheme="minorEastAsia"/>
    </w:rPr>
  </w:style>
  <w:style w:type="paragraph" w:styleId="ListNumber">
    <w:name w:val="List Number"/>
    <w:basedOn w:val="Normal"/>
    <w:uiPriority w:val="99"/>
    <w:unhideWhenUsed/>
    <w:rsid w:val="00202B2D"/>
    <w:pPr>
      <w:numPr>
        <w:numId w:val="5"/>
      </w:numPr>
      <w:ind w:left="425" w:hanging="425"/>
      <w:contextualSpacing/>
    </w:pPr>
  </w:style>
  <w:style w:type="paragraph" w:styleId="ListBullet">
    <w:name w:val="List Bullet"/>
    <w:basedOn w:val="Normal"/>
    <w:uiPriority w:val="99"/>
    <w:unhideWhenUsed/>
    <w:rsid w:val="00202B2D"/>
    <w:pPr>
      <w:numPr>
        <w:numId w:val="10"/>
      </w:numPr>
      <w:ind w:left="425" w:hanging="425"/>
      <w:contextualSpacing/>
    </w:pPr>
  </w:style>
  <w:style w:type="paragraph" w:styleId="ListBullet2">
    <w:name w:val="List Bullet 2"/>
    <w:basedOn w:val="Normal"/>
    <w:uiPriority w:val="99"/>
    <w:unhideWhenUsed/>
    <w:rsid w:val="00202B2D"/>
    <w:pPr>
      <w:numPr>
        <w:numId w:val="9"/>
      </w:numPr>
      <w:spacing w:before="120"/>
      <w:ind w:left="850" w:hanging="425"/>
      <w:contextualSpacing/>
    </w:pPr>
  </w:style>
  <w:style w:type="paragraph" w:styleId="Date">
    <w:name w:val="Date"/>
    <w:basedOn w:val="Normal"/>
    <w:next w:val="Normal"/>
    <w:link w:val="DateChar"/>
    <w:uiPriority w:val="99"/>
    <w:unhideWhenUsed/>
    <w:rsid w:val="00A32863"/>
    <w:pPr>
      <w:spacing w:after="720"/>
    </w:pPr>
  </w:style>
  <w:style w:type="character" w:customStyle="1" w:styleId="DateChar">
    <w:name w:val="Date Char"/>
    <w:basedOn w:val="DefaultParagraphFont"/>
    <w:link w:val="Date"/>
    <w:uiPriority w:val="99"/>
    <w:rsid w:val="00A32863"/>
    <w:rPr>
      <w:rFonts w:ascii="Arial" w:eastAsiaTheme="minorEastAsia" w:hAnsi="Arial" w:cs="Arial"/>
    </w:rPr>
  </w:style>
  <w:style w:type="character" w:styleId="PlaceholderText">
    <w:name w:val="Placeholder Text"/>
    <w:basedOn w:val="DefaultParagraphFont"/>
    <w:uiPriority w:val="99"/>
    <w:semiHidden/>
    <w:rsid w:val="00E73768"/>
    <w:rPr>
      <w:color w:val="808080"/>
    </w:rPr>
  </w:style>
  <w:style w:type="table" w:styleId="TableGrid">
    <w:name w:val="Table Grid"/>
    <w:basedOn w:val="TableNormal"/>
    <w:uiPriority w:val="39"/>
    <w:rsid w:val="00E737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7376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768"/>
    <w:rPr>
      <w:rFonts w:asciiTheme="majorHAnsi" w:eastAsiaTheme="majorEastAsia" w:hAnsiTheme="majorHAnsi" w:cstheme="majorBidi"/>
      <w:spacing w:val="-10"/>
      <w:kern w:val="28"/>
      <w:sz w:val="56"/>
      <w:szCs w:val="56"/>
    </w:rPr>
  </w:style>
  <w:style w:type="paragraph" w:styleId="Revision">
    <w:name w:val="Revision"/>
    <w:hidden/>
    <w:uiPriority w:val="99"/>
    <w:semiHidden/>
    <w:rsid w:val="008C3A5D"/>
    <w:rPr>
      <w:sz w:val="22"/>
      <w:szCs w:val="22"/>
    </w:rPr>
  </w:style>
  <w:style w:type="paragraph" w:styleId="ListParagraph">
    <w:name w:val="List Paragraph"/>
    <w:basedOn w:val="Normal"/>
    <w:uiPriority w:val="34"/>
    <w:qFormat/>
    <w:rsid w:val="00DD738E"/>
    <w:pPr>
      <w:ind w:left="720"/>
      <w:contextualSpacing/>
    </w:pPr>
  </w:style>
  <w:style w:type="character" w:styleId="Hyperlink">
    <w:name w:val="Hyperlink"/>
    <w:basedOn w:val="DefaultParagraphFont"/>
    <w:uiPriority w:val="99"/>
    <w:unhideWhenUsed/>
    <w:rsid w:val="009067ED"/>
    <w:rPr>
      <w:color w:val="0563C1" w:themeColor="hyperlink"/>
      <w:u w:val="single"/>
    </w:rPr>
  </w:style>
  <w:style w:type="character" w:styleId="UnresolvedMention">
    <w:name w:val="Unresolved Mention"/>
    <w:basedOn w:val="DefaultParagraphFont"/>
    <w:uiPriority w:val="99"/>
    <w:semiHidden/>
    <w:unhideWhenUsed/>
    <w:rsid w:val="009067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vacancies@tssa.org.uk"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J:\STAFF%20GENERAL\New%20TSSA%20branding\Letterhead%20one%20p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CBF9F64518D42A194460F3ABCB72804"/>
        <w:category>
          <w:name w:val="General"/>
          <w:gallery w:val="placeholder"/>
        </w:category>
        <w:types>
          <w:type w:val="bbPlcHdr"/>
        </w:types>
        <w:behaviors>
          <w:behavior w:val="content"/>
        </w:behaviors>
        <w:guid w:val="{AD0BF17C-769B-4FF9-B93B-CC494AD1AFF9}"/>
      </w:docPartPr>
      <w:docPartBody>
        <w:p w:rsidR="00642061" w:rsidRDefault="00854C27" w:rsidP="00854C27">
          <w:pPr>
            <w:pStyle w:val="9CBF9F64518D42A194460F3ABCB72804"/>
          </w:pPr>
          <w:r w:rsidRPr="00A4387A">
            <w:rPr>
              <w:rStyle w:val="PlaceholderText"/>
            </w:rPr>
            <w:t>Click or tap here to enter text.</w:t>
          </w:r>
        </w:p>
      </w:docPartBody>
    </w:docPart>
    <w:docPart>
      <w:docPartPr>
        <w:name w:val="F358227A0E4547129CD96119C53EB26E"/>
        <w:category>
          <w:name w:val="General"/>
          <w:gallery w:val="placeholder"/>
        </w:category>
        <w:types>
          <w:type w:val="bbPlcHdr"/>
        </w:types>
        <w:behaviors>
          <w:behavior w:val="content"/>
        </w:behaviors>
        <w:guid w:val="{55FDF18E-784D-46C7-81BD-20914E5ED11E}"/>
      </w:docPartPr>
      <w:docPartBody>
        <w:p w:rsidR="00642061" w:rsidRDefault="00854C27" w:rsidP="00854C27">
          <w:pPr>
            <w:pStyle w:val="F358227A0E4547129CD96119C53EB26E"/>
          </w:pPr>
          <w:r w:rsidRPr="00A4387A">
            <w:rPr>
              <w:rStyle w:val="PlaceholderText"/>
            </w:rPr>
            <w:t>Click or tap here to enter text.</w:t>
          </w:r>
        </w:p>
      </w:docPartBody>
    </w:docPart>
    <w:docPart>
      <w:docPartPr>
        <w:name w:val="7BEDBEAB1F134300A8C004F431157E40"/>
        <w:category>
          <w:name w:val="General"/>
          <w:gallery w:val="placeholder"/>
        </w:category>
        <w:types>
          <w:type w:val="bbPlcHdr"/>
        </w:types>
        <w:behaviors>
          <w:behavior w:val="content"/>
        </w:behaviors>
        <w:guid w:val="{BE7EC034-C855-42A3-ADEB-B58F1E373D44}"/>
      </w:docPartPr>
      <w:docPartBody>
        <w:p w:rsidR="00642061" w:rsidRDefault="00854C27" w:rsidP="00854C27">
          <w:pPr>
            <w:pStyle w:val="7BEDBEAB1F134300A8C004F431157E40"/>
          </w:pPr>
          <w:r w:rsidRPr="00A4387A">
            <w:rPr>
              <w:rStyle w:val="PlaceholderText"/>
            </w:rPr>
            <w:t>Click or tap here to enter text.</w:t>
          </w:r>
        </w:p>
      </w:docPartBody>
    </w:docPart>
    <w:docPart>
      <w:docPartPr>
        <w:name w:val="73F6694F0D0144038395493E34FE7111"/>
        <w:category>
          <w:name w:val="General"/>
          <w:gallery w:val="placeholder"/>
        </w:category>
        <w:types>
          <w:type w:val="bbPlcHdr"/>
        </w:types>
        <w:behaviors>
          <w:behavior w:val="content"/>
        </w:behaviors>
        <w:guid w:val="{505A03BB-5BC9-482C-B2AC-3AA4F2309FD7}"/>
      </w:docPartPr>
      <w:docPartBody>
        <w:p w:rsidR="00642061" w:rsidRDefault="00854C27" w:rsidP="00854C27">
          <w:pPr>
            <w:pStyle w:val="73F6694F0D0144038395493E34FE7111"/>
          </w:pPr>
          <w:r w:rsidRPr="00A4387A">
            <w:rPr>
              <w:rStyle w:val="PlaceholderText"/>
            </w:rPr>
            <w:t>Click or tap here to enter text.</w:t>
          </w:r>
        </w:p>
      </w:docPartBody>
    </w:docPart>
    <w:docPart>
      <w:docPartPr>
        <w:name w:val="1867079806CF4BFB8CDFF95E3546147E"/>
        <w:category>
          <w:name w:val="General"/>
          <w:gallery w:val="placeholder"/>
        </w:category>
        <w:types>
          <w:type w:val="bbPlcHdr"/>
        </w:types>
        <w:behaviors>
          <w:behavior w:val="content"/>
        </w:behaviors>
        <w:guid w:val="{1A1DD44A-A424-4F6C-BEC6-CD31417112BA}"/>
      </w:docPartPr>
      <w:docPartBody>
        <w:p w:rsidR="00642061" w:rsidRDefault="00854C27" w:rsidP="00854C27">
          <w:pPr>
            <w:pStyle w:val="1867079806CF4BFB8CDFF95E3546147E"/>
          </w:pPr>
          <w:r w:rsidRPr="00A4387A">
            <w:rPr>
              <w:rStyle w:val="PlaceholderText"/>
            </w:rPr>
            <w:t>Click or tap here to enter text.</w:t>
          </w:r>
        </w:p>
      </w:docPartBody>
    </w:docPart>
    <w:docPart>
      <w:docPartPr>
        <w:name w:val="029448B0C45D4363A5979514F7F98FAE"/>
        <w:category>
          <w:name w:val="General"/>
          <w:gallery w:val="placeholder"/>
        </w:category>
        <w:types>
          <w:type w:val="bbPlcHdr"/>
        </w:types>
        <w:behaviors>
          <w:behavior w:val="content"/>
        </w:behaviors>
        <w:guid w:val="{9F6FEB92-7C40-4B23-90B2-C3FB80643D55}"/>
      </w:docPartPr>
      <w:docPartBody>
        <w:p w:rsidR="00642061" w:rsidRDefault="00854C27" w:rsidP="00854C27">
          <w:pPr>
            <w:pStyle w:val="029448B0C45D4363A5979514F7F98FAE"/>
          </w:pPr>
          <w:r w:rsidRPr="00A4387A">
            <w:rPr>
              <w:rStyle w:val="PlaceholderText"/>
            </w:rPr>
            <w:t>Click or tap here to enter text.</w:t>
          </w:r>
        </w:p>
      </w:docPartBody>
    </w:docPart>
    <w:docPart>
      <w:docPartPr>
        <w:name w:val="ABE3F99FE9AA44F59C9F5BD379EDE565"/>
        <w:category>
          <w:name w:val="General"/>
          <w:gallery w:val="placeholder"/>
        </w:category>
        <w:types>
          <w:type w:val="bbPlcHdr"/>
        </w:types>
        <w:behaviors>
          <w:behavior w:val="content"/>
        </w:behaviors>
        <w:guid w:val="{CD632AB5-0961-4A0C-8534-6981C74FD50B}"/>
      </w:docPartPr>
      <w:docPartBody>
        <w:p w:rsidR="00642061" w:rsidRDefault="00854C27" w:rsidP="00854C27">
          <w:pPr>
            <w:pStyle w:val="ABE3F99FE9AA44F59C9F5BD379EDE565"/>
          </w:pPr>
          <w:r w:rsidRPr="00A4387A">
            <w:rPr>
              <w:rStyle w:val="PlaceholderText"/>
            </w:rPr>
            <w:t>Click or tap here to enter text.</w:t>
          </w:r>
        </w:p>
      </w:docPartBody>
    </w:docPart>
    <w:docPart>
      <w:docPartPr>
        <w:name w:val="97EF4E1991224EF086A95B6B19E92D5E"/>
        <w:category>
          <w:name w:val="General"/>
          <w:gallery w:val="placeholder"/>
        </w:category>
        <w:types>
          <w:type w:val="bbPlcHdr"/>
        </w:types>
        <w:behaviors>
          <w:behavior w:val="content"/>
        </w:behaviors>
        <w:guid w:val="{ABB7F663-BEB3-4A6C-8FAB-5590E3A5827B}"/>
      </w:docPartPr>
      <w:docPartBody>
        <w:p w:rsidR="00642061" w:rsidRDefault="00854C27" w:rsidP="00854C27">
          <w:pPr>
            <w:pStyle w:val="97EF4E1991224EF086A95B6B19E92D5E"/>
          </w:pPr>
          <w:r w:rsidRPr="00A4387A">
            <w:rPr>
              <w:rStyle w:val="PlaceholderText"/>
            </w:rPr>
            <w:t>Click or tap here to enter text.</w:t>
          </w:r>
        </w:p>
      </w:docPartBody>
    </w:docPart>
    <w:docPart>
      <w:docPartPr>
        <w:name w:val="CA898310F0884423ABA049C9CB91063F"/>
        <w:category>
          <w:name w:val="General"/>
          <w:gallery w:val="placeholder"/>
        </w:category>
        <w:types>
          <w:type w:val="bbPlcHdr"/>
        </w:types>
        <w:behaviors>
          <w:behavior w:val="content"/>
        </w:behaviors>
        <w:guid w:val="{736D4803-F5FE-40CD-8A60-ED32F15BD4BF}"/>
      </w:docPartPr>
      <w:docPartBody>
        <w:p w:rsidR="00642061" w:rsidRDefault="00854C27" w:rsidP="00854C27">
          <w:pPr>
            <w:pStyle w:val="CA898310F0884423ABA049C9CB91063F"/>
          </w:pPr>
          <w:r w:rsidRPr="00A4387A">
            <w:rPr>
              <w:rStyle w:val="PlaceholderText"/>
            </w:rPr>
            <w:t>Click or tap here to enter text.</w:t>
          </w:r>
        </w:p>
      </w:docPartBody>
    </w:docPart>
    <w:docPart>
      <w:docPartPr>
        <w:name w:val="DFBD0D1103C94373A5566DBB2E8B80BB"/>
        <w:category>
          <w:name w:val="General"/>
          <w:gallery w:val="placeholder"/>
        </w:category>
        <w:types>
          <w:type w:val="bbPlcHdr"/>
        </w:types>
        <w:behaviors>
          <w:behavior w:val="content"/>
        </w:behaviors>
        <w:guid w:val="{586F898E-4D72-4B83-9408-781EF4C46938}"/>
      </w:docPartPr>
      <w:docPartBody>
        <w:p w:rsidR="00642061" w:rsidRDefault="00854C27" w:rsidP="00854C27">
          <w:pPr>
            <w:pStyle w:val="DFBD0D1103C94373A5566DBB2E8B80BB"/>
          </w:pPr>
          <w:r w:rsidRPr="004C5E49">
            <w:rPr>
              <w:rStyle w:val="PlaceholderText"/>
            </w:rPr>
            <w:t>Click or tap here to enter text.</w:t>
          </w:r>
        </w:p>
      </w:docPartBody>
    </w:docPart>
    <w:docPart>
      <w:docPartPr>
        <w:name w:val="A335AB9E0E144F67933897DD5476136F"/>
        <w:category>
          <w:name w:val="General"/>
          <w:gallery w:val="placeholder"/>
        </w:category>
        <w:types>
          <w:type w:val="bbPlcHdr"/>
        </w:types>
        <w:behaviors>
          <w:behavior w:val="content"/>
        </w:behaviors>
        <w:guid w:val="{AF8235BF-225B-47D9-8D1B-1DB17CA22487}"/>
      </w:docPartPr>
      <w:docPartBody>
        <w:p w:rsidR="00642061" w:rsidRDefault="00854C27" w:rsidP="00854C27">
          <w:pPr>
            <w:pStyle w:val="A335AB9E0E144F67933897DD5476136F"/>
          </w:pPr>
          <w:r w:rsidRPr="004C5E49">
            <w:rPr>
              <w:rStyle w:val="PlaceholderText"/>
            </w:rPr>
            <w:t>Click or tap here to enter text.</w:t>
          </w:r>
        </w:p>
      </w:docPartBody>
    </w:docPart>
    <w:docPart>
      <w:docPartPr>
        <w:name w:val="ED256567C81947EC812870B1F65C1C1D"/>
        <w:category>
          <w:name w:val="General"/>
          <w:gallery w:val="placeholder"/>
        </w:category>
        <w:types>
          <w:type w:val="bbPlcHdr"/>
        </w:types>
        <w:behaviors>
          <w:behavior w:val="content"/>
        </w:behaviors>
        <w:guid w:val="{616BB61B-EB58-4501-A5DE-5E4C820BC66F}"/>
      </w:docPartPr>
      <w:docPartBody>
        <w:p w:rsidR="00642061" w:rsidRDefault="00854C27" w:rsidP="00854C27">
          <w:pPr>
            <w:pStyle w:val="ED256567C81947EC812870B1F65C1C1D"/>
          </w:pPr>
          <w:r w:rsidRPr="004C5E49">
            <w:rPr>
              <w:rStyle w:val="PlaceholderText"/>
            </w:rPr>
            <w:t>Click or tap here to enter text.</w:t>
          </w:r>
        </w:p>
      </w:docPartBody>
    </w:docPart>
    <w:docPart>
      <w:docPartPr>
        <w:name w:val="32970B6FA5474F0090F65594E36B2273"/>
        <w:category>
          <w:name w:val="General"/>
          <w:gallery w:val="placeholder"/>
        </w:category>
        <w:types>
          <w:type w:val="bbPlcHdr"/>
        </w:types>
        <w:behaviors>
          <w:behavior w:val="content"/>
        </w:behaviors>
        <w:guid w:val="{A2CDC178-797A-44E0-97EA-C0A649874124}"/>
      </w:docPartPr>
      <w:docPartBody>
        <w:p w:rsidR="00642061" w:rsidRDefault="00854C27" w:rsidP="00854C27">
          <w:pPr>
            <w:pStyle w:val="32970B6FA5474F0090F65594E36B2273"/>
          </w:pPr>
          <w:r w:rsidRPr="00A4387A">
            <w:rPr>
              <w:rStyle w:val="PlaceholderText"/>
            </w:rPr>
            <w:t>Click or tap here to enter text.</w:t>
          </w:r>
        </w:p>
      </w:docPartBody>
    </w:docPart>
    <w:docPart>
      <w:docPartPr>
        <w:name w:val="16D015F3F90F45EAB593AC697D60C213"/>
        <w:category>
          <w:name w:val="General"/>
          <w:gallery w:val="placeholder"/>
        </w:category>
        <w:types>
          <w:type w:val="bbPlcHdr"/>
        </w:types>
        <w:behaviors>
          <w:behavior w:val="content"/>
        </w:behaviors>
        <w:guid w:val="{ACB2EAC5-5DFA-4A4B-934C-80925393127A}"/>
      </w:docPartPr>
      <w:docPartBody>
        <w:p w:rsidR="00642061" w:rsidRDefault="00854C27" w:rsidP="00854C27">
          <w:pPr>
            <w:pStyle w:val="16D015F3F90F45EAB593AC697D60C213"/>
          </w:pPr>
          <w:r w:rsidRPr="00A4387A">
            <w:rPr>
              <w:rStyle w:val="PlaceholderText"/>
            </w:rPr>
            <w:t>Click or tap here to enter text.</w:t>
          </w:r>
        </w:p>
      </w:docPartBody>
    </w:docPart>
    <w:docPart>
      <w:docPartPr>
        <w:name w:val="88E0625DAD8447E3B5251F72FC02C942"/>
        <w:category>
          <w:name w:val="General"/>
          <w:gallery w:val="placeholder"/>
        </w:category>
        <w:types>
          <w:type w:val="bbPlcHdr"/>
        </w:types>
        <w:behaviors>
          <w:behavior w:val="content"/>
        </w:behaviors>
        <w:guid w:val="{953B228B-139C-4AC3-A121-F2446F0D1FAB}"/>
      </w:docPartPr>
      <w:docPartBody>
        <w:p w:rsidR="00642061" w:rsidRDefault="00854C27" w:rsidP="00854C27">
          <w:pPr>
            <w:pStyle w:val="88E0625DAD8447E3B5251F72FC02C942"/>
          </w:pPr>
          <w:r w:rsidRPr="004C5E49">
            <w:rPr>
              <w:rStyle w:val="PlaceholderText"/>
            </w:rPr>
            <w:t>Click or tap here to enter text.</w:t>
          </w:r>
        </w:p>
      </w:docPartBody>
    </w:docPart>
    <w:docPart>
      <w:docPartPr>
        <w:name w:val="6A8980885D21481F904AD937F4C3EE2A"/>
        <w:category>
          <w:name w:val="General"/>
          <w:gallery w:val="placeholder"/>
        </w:category>
        <w:types>
          <w:type w:val="bbPlcHdr"/>
        </w:types>
        <w:behaviors>
          <w:behavior w:val="content"/>
        </w:behaviors>
        <w:guid w:val="{3EAA4FA0-09F7-4E4B-9F01-549D2FF01C39}"/>
      </w:docPartPr>
      <w:docPartBody>
        <w:p w:rsidR="00642061" w:rsidRDefault="00854C27" w:rsidP="00854C27">
          <w:pPr>
            <w:pStyle w:val="6A8980885D21481F904AD937F4C3EE2A"/>
          </w:pPr>
          <w:r w:rsidRPr="00A4387A">
            <w:rPr>
              <w:rStyle w:val="PlaceholderText"/>
            </w:rPr>
            <w:t>Click or tap here to enter text.</w:t>
          </w:r>
        </w:p>
      </w:docPartBody>
    </w:docPart>
    <w:docPart>
      <w:docPartPr>
        <w:name w:val="A94DBBF27EF94819BDD44475B79CC459"/>
        <w:category>
          <w:name w:val="General"/>
          <w:gallery w:val="placeholder"/>
        </w:category>
        <w:types>
          <w:type w:val="bbPlcHdr"/>
        </w:types>
        <w:behaviors>
          <w:behavior w:val="content"/>
        </w:behaviors>
        <w:guid w:val="{DC815B87-6E0B-4719-BFBA-581EFA7D3D82}"/>
      </w:docPartPr>
      <w:docPartBody>
        <w:p w:rsidR="00642061" w:rsidRDefault="00854C27" w:rsidP="00854C27">
          <w:pPr>
            <w:pStyle w:val="A94DBBF27EF94819BDD44475B79CC459"/>
          </w:pPr>
          <w:r w:rsidRPr="004C5E49">
            <w:rPr>
              <w:rStyle w:val="PlaceholderText"/>
            </w:rPr>
            <w:t>Click or tap here to enter text.</w:t>
          </w:r>
        </w:p>
      </w:docPartBody>
    </w:docPart>
    <w:docPart>
      <w:docPartPr>
        <w:name w:val="5E17F060CF2E4612BF5BAC03CF3C8B66"/>
        <w:category>
          <w:name w:val="General"/>
          <w:gallery w:val="placeholder"/>
        </w:category>
        <w:types>
          <w:type w:val="bbPlcHdr"/>
        </w:types>
        <w:behaviors>
          <w:behavior w:val="content"/>
        </w:behaviors>
        <w:guid w:val="{E5530739-EC5A-4073-A301-B51191AE58AD}"/>
      </w:docPartPr>
      <w:docPartBody>
        <w:p w:rsidR="00642061" w:rsidRDefault="00854C27" w:rsidP="00854C27">
          <w:pPr>
            <w:pStyle w:val="5E17F060CF2E4612BF5BAC03CF3C8B66"/>
          </w:pPr>
          <w:r w:rsidRPr="00A4387A">
            <w:rPr>
              <w:rStyle w:val="PlaceholderText"/>
            </w:rPr>
            <w:t>Click or tap here to enter text.</w:t>
          </w:r>
        </w:p>
      </w:docPartBody>
    </w:docPart>
    <w:docPart>
      <w:docPartPr>
        <w:name w:val="9CBEDF3457C34BAE8BF91F184DD8D816"/>
        <w:category>
          <w:name w:val="General"/>
          <w:gallery w:val="placeholder"/>
        </w:category>
        <w:types>
          <w:type w:val="bbPlcHdr"/>
        </w:types>
        <w:behaviors>
          <w:behavior w:val="content"/>
        </w:behaviors>
        <w:guid w:val="{2C88F3C5-A397-477B-9104-37E39EFE9EEE}"/>
      </w:docPartPr>
      <w:docPartBody>
        <w:p w:rsidR="00642061" w:rsidRDefault="00854C27" w:rsidP="00854C27">
          <w:pPr>
            <w:pStyle w:val="9CBEDF3457C34BAE8BF91F184DD8D816"/>
          </w:pPr>
          <w:r w:rsidRPr="00A4387A">
            <w:rPr>
              <w:rStyle w:val="PlaceholderText"/>
            </w:rPr>
            <w:t>Click or tap here to enter text.</w:t>
          </w:r>
        </w:p>
      </w:docPartBody>
    </w:docPart>
    <w:docPart>
      <w:docPartPr>
        <w:name w:val="7A364F29C19B4D758D916C7D0CFAD47A"/>
        <w:category>
          <w:name w:val="General"/>
          <w:gallery w:val="placeholder"/>
        </w:category>
        <w:types>
          <w:type w:val="bbPlcHdr"/>
        </w:types>
        <w:behaviors>
          <w:behavior w:val="content"/>
        </w:behaviors>
        <w:guid w:val="{A2532E44-568C-40CE-A734-ECC8D1B809B5}"/>
      </w:docPartPr>
      <w:docPartBody>
        <w:p w:rsidR="00642061" w:rsidRDefault="00854C27" w:rsidP="00854C27">
          <w:pPr>
            <w:pStyle w:val="7A364F29C19B4D758D916C7D0CFAD47A"/>
          </w:pPr>
          <w:r w:rsidRPr="00A4387A">
            <w:rPr>
              <w:rStyle w:val="PlaceholderText"/>
            </w:rPr>
            <w:t>Click or tap here to enter text.</w:t>
          </w:r>
        </w:p>
      </w:docPartBody>
    </w:docPart>
    <w:docPart>
      <w:docPartPr>
        <w:name w:val="07CB03CFE2D341A0B4CE542783F4913F"/>
        <w:category>
          <w:name w:val="General"/>
          <w:gallery w:val="placeholder"/>
        </w:category>
        <w:types>
          <w:type w:val="bbPlcHdr"/>
        </w:types>
        <w:behaviors>
          <w:behavior w:val="content"/>
        </w:behaviors>
        <w:guid w:val="{A2269429-4A6F-4C99-8A0F-A694DBAAAE9B}"/>
      </w:docPartPr>
      <w:docPartBody>
        <w:p w:rsidR="00642061" w:rsidRDefault="00854C27" w:rsidP="00854C27">
          <w:pPr>
            <w:pStyle w:val="07CB03CFE2D341A0B4CE542783F4913F"/>
          </w:pPr>
          <w:r w:rsidRPr="00A4387A">
            <w:rPr>
              <w:rStyle w:val="PlaceholderText"/>
            </w:rPr>
            <w:t>Click or tap here to enter text.</w:t>
          </w:r>
        </w:p>
      </w:docPartBody>
    </w:docPart>
    <w:docPart>
      <w:docPartPr>
        <w:name w:val="0CB9198763D049AFA5B3510A74AB0443"/>
        <w:category>
          <w:name w:val="General"/>
          <w:gallery w:val="placeholder"/>
        </w:category>
        <w:types>
          <w:type w:val="bbPlcHdr"/>
        </w:types>
        <w:behaviors>
          <w:behavior w:val="content"/>
        </w:behaviors>
        <w:guid w:val="{70AAA85D-ED3D-4982-8C07-85BD7BDEBCFB}"/>
      </w:docPartPr>
      <w:docPartBody>
        <w:p w:rsidR="00642061" w:rsidRDefault="00854C27" w:rsidP="00854C27">
          <w:pPr>
            <w:pStyle w:val="0CB9198763D049AFA5B3510A74AB0443"/>
          </w:pPr>
          <w:r w:rsidRPr="00A4387A">
            <w:rPr>
              <w:rStyle w:val="PlaceholderText"/>
            </w:rPr>
            <w:t>Click or tap here to enter text.</w:t>
          </w:r>
        </w:p>
      </w:docPartBody>
    </w:docPart>
    <w:docPart>
      <w:docPartPr>
        <w:name w:val="200446B4E8DC4B5A82DE7B90E409E9A2"/>
        <w:category>
          <w:name w:val="General"/>
          <w:gallery w:val="placeholder"/>
        </w:category>
        <w:types>
          <w:type w:val="bbPlcHdr"/>
        </w:types>
        <w:behaviors>
          <w:behavior w:val="content"/>
        </w:behaviors>
        <w:guid w:val="{118DE72E-3D15-49A9-A8CD-92C6C75DC5BD}"/>
      </w:docPartPr>
      <w:docPartBody>
        <w:p w:rsidR="00642061" w:rsidRDefault="00854C27" w:rsidP="00854C27">
          <w:pPr>
            <w:pStyle w:val="200446B4E8DC4B5A82DE7B90E409E9A2"/>
          </w:pPr>
          <w:r w:rsidRPr="00A4387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C27"/>
    <w:rsid w:val="00642061"/>
    <w:rsid w:val="00854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54C27"/>
    <w:rPr>
      <w:color w:val="808080"/>
    </w:rPr>
  </w:style>
  <w:style w:type="paragraph" w:customStyle="1" w:styleId="9CBF9F64518D42A194460F3ABCB72804">
    <w:name w:val="9CBF9F64518D42A194460F3ABCB72804"/>
    <w:rsid w:val="00854C27"/>
  </w:style>
  <w:style w:type="paragraph" w:customStyle="1" w:styleId="F358227A0E4547129CD96119C53EB26E">
    <w:name w:val="F358227A0E4547129CD96119C53EB26E"/>
    <w:rsid w:val="00854C27"/>
  </w:style>
  <w:style w:type="paragraph" w:customStyle="1" w:styleId="7BEDBEAB1F134300A8C004F431157E40">
    <w:name w:val="7BEDBEAB1F134300A8C004F431157E40"/>
    <w:rsid w:val="00854C27"/>
  </w:style>
  <w:style w:type="paragraph" w:customStyle="1" w:styleId="73F6694F0D0144038395493E34FE7111">
    <w:name w:val="73F6694F0D0144038395493E34FE7111"/>
    <w:rsid w:val="00854C27"/>
  </w:style>
  <w:style w:type="paragraph" w:customStyle="1" w:styleId="1867079806CF4BFB8CDFF95E3546147E">
    <w:name w:val="1867079806CF4BFB8CDFF95E3546147E"/>
    <w:rsid w:val="00854C27"/>
  </w:style>
  <w:style w:type="paragraph" w:customStyle="1" w:styleId="029448B0C45D4363A5979514F7F98FAE">
    <w:name w:val="029448B0C45D4363A5979514F7F98FAE"/>
    <w:rsid w:val="00854C27"/>
  </w:style>
  <w:style w:type="paragraph" w:customStyle="1" w:styleId="ABE3F99FE9AA44F59C9F5BD379EDE565">
    <w:name w:val="ABE3F99FE9AA44F59C9F5BD379EDE565"/>
    <w:rsid w:val="00854C27"/>
  </w:style>
  <w:style w:type="paragraph" w:customStyle="1" w:styleId="97EF4E1991224EF086A95B6B19E92D5E">
    <w:name w:val="97EF4E1991224EF086A95B6B19E92D5E"/>
    <w:rsid w:val="00854C27"/>
  </w:style>
  <w:style w:type="paragraph" w:customStyle="1" w:styleId="CA898310F0884423ABA049C9CB91063F">
    <w:name w:val="CA898310F0884423ABA049C9CB91063F"/>
    <w:rsid w:val="00854C27"/>
  </w:style>
  <w:style w:type="paragraph" w:customStyle="1" w:styleId="DFBD0D1103C94373A5566DBB2E8B80BB">
    <w:name w:val="DFBD0D1103C94373A5566DBB2E8B80BB"/>
    <w:rsid w:val="00854C27"/>
  </w:style>
  <w:style w:type="paragraph" w:customStyle="1" w:styleId="A335AB9E0E144F67933897DD5476136F">
    <w:name w:val="A335AB9E0E144F67933897DD5476136F"/>
    <w:rsid w:val="00854C27"/>
  </w:style>
  <w:style w:type="paragraph" w:customStyle="1" w:styleId="ED256567C81947EC812870B1F65C1C1D">
    <w:name w:val="ED256567C81947EC812870B1F65C1C1D"/>
    <w:rsid w:val="00854C27"/>
  </w:style>
  <w:style w:type="paragraph" w:customStyle="1" w:styleId="32970B6FA5474F0090F65594E36B2273">
    <w:name w:val="32970B6FA5474F0090F65594E36B2273"/>
    <w:rsid w:val="00854C27"/>
  </w:style>
  <w:style w:type="paragraph" w:customStyle="1" w:styleId="16D015F3F90F45EAB593AC697D60C213">
    <w:name w:val="16D015F3F90F45EAB593AC697D60C213"/>
    <w:rsid w:val="00854C27"/>
  </w:style>
  <w:style w:type="paragraph" w:customStyle="1" w:styleId="88E0625DAD8447E3B5251F72FC02C942">
    <w:name w:val="88E0625DAD8447E3B5251F72FC02C942"/>
    <w:rsid w:val="00854C27"/>
  </w:style>
  <w:style w:type="paragraph" w:customStyle="1" w:styleId="6A8980885D21481F904AD937F4C3EE2A">
    <w:name w:val="6A8980885D21481F904AD937F4C3EE2A"/>
    <w:rsid w:val="00854C27"/>
  </w:style>
  <w:style w:type="paragraph" w:customStyle="1" w:styleId="A94DBBF27EF94819BDD44475B79CC459">
    <w:name w:val="A94DBBF27EF94819BDD44475B79CC459"/>
    <w:rsid w:val="00854C27"/>
  </w:style>
  <w:style w:type="paragraph" w:customStyle="1" w:styleId="5E17F060CF2E4612BF5BAC03CF3C8B66">
    <w:name w:val="5E17F060CF2E4612BF5BAC03CF3C8B66"/>
    <w:rsid w:val="00854C27"/>
  </w:style>
  <w:style w:type="paragraph" w:customStyle="1" w:styleId="9CBEDF3457C34BAE8BF91F184DD8D816">
    <w:name w:val="9CBEDF3457C34BAE8BF91F184DD8D816"/>
    <w:rsid w:val="00854C27"/>
  </w:style>
  <w:style w:type="paragraph" w:customStyle="1" w:styleId="7A364F29C19B4D758D916C7D0CFAD47A">
    <w:name w:val="7A364F29C19B4D758D916C7D0CFAD47A"/>
    <w:rsid w:val="00854C27"/>
  </w:style>
  <w:style w:type="paragraph" w:customStyle="1" w:styleId="07CB03CFE2D341A0B4CE542783F4913F">
    <w:name w:val="07CB03CFE2D341A0B4CE542783F4913F"/>
    <w:rsid w:val="00854C27"/>
  </w:style>
  <w:style w:type="paragraph" w:customStyle="1" w:styleId="0CB9198763D049AFA5B3510A74AB0443">
    <w:name w:val="0CB9198763D049AFA5B3510A74AB0443"/>
    <w:rsid w:val="00854C27"/>
  </w:style>
  <w:style w:type="paragraph" w:customStyle="1" w:styleId="200446B4E8DC4B5A82DE7B90E409E9A2">
    <w:name w:val="200446B4E8DC4B5A82DE7B90E409E9A2"/>
    <w:rsid w:val="00854C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Letterhead one page</Template>
  <TotalTime>17</TotalTime>
  <Pages>4</Pages>
  <Words>711</Words>
  <Characters>4058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Matthews</dc:creator>
  <cp:keywords/>
  <dc:description/>
  <cp:lastModifiedBy>Kirsty Matthews</cp:lastModifiedBy>
  <cp:revision>8</cp:revision>
  <dcterms:created xsi:type="dcterms:W3CDTF">2022-06-16T15:14:00Z</dcterms:created>
  <dcterms:modified xsi:type="dcterms:W3CDTF">2022-07-20T12:56:00Z</dcterms:modified>
</cp:coreProperties>
</file>