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E9E6" w14:textId="47D1F817" w:rsidR="00DE643F" w:rsidRPr="00965D69" w:rsidRDefault="00965D69" w:rsidP="00FA5A9B">
      <w:pPr>
        <w:jc w:val="right"/>
        <w:rPr>
          <w:rFonts w:ascii="Myriad Pro Condensed" w:hAnsi="Myriad Pro Condensed"/>
          <w:b/>
          <w:sz w:val="118"/>
          <w:szCs w:val="40"/>
        </w:rPr>
      </w:pPr>
      <w:r w:rsidRPr="00965D69">
        <w:rPr>
          <w:rFonts w:ascii="Myriad Pro Condensed" w:hAnsi="Myriad Pro Condensed"/>
          <w:noProof/>
          <w:sz w:val="88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901ACA" wp14:editId="3760A1A2">
                <wp:simplePos x="0" y="0"/>
                <wp:positionH relativeFrom="margin">
                  <wp:posOffset>-9525</wp:posOffset>
                </wp:positionH>
                <wp:positionV relativeFrom="page">
                  <wp:posOffset>1493520</wp:posOffset>
                </wp:positionV>
                <wp:extent cx="2279015" cy="15665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566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C85B4" w14:textId="77777777" w:rsidR="00965D69" w:rsidRDefault="00965D69" w:rsidP="00965D69">
                            <w:permStart w:id="1561683283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E35CDC" wp14:editId="0D6E5C39">
                                  <wp:extent cx="641267" cy="480801"/>
                                  <wp:effectExtent l="0" t="0" r="6985" b="0"/>
                                  <wp:docPr id="5" name="Picture 5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C2213D" w14:textId="77777777" w:rsidR="00965D69" w:rsidRDefault="00965D69" w:rsidP="00965D69"/>
                          <w:p w14:paraId="3281C248" w14:textId="77777777" w:rsidR="00965D69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to printing.</w:t>
                            </w:r>
                          </w:p>
                          <w:permEnd w:id="1561683283"/>
                          <w:p w14:paraId="37070293" w14:textId="77777777" w:rsidR="00965D69" w:rsidRPr="009559BB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01A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75pt;margin-top:117.6pt;width:179.45pt;height:123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" filled="f" stroked="f" strokeweight="1pt">
                <v:stroke dashstyle="1 1"/>
                <v:textbox inset="3mm,3mm,3mm,3mm">
                  <w:txbxContent>
                    <w:p w14:paraId="259C85B4" w14:textId="77777777" w:rsidR="00965D69" w:rsidRDefault="00965D69" w:rsidP="00965D69">
                      <w:permStart w:id="1561683283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E35CDC" wp14:editId="0D6E5C39">
                            <wp:extent cx="641267" cy="480801"/>
                            <wp:effectExtent l="0" t="0" r="6985" b="0"/>
                            <wp:docPr id="5" name="Picture 5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C2213D" w14:textId="77777777" w:rsidR="00965D69" w:rsidRDefault="00965D69" w:rsidP="00965D69"/>
                    <w:p w14:paraId="3281C248" w14:textId="77777777" w:rsidR="00965D69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to printing.</w:t>
                      </w:r>
                    </w:p>
                    <w:permEnd w:id="1561683283"/>
                    <w:p w14:paraId="37070293" w14:textId="77777777" w:rsidR="00965D69" w:rsidRPr="009559BB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30D14">
        <w:rPr>
          <w:rFonts w:ascii="Myriad Pro Condensed" w:hAnsi="Myriad Pro Condensed"/>
          <w:b/>
          <w:sz w:val="118"/>
          <w:szCs w:val="40"/>
        </w:rPr>
        <w:t>First Aid</w:t>
      </w:r>
    </w:p>
    <w:p w14:paraId="3F2EEC21" w14:textId="77777777" w:rsidR="008451DA" w:rsidRDefault="008451DA" w:rsidP="009A7915">
      <w:pPr>
        <w:rPr>
          <w:rFonts w:ascii="Myriad Pro Condensed" w:hAnsi="Myriad Pro Condensed"/>
          <w:b/>
          <w:sz w:val="28"/>
          <w:szCs w:val="28"/>
          <w:lang w:val="en-US"/>
        </w:rPr>
      </w:pPr>
    </w:p>
    <w:p w14:paraId="06258416" w14:textId="77777777" w:rsidR="00EB4E32" w:rsidRDefault="00EB4E32" w:rsidP="009A7915">
      <w:pPr>
        <w:rPr>
          <w:rFonts w:ascii="Myriad Pro Condensed" w:hAnsi="Myriad Pro Condensed"/>
          <w:b/>
          <w:sz w:val="28"/>
          <w:szCs w:val="28"/>
          <w:lang w:val="en-US"/>
        </w:rPr>
      </w:pPr>
    </w:p>
    <w:p w14:paraId="6848E827" w14:textId="52E6C686" w:rsidR="009A7915" w:rsidRPr="008451DA" w:rsidRDefault="00F52B20" w:rsidP="009A7915">
      <w:pPr>
        <w:rPr>
          <w:rFonts w:ascii="Myriad Pro Condensed" w:hAnsi="Myriad Pro Condensed"/>
          <w:sz w:val="28"/>
          <w:szCs w:val="28"/>
        </w:rPr>
      </w:pPr>
      <w:r>
        <w:rPr>
          <w:rFonts w:ascii="Myriad Pro Condensed" w:hAnsi="Myriad Pro Condensed"/>
          <w:b/>
          <w:sz w:val="28"/>
          <w:szCs w:val="28"/>
          <w:lang w:val="en-US"/>
        </w:rPr>
        <w:t xml:space="preserve">Highfield Level </w:t>
      </w:r>
      <w:r w:rsidR="00311CBD">
        <w:rPr>
          <w:rFonts w:ascii="Myriad Pro Condensed" w:hAnsi="Myriad Pro Condensed"/>
          <w:b/>
          <w:sz w:val="28"/>
          <w:szCs w:val="28"/>
          <w:lang w:val="en-US"/>
        </w:rPr>
        <w:t>3</w:t>
      </w:r>
      <w:r>
        <w:rPr>
          <w:rFonts w:ascii="Myriad Pro Condensed" w:hAnsi="Myriad Pro Condensed"/>
          <w:b/>
          <w:sz w:val="28"/>
          <w:szCs w:val="28"/>
          <w:lang w:val="en-US"/>
        </w:rPr>
        <w:t xml:space="preserve"> International Award in </w:t>
      </w:r>
      <w:r w:rsidR="00534BFF">
        <w:rPr>
          <w:rFonts w:ascii="Myriad Pro Condensed" w:hAnsi="Myriad Pro Condensed"/>
          <w:b/>
          <w:sz w:val="28"/>
          <w:szCs w:val="28"/>
          <w:lang w:val="en-US"/>
        </w:rPr>
        <w:t xml:space="preserve">Emergency </w:t>
      </w:r>
      <w:proofErr w:type="spellStart"/>
      <w:r w:rsidR="00F30D14">
        <w:rPr>
          <w:rFonts w:ascii="Myriad Pro Condensed" w:hAnsi="Myriad Pro Condensed"/>
          <w:b/>
          <w:sz w:val="28"/>
          <w:szCs w:val="28"/>
          <w:lang w:val="en-US"/>
        </w:rPr>
        <w:t>Paediatric</w:t>
      </w:r>
      <w:proofErr w:type="spellEnd"/>
      <w:r w:rsidR="00F30D14">
        <w:rPr>
          <w:rFonts w:ascii="Myriad Pro Condensed" w:hAnsi="Myriad Pro Condensed"/>
          <w:b/>
          <w:sz w:val="28"/>
          <w:szCs w:val="28"/>
          <w:lang w:val="en-US"/>
        </w:rPr>
        <w:t xml:space="preserve"> First Aid</w:t>
      </w:r>
    </w:p>
    <w:p w14:paraId="4FFF07CB" w14:textId="77777777" w:rsidR="00483E51" w:rsidRPr="00007980" w:rsidRDefault="00483E51" w:rsidP="00483E51">
      <w:pPr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58D0F" wp14:editId="68A13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52BA8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6BBFE08A" w14:textId="71E69D5F" w:rsidR="000F7DC3" w:rsidRPr="000F7DC3" w:rsidRDefault="00F30D14" w:rsidP="000F7DC3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The Highfield Level </w:t>
      </w:r>
      <w:r w:rsidR="00E87EA8">
        <w:rPr>
          <w:rFonts w:ascii="Myriad Pro Condensed" w:hAnsi="Myriad Pro Condensed"/>
          <w:sz w:val="22"/>
          <w:szCs w:val="22"/>
          <w:lang w:val="en-US"/>
        </w:rPr>
        <w:t>3</w:t>
      </w:r>
      <w:r>
        <w:rPr>
          <w:rFonts w:ascii="Myriad Pro Condensed" w:hAnsi="Myriad Pro Condensed"/>
          <w:sz w:val="22"/>
          <w:szCs w:val="22"/>
          <w:lang w:val="en-US"/>
        </w:rPr>
        <w:t xml:space="preserve"> International Award in </w:t>
      </w:r>
      <w:r w:rsidR="00534BFF">
        <w:rPr>
          <w:rFonts w:ascii="Myriad Pro Condensed" w:hAnsi="Myriad Pro Condensed"/>
          <w:sz w:val="22"/>
          <w:szCs w:val="22"/>
          <w:lang w:val="en-US"/>
        </w:rPr>
        <w:t xml:space="preserve">Emergency </w:t>
      </w:r>
      <w:proofErr w:type="spellStart"/>
      <w:r>
        <w:rPr>
          <w:rFonts w:ascii="Myriad Pro Condensed" w:hAnsi="Myriad Pro Condensed"/>
          <w:sz w:val="22"/>
          <w:szCs w:val="22"/>
          <w:lang w:val="en-US"/>
        </w:rPr>
        <w:t>Paediatric</w:t>
      </w:r>
      <w:proofErr w:type="spellEnd"/>
      <w:r>
        <w:rPr>
          <w:rFonts w:ascii="Myriad Pro Condensed" w:hAnsi="Myriad Pro Condensed"/>
          <w:sz w:val="22"/>
          <w:szCs w:val="22"/>
          <w:lang w:val="en-US"/>
        </w:rPr>
        <w:t xml:space="preserve"> First Aid is a qualification developed by Highfield, the Middle East’s leading supplier of compliance-based qualifications. The qualification developed by Highfield has been designed with sector experts specifically for international learners who wish to become </w:t>
      </w:r>
      <w:proofErr w:type="spellStart"/>
      <w:r>
        <w:rPr>
          <w:rFonts w:ascii="Myriad Pro Condensed" w:hAnsi="Myriad Pro Condensed"/>
          <w:sz w:val="22"/>
          <w:szCs w:val="22"/>
          <w:lang w:val="en-US"/>
        </w:rPr>
        <w:t>paediatric</w:t>
      </w:r>
      <w:proofErr w:type="spellEnd"/>
      <w:r>
        <w:rPr>
          <w:rFonts w:ascii="Myriad Pro Condensed" w:hAnsi="Myriad Pro Condensed"/>
          <w:sz w:val="22"/>
          <w:szCs w:val="22"/>
          <w:lang w:val="en-US"/>
        </w:rPr>
        <w:t xml:space="preserve"> first aiders. It has taken into account </w:t>
      </w:r>
      <w:proofErr w:type="spellStart"/>
      <w:r>
        <w:rPr>
          <w:rFonts w:ascii="Myriad Pro Condensed" w:hAnsi="Myriad Pro Condensed"/>
          <w:sz w:val="22"/>
          <w:szCs w:val="22"/>
          <w:lang w:val="en-US"/>
        </w:rPr>
        <w:t>recognised</w:t>
      </w:r>
      <w:proofErr w:type="spellEnd"/>
      <w:r>
        <w:rPr>
          <w:rFonts w:ascii="Myriad Pro Condensed" w:hAnsi="Myriad Pro Condensed"/>
          <w:sz w:val="22"/>
          <w:szCs w:val="22"/>
          <w:lang w:val="en-US"/>
        </w:rPr>
        <w:t xml:space="preserve"> best-practice principles of </w:t>
      </w:r>
      <w:proofErr w:type="spellStart"/>
      <w:r>
        <w:rPr>
          <w:rFonts w:ascii="Myriad Pro Condensed" w:hAnsi="Myriad Pro Condensed"/>
          <w:sz w:val="22"/>
          <w:szCs w:val="22"/>
          <w:lang w:val="en-US"/>
        </w:rPr>
        <w:t>paediatric</w:t>
      </w:r>
      <w:proofErr w:type="spellEnd"/>
      <w:r>
        <w:rPr>
          <w:rFonts w:ascii="Myriad Pro Condensed" w:hAnsi="Myriad Pro Condensed"/>
          <w:sz w:val="22"/>
          <w:szCs w:val="22"/>
          <w:lang w:val="en-US"/>
        </w:rPr>
        <w:t xml:space="preserve"> first aid and covers areas such as understanding the role of </w:t>
      </w:r>
      <w:proofErr w:type="spellStart"/>
      <w:r>
        <w:rPr>
          <w:rFonts w:ascii="Myriad Pro Condensed" w:hAnsi="Myriad Pro Condensed"/>
          <w:sz w:val="22"/>
          <w:szCs w:val="22"/>
          <w:lang w:val="en-US"/>
        </w:rPr>
        <w:t>paediatric</w:t>
      </w:r>
      <w:proofErr w:type="spellEnd"/>
      <w:r>
        <w:rPr>
          <w:rFonts w:ascii="Myriad Pro Condensed" w:hAnsi="Myriad Pro Condensed"/>
          <w:sz w:val="22"/>
          <w:szCs w:val="22"/>
          <w:lang w:val="en-US"/>
        </w:rPr>
        <w:t xml:space="preserve"> first aider; being able to assess an emergency situation; and providing first aid to a child or infant. The qualification provides an excellent basis for international learners who may wish to undertake further first aid qualifications. </w:t>
      </w:r>
    </w:p>
    <w:p w14:paraId="18CF2EDD" w14:textId="77777777" w:rsidR="0002533B" w:rsidRPr="00007980" w:rsidRDefault="0002533B" w:rsidP="009A7915">
      <w:pPr>
        <w:rPr>
          <w:rFonts w:ascii="Myriad Pro Condensed" w:hAnsi="Myriad Pro Condensed"/>
          <w:sz w:val="22"/>
          <w:szCs w:val="22"/>
        </w:rPr>
      </w:pPr>
    </w:p>
    <w:p w14:paraId="5F45976B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0BCEDA7C" w14:textId="2863CCCD" w:rsidR="009A7915" w:rsidRPr="00007980" w:rsidRDefault="00483E51" w:rsidP="00483E51">
      <w:pPr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sz w:val="22"/>
          <w:szCs w:val="22"/>
          <w:lang w:val="en-US"/>
        </w:rPr>
        <w:t xml:space="preserve">This qualification is </w:t>
      </w:r>
      <w:r w:rsidR="008451DA">
        <w:rPr>
          <w:rFonts w:ascii="Myriad Pro Condensed" w:hAnsi="Myriad Pro Condensed"/>
          <w:sz w:val="22"/>
          <w:szCs w:val="22"/>
          <w:lang w:val="en-US"/>
        </w:rPr>
        <w:t xml:space="preserve">usually achieved by taking a </w:t>
      </w:r>
      <w:r w:rsidR="000F7DC3">
        <w:rPr>
          <w:rFonts w:ascii="Myriad Pro Condensed" w:hAnsi="Myriad Pro Condensed"/>
          <w:sz w:val="22"/>
          <w:szCs w:val="22"/>
          <w:lang w:val="en-US"/>
        </w:rPr>
        <w:t>one</w:t>
      </w:r>
      <w:r w:rsidRPr="00007980">
        <w:rPr>
          <w:rFonts w:ascii="Myriad Pro Condensed" w:hAnsi="Myriad Pro Condensed"/>
          <w:sz w:val="22"/>
          <w:szCs w:val="22"/>
          <w:lang w:val="en-US"/>
        </w:rPr>
        <w:t>-day classroom-based course</w:t>
      </w:r>
      <w:r w:rsidR="008451DA">
        <w:rPr>
          <w:rFonts w:ascii="Myriad Pro Condensed" w:hAnsi="Myriad Pro Condensed"/>
          <w:sz w:val="22"/>
          <w:szCs w:val="22"/>
          <w:lang w:val="en-US"/>
        </w:rPr>
        <w:t xml:space="preserve"> with a minimum contact time of </w:t>
      </w:r>
      <w:r w:rsidR="000F7DC3">
        <w:rPr>
          <w:rFonts w:ascii="Myriad Pro Condensed" w:hAnsi="Myriad Pro Condensed"/>
          <w:sz w:val="22"/>
          <w:szCs w:val="22"/>
          <w:lang w:val="en-US"/>
        </w:rPr>
        <w:t>6</w:t>
      </w:r>
      <w:r w:rsidR="008451DA">
        <w:rPr>
          <w:rFonts w:ascii="Myriad Pro Condensed" w:hAnsi="Myriad Pro Condensed"/>
          <w:sz w:val="22"/>
          <w:szCs w:val="22"/>
          <w:lang w:val="en-US"/>
        </w:rPr>
        <w:t xml:space="preserve"> hours</w:t>
      </w:r>
      <w:r w:rsidRPr="00007980">
        <w:rPr>
          <w:rFonts w:ascii="Myriad Pro Condensed" w:hAnsi="Myriad Pro Condensed"/>
          <w:sz w:val="22"/>
          <w:szCs w:val="22"/>
          <w:lang w:val="en-US"/>
        </w:rPr>
        <w:t>.</w:t>
      </w:r>
      <w:r w:rsidR="008451DA" w:rsidRPr="008451DA">
        <w:t xml:space="preserve"> </w:t>
      </w:r>
    </w:p>
    <w:p w14:paraId="19A08F21" w14:textId="77777777" w:rsidR="00483E51" w:rsidRPr="00007980" w:rsidRDefault="00483E51" w:rsidP="00483E51">
      <w:pPr>
        <w:rPr>
          <w:rFonts w:ascii="Myriad Pro Condensed" w:hAnsi="Myriad Pro Condensed"/>
          <w:sz w:val="22"/>
          <w:szCs w:val="22"/>
        </w:rPr>
      </w:pPr>
    </w:p>
    <w:p w14:paraId="3F9FB4CA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is the qualification assessed?</w:t>
      </w:r>
    </w:p>
    <w:p w14:paraId="0FE195CF" w14:textId="77777777" w:rsidR="00FD2F90" w:rsidRPr="00FD2F90" w:rsidRDefault="00FD2F90" w:rsidP="00FD2F90">
      <w:pPr>
        <w:rPr>
          <w:rFonts w:ascii="Myriad Pro Condensed" w:hAnsi="Myriad Pro Condensed"/>
          <w:sz w:val="22"/>
          <w:szCs w:val="22"/>
          <w:lang w:val="en-US"/>
        </w:rPr>
      </w:pPr>
      <w:r w:rsidRPr="00FD2F90">
        <w:rPr>
          <w:rFonts w:ascii="Myriad Pro Condensed" w:hAnsi="Myriad Pro Condensed"/>
          <w:sz w:val="22"/>
          <w:szCs w:val="22"/>
          <w:lang w:val="en-US"/>
        </w:rPr>
        <w:t>This qualification is assessed by two methods:</w:t>
      </w:r>
    </w:p>
    <w:p w14:paraId="5C3CF16D" w14:textId="77777777" w:rsidR="00FD2F90" w:rsidRPr="00FD2F90" w:rsidRDefault="00FD2F90" w:rsidP="00FD2F90">
      <w:pPr>
        <w:rPr>
          <w:rFonts w:ascii="Myriad Pro Condensed" w:hAnsi="Myriad Pro Condensed"/>
          <w:sz w:val="22"/>
          <w:szCs w:val="22"/>
          <w:lang w:val="en-US"/>
        </w:rPr>
      </w:pPr>
    </w:p>
    <w:p w14:paraId="4E49CE3E" w14:textId="77777777" w:rsidR="00FD2F90" w:rsidRDefault="00FD2F90" w:rsidP="00FD2F90">
      <w:pPr>
        <w:pStyle w:val="ListParagraph"/>
        <w:numPr>
          <w:ilvl w:val="0"/>
          <w:numId w:val="7"/>
        </w:numPr>
        <w:rPr>
          <w:rFonts w:ascii="Myriad Pro Condensed" w:hAnsi="Myriad Pro Condensed"/>
          <w:sz w:val="22"/>
          <w:szCs w:val="22"/>
          <w:lang w:val="en-US"/>
        </w:rPr>
      </w:pPr>
      <w:r w:rsidRPr="00FD2F90">
        <w:rPr>
          <w:rFonts w:ascii="Myriad Pro Condensed" w:hAnsi="Myriad Pro Condensed"/>
          <w:sz w:val="22"/>
          <w:szCs w:val="22"/>
          <w:lang w:val="en-US"/>
        </w:rPr>
        <w:t>practical observation</w:t>
      </w:r>
    </w:p>
    <w:p w14:paraId="6CE76E04" w14:textId="26560D52" w:rsidR="00483E51" w:rsidRPr="00FD2F90" w:rsidRDefault="00FD2F90" w:rsidP="00FD2F90">
      <w:pPr>
        <w:pStyle w:val="ListParagraph"/>
        <w:numPr>
          <w:ilvl w:val="0"/>
          <w:numId w:val="7"/>
        </w:numPr>
        <w:rPr>
          <w:rFonts w:ascii="Myriad Pro Condensed" w:hAnsi="Myriad Pro Condensed"/>
          <w:sz w:val="22"/>
          <w:szCs w:val="22"/>
          <w:lang w:val="en-US"/>
        </w:rPr>
      </w:pPr>
      <w:proofErr w:type="spellStart"/>
      <w:r w:rsidRPr="00FD2F90">
        <w:rPr>
          <w:rFonts w:ascii="Myriad Pro Condensed" w:hAnsi="Myriad Pro Condensed"/>
          <w:sz w:val="22"/>
          <w:szCs w:val="22"/>
          <w:lang w:val="en-US"/>
        </w:rPr>
        <w:t>centre</w:t>
      </w:r>
      <w:proofErr w:type="spellEnd"/>
      <w:r w:rsidRPr="00FD2F90">
        <w:rPr>
          <w:rFonts w:ascii="Myriad Pro Condensed" w:hAnsi="Myriad Pro Condensed"/>
          <w:sz w:val="22"/>
          <w:szCs w:val="22"/>
          <w:lang w:val="en-US"/>
        </w:rPr>
        <w:t xml:space="preserve"> marked multiple choice theory assessment. This theory assessment will be via a series of multiple-choice questions, which can be a written assessment or conducted orally by the assessor</w:t>
      </w:r>
      <w:r w:rsidR="00F30D14" w:rsidRPr="00FD2F90">
        <w:rPr>
          <w:rFonts w:ascii="Myriad Pro Condensed" w:hAnsi="Myriad Pro Condensed"/>
          <w:sz w:val="22"/>
          <w:szCs w:val="22"/>
          <w:lang w:val="en-US"/>
        </w:rPr>
        <w:t xml:space="preserve">. </w:t>
      </w:r>
    </w:p>
    <w:p w14:paraId="057477FB" w14:textId="77777777" w:rsidR="00483E51" w:rsidRPr="00007980" w:rsidRDefault="00483E51" w:rsidP="009A7915">
      <w:pPr>
        <w:rPr>
          <w:rFonts w:ascii="Myriad Pro Condensed" w:hAnsi="Myriad Pro Condensed"/>
          <w:b/>
          <w:szCs w:val="22"/>
        </w:rPr>
      </w:pPr>
    </w:p>
    <w:p w14:paraId="602B9AA5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What next?</w:t>
      </w:r>
    </w:p>
    <w:p w14:paraId="11560AC1" w14:textId="77777777" w:rsidR="00BD444A" w:rsidRPr="00BD444A" w:rsidRDefault="00BD444A" w:rsidP="00BD444A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 w:rsidRPr="00BD444A">
        <w:rPr>
          <w:rFonts w:ascii="Myriad Pro Condensed" w:hAnsi="Myriad Pro Condensed"/>
          <w:sz w:val="22"/>
          <w:szCs w:val="22"/>
          <w:lang w:val="en-US"/>
        </w:rPr>
        <w:t xml:space="preserve">On successful completion of this qualification, learners may wish to continue their development by undertaking one of the following qualifications: </w:t>
      </w:r>
    </w:p>
    <w:p w14:paraId="12410EAC" w14:textId="4B0C0EF2" w:rsidR="00BD444A" w:rsidRDefault="00BD444A" w:rsidP="00BD444A">
      <w:pPr>
        <w:pStyle w:val="Level2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Myriad Pro Condensed" w:eastAsiaTheme="minorHAnsi" w:hAnsi="Myriad Pro Condensed" w:cstheme="minorBidi"/>
          <w:lang w:bidi="ar-SA"/>
        </w:rPr>
      </w:pPr>
      <w:bookmarkStart w:id="0" w:name="_Toc343166877"/>
      <w:bookmarkStart w:id="1" w:name="_Toc380659540"/>
      <w:bookmarkStart w:id="2" w:name="_Toc486846739"/>
      <w:r w:rsidRPr="00BD444A">
        <w:rPr>
          <w:rFonts w:ascii="Myriad Pro Condensed" w:eastAsiaTheme="minorHAnsi" w:hAnsi="Myriad Pro Condensed" w:cstheme="minorBidi"/>
          <w:lang w:bidi="ar-SA"/>
        </w:rPr>
        <w:t xml:space="preserve">Highfield Level </w:t>
      </w:r>
      <w:bookmarkStart w:id="3" w:name="_Toc343166878"/>
      <w:bookmarkStart w:id="4" w:name="_Toc380659541"/>
      <w:bookmarkStart w:id="5" w:name="_Toc486846740"/>
      <w:bookmarkEnd w:id="0"/>
      <w:bookmarkEnd w:id="1"/>
      <w:bookmarkEnd w:id="2"/>
      <w:r w:rsidR="00E87EA8">
        <w:rPr>
          <w:rFonts w:ascii="Myriad Pro Condensed" w:eastAsiaTheme="minorHAnsi" w:hAnsi="Myriad Pro Condensed" w:cstheme="minorBidi"/>
          <w:lang w:bidi="ar-SA"/>
        </w:rPr>
        <w:t>3</w:t>
      </w:r>
      <w:r w:rsidR="00F30D14">
        <w:rPr>
          <w:rFonts w:ascii="Myriad Pro Condensed" w:eastAsiaTheme="minorHAnsi" w:hAnsi="Myriad Pro Condensed" w:cstheme="minorBidi"/>
          <w:lang w:bidi="ar-SA"/>
        </w:rPr>
        <w:t xml:space="preserve"> International Award in </w:t>
      </w:r>
      <w:proofErr w:type="spellStart"/>
      <w:r w:rsidR="00F30D14">
        <w:rPr>
          <w:rFonts w:ascii="Myriad Pro Condensed" w:eastAsiaTheme="minorHAnsi" w:hAnsi="Myriad Pro Condensed" w:cstheme="minorBidi"/>
          <w:lang w:bidi="ar-SA"/>
        </w:rPr>
        <w:t>Paediatric</w:t>
      </w:r>
      <w:proofErr w:type="spellEnd"/>
      <w:r w:rsidR="00F30D14">
        <w:rPr>
          <w:rFonts w:ascii="Myriad Pro Condensed" w:eastAsiaTheme="minorHAnsi" w:hAnsi="Myriad Pro Condensed" w:cstheme="minorBidi"/>
          <w:lang w:bidi="ar-SA"/>
        </w:rPr>
        <w:t xml:space="preserve"> First Aid,</w:t>
      </w:r>
      <w:r w:rsidR="002D7EE0">
        <w:rPr>
          <w:rFonts w:ascii="Myriad Pro Condensed" w:eastAsiaTheme="minorHAnsi" w:hAnsi="Myriad Pro Condensed" w:cstheme="minorBidi"/>
          <w:lang w:bidi="ar-SA"/>
        </w:rPr>
        <w:t xml:space="preserve"> the</w:t>
      </w:r>
      <w:r w:rsidR="00F30D14">
        <w:rPr>
          <w:rFonts w:ascii="Myriad Pro Condensed" w:eastAsiaTheme="minorHAnsi" w:hAnsi="Myriad Pro Condensed" w:cstheme="minorBidi"/>
          <w:lang w:bidi="ar-SA"/>
        </w:rPr>
        <w:t xml:space="preserve"> Use of an </w:t>
      </w:r>
      <w:r w:rsidR="005A2BEE">
        <w:rPr>
          <w:rFonts w:ascii="Myriad Pro Condensed" w:eastAsiaTheme="minorHAnsi" w:hAnsi="Myriad Pro Condensed" w:cstheme="minorBidi"/>
          <w:lang w:bidi="ar-SA"/>
        </w:rPr>
        <w:t>AED</w:t>
      </w:r>
      <w:r w:rsidR="00F30D14">
        <w:rPr>
          <w:rFonts w:ascii="Myriad Pro Condensed" w:eastAsiaTheme="minorHAnsi" w:hAnsi="Myriad Pro Condensed" w:cstheme="minorBidi"/>
          <w:lang w:bidi="ar-SA"/>
        </w:rPr>
        <w:t xml:space="preserve"> and Managing illness and injury</w:t>
      </w:r>
    </w:p>
    <w:p w14:paraId="253AB3B3" w14:textId="7387318F" w:rsidR="00483E51" w:rsidRPr="00BD444A" w:rsidRDefault="00BD444A" w:rsidP="00BD444A">
      <w:pPr>
        <w:pStyle w:val="Level2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Myriad Pro Condensed" w:eastAsiaTheme="minorHAnsi" w:hAnsi="Myriad Pro Condensed" w:cstheme="minorBidi"/>
          <w:lang w:bidi="ar-SA"/>
        </w:rPr>
      </w:pPr>
      <w:r w:rsidRPr="00BD444A">
        <w:rPr>
          <w:rFonts w:ascii="Myriad Pro Condensed" w:hAnsi="Myriad Pro Condensed"/>
        </w:rPr>
        <w:t xml:space="preserve">Highfield Level </w:t>
      </w:r>
      <w:bookmarkEnd w:id="3"/>
      <w:bookmarkEnd w:id="4"/>
      <w:bookmarkEnd w:id="5"/>
      <w:r w:rsidR="005A2BEE">
        <w:rPr>
          <w:rFonts w:ascii="Myriad Pro Condensed" w:hAnsi="Myriad Pro Condensed"/>
        </w:rPr>
        <w:t>3</w:t>
      </w:r>
      <w:r w:rsidR="00F30D14">
        <w:rPr>
          <w:rFonts w:ascii="Myriad Pro Condensed" w:hAnsi="Myriad Pro Condensed"/>
        </w:rPr>
        <w:t xml:space="preserve"> International Award in Emergency First Aid at Work</w:t>
      </w:r>
    </w:p>
    <w:p w14:paraId="7C6C0375" w14:textId="77777777" w:rsidR="00BD444A" w:rsidRDefault="00BD444A" w:rsidP="009A7915">
      <w:pPr>
        <w:rPr>
          <w:rFonts w:ascii="Myriad Pro Condensed" w:hAnsi="Myriad Pro Condensed"/>
          <w:b/>
          <w:szCs w:val="22"/>
        </w:rPr>
      </w:pPr>
    </w:p>
    <w:p w14:paraId="580CA674" w14:textId="64DC8F22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Where can this course be taken?</w:t>
      </w:r>
    </w:p>
    <w:p w14:paraId="785A9477" w14:textId="46AEC90C" w:rsidR="00FA5A9B" w:rsidRPr="00007980" w:rsidRDefault="009A7915" w:rsidP="009A7915">
      <w:pPr>
        <w:rPr>
          <w:rFonts w:ascii="Myriad Pro Condensed" w:hAnsi="Myriad Pro Condensed"/>
          <w:sz w:val="22"/>
          <w:szCs w:val="22"/>
        </w:rPr>
      </w:pPr>
      <w:r w:rsidRPr="00007980">
        <w:rPr>
          <w:rFonts w:ascii="Myriad Pro Condensed" w:hAnsi="Myriad Pro Condensed"/>
          <w:sz w:val="22"/>
          <w:szCs w:val="22"/>
        </w:rPr>
        <w:t xml:space="preserve">Through any </w:t>
      </w:r>
      <w:r w:rsidR="00BD444A">
        <w:rPr>
          <w:rFonts w:ascii="Myriad Pro Condensed" w:hAnsi="Myriad Pro Condensed"/>
          <w:sz w:val="22"/>
          <w:szCs w:val="22"/>
        </w:rPr>
        <w:t>Highfield</w:t>
      </w:r>
      <w:r w:rsidRPr="00007980">
        <w:rPr>
          <w:rFonts w:ascii="Myriad Pro Condensed" w:hAnsi="Myriad Pro Condensed"/>
          <w:sz w:val="22"/>
          <w:szCs w:val="22"/>
        </w:rPr>
        <w:t xml:space="preserve"> approved training centre.</w:t>
      </w:r>
    </w:p>
    <w:p w14:paraId="45FEA1C0" w14:textId="77777777" w:rsidR="009A7915" w:rsidRPr="009A7915" w:rsidRDefault="00FA5A9B" w:rsidP="009A7915">
      <w:r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8361F" wp14:editId="77D10B0A">
                <wp:simplePos x="0" y="0"/>
                <wp:positionH relativeFrom="column">
                  <wp:posOffset>1966595</wp:posOffset>
                </wp:positionH>
                <wp:positionV relativeFrom="page">
                  <wp:posOffset>9363075</wp:posOffset>
                </wp:positionV>
                <wp:extent cx="4345305" cy="3232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F3539" w14:textId="6D32681D" w:rsidR="00FA5A9B" w:rsidRPr="00007980" w:rsidRDefault="00FA5A9B" w:rsidP="00FA5A9B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361F" id="Text Box 2" o:spid="_x0000_s1027" type="#_x0000_t202" style="position:absolute;margin-left:154.85pt;margin-top:737.25pt;width:342.15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" filled="f" stroked="f">
                <v:textbox>
                  <w:txbxContent>
                    <w:p w14:paraId="00DF3539" w14:textId="6D32681D" w:rsidR="00FA5A9B" w:rsidRPr="00007980" w:rsidRDefault="00FA5A9B" w:rsidP="00FA5A9B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A7915" w:rsidRPr="009A7915" w:rsidSect="00CA50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00861" w14:textId="77777777" w:rsidR="00E72473" w:rsidRDefault="00E72473" w:rsidP="000D724D">
      <w:r>
        <w:separator/>
      </w:r>
    </w:p>
  </w:endnote>
  <w:endnote w:type="continuationSeparator" w:id="0">
    <w:p w14:paraId="33ACC96A" w14:textId="77777777" w:rsidR="00E72473" w:rsidRDefault="00E72473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Condensed">
    <w:altName w:val="Segoe UI"/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05C0" w14:textId="77777777" w:rsidR="007D5893" w:rsidRDefault="007D58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ACA1F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F865" w14:textId="77777777" w:rsidR="007D5893" w:rsidRDefault="007D58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89377" w14:textId="77777777" w:rsidR="00E72473" w:rsidRDefault="00E72473" w:rsidP="000D724D">
      <w:r>
        <w:separator/>
      </w:r>
    </w:p>
  </w:footnote>
  <w:footnote w:type="continuationSeparator" w:id="0">
    <w:p w14:paraId="656D1692" w14:textId="77777777" w:rsidR="00E72473" w:rsidRDefault="00E72473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9CE2F" w14:textId="77777777" w:rsidR="007D5893" w:rsidRDefault="007D58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003FB" w14:textId="77777777" w:rsidR="000D724D" w:rsidRDefault="00B602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A90CA8" wp14:editId="375D33D8">
          <wp:simplePos x="0" y="0"/>
          <wp:positionH relativeFrom="column">
            <wp:posOffset>-1114743</wp:posOffset>
          </wp:positionH>
          <wp:positionV relativeFrom="paragraph">
            <wp:posOffset>-554355</wp:posOffset>
          </wp:positionV>
          <wp:extent cx="7837938" cy="1059889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938" cy="10598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51725" w14:textId="77777777" w:rsidR="007D5893" w:rsidRDefault="007D58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F96515"/>
    <w:multiLevelType w:val="hybridMultilevel"/>
    <w:tmpl w:val="7748A638"/>
    <w:lvl w:ilvl="0" w:tplc="6526E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2787184"/>
    <w:multiLevelType w:val="multilevel"/>
    <w:tmpl w:val="F356CF78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color w:val="00AEEF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792"/>
        </w:tabs>
        <w:ind w:left="1792" w:hanging="992"/>
      </w:pPr>
      <w:rPr>
        <w:rFonts w:cs="Times New Roman" w:hint="default"/>
        <w:b w:val="0"/>
        <w:i w:val="0"/>
        <w:color w:val="00AEEF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8F606C"/>
    <w:multiLevelType w:val="hybridMultilevel"/>
    <w:tmpl w:val="CADCD0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1D62"/>
    <w:rsid w:val="00007980"/>
    <w:rsid w:val="0002533B"/>
    <w:rsid w:val="00081A45"/>
    <w:rsid w:val="000B57B0"/>
    <w:rsid w:val="000D724D"/>
    <w:rsid w:val="000F7DC3"/>
    <w:rsid w:val="00161D62"/>
    <w:rsid w:val="001838AF"/>
    <w:rsid w:val="00212D62"/>
    <w:rsid w:val="00256367"/>
    <w:rsid w:val="002D7EE0"/>
    <w:rsid w:val="002F4249"/>
    <w:rsid w:val="00311CBD"/>
    <w:rsid w:val="003168C3"/>
    <w:rsid w:val="0041246A"/>
    <w:rsid w:val="00483E51"/>
    <w:rsid w:val="004B3A00"/>
    <w:rsid w:val="00534BFF"/>
    <w:rsid w:val="005A21B8"/>
    <w:rsid w:val="005A2BEE"/>
    <w:rsid w:val="005F4FDA"/>
    <w:rsid w:val="00634441"/>
    <w:rsid w:val="006735C3"/>
    <w:rsid w:val="00752F81"/>
    <w:rsid w:val="007D5893"/>
    <w:rsid w:val="008451DA"/>
    <w:rsid w:val="00876335"/>
    <w:rsid w:val="008A3327"/>
    <w:rsid w:val="00965D69"/>
    <w:rsid w:val="009A7915"/>
    <w:rsid w:val="009B745A"/>
    <w:rsid w:val="009C1304"/>
    <w:rsid w:val="00AC0ECD"/>
    <w:rsid w:val="00B56220"/>
    <w:rsid w:val="00B6023C"/>
    <w:rsid w:val="00BD444A"/>
    <w:rsid w:val="00C72C42"/>
    <w:rsid w:val="00CA50AC"/>
    <w:rsid w:val="00DA2E02"/>
    <w:rsid w:val="00DE643F"/>
    <w:rsid w:val="00E72473"/>
    <w:rsid w:val="00E87EA8"/>
    <w:rsid w:val="00EB4E32"/>
    <w:rsid w:val="00EF0FBB"/>
    <w:rsid w:val="00F30D14"/>
    <w:rsid w:val="00F52B20"/>
    <w:rsid w:val="00F607D8"/>
    <w:rsid w:val="00FA5A9B"/>
    <w:rsid w:val="00FB483D"/>
    <w:rsid w:val="00FC14BD"/>
    <w:rsid w:val="00FD2F90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346B699"/>
  <w15:docId w15:val="{0AD8C953-F320-4EAE-B96C-E22AA532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  <w:style w:type="paragraph" w:customStyle="1" w:styleId="Level1">
    <w:name w:val="Level 1"/>
    <w:basedOn w:val="Normal"/>
    <w:uiPriority w:val="99"/>
    <w:rsid w:val="00BD444A"/>
    <w:pPr>
      <w:numPr>
        <w:numId w:val="5"/>
      </w:numPr>
      <w:spacing w:after="240" w:line="312" w:lineRule="auto"/>
      <w:outlineLvl w:val="0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2">
    <w:name w:val="Level 2"/>
    <w:basedOn w:val="Normal"/>
    <w:link w:val="Level2Char"/>
    <w:uiPriority w:val="99"/>
    <w:rsid w:val="00BD444A"/>
    <w:pPr>
      <w:numPr>
        <w:ilvl w:val="1"/>
        <w:numId w:val="5"/>
      </w:numPr>
      <w:spacing w:after="240" w:line="312" w:lineRule="auto"/>
      <w:outlineLvl w:val="1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3">
    <w:name w:val="Level 3"/>
    <w:basedOn w:val="Normal"/>
    <w:uiPriority w:val="99"/>
    <w:rsid w:val="00BD444A"/>
    <w:pPr>
      <w:numPr>
        <w:ilvl w:val="2"/>
        <w:numId w:val="5"/>
      </w:numPr>
      <w:spacing w:after="240" w:line="312" w:lineRule="auto"/>
      <w:outlineLvl w:val="2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4">
    <w:name w:val="Level 4"/>
    <w:basedOn w:val="Normal"/>
    <w:uiPriority w:val="99"/>
    <w:rsid w:val="00BD444A"/>
    <w:pPr>
      <w:numPr>
        <w:ilvl w:val="3"/>
        <w:numId w:val="5"/>
      </w:numPr>
      <w:spacing w:after="240" w:line="312" w:lineRule="auto"/>
      <w:outlineLvl w:val="3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5">
    <w:name w:val="Level 5"/>
    <w:basedOn w:val="Normal"/>
    <w:uiPriority w:val="99"/>
    <w:rsid w:val="00BD444A"/>
    <w:pPr>
      <w:numPr>
        <w:ilvl w:val="4"/>
        <w:numId w:val="5"/>
      </w:numPr>
      <w:spacing w:after="240" w:line="312" w:lineRule="auto"/>
      <w:outlineLvl w:val="4"/>
    </w:pPr>
    <w:rPr>
      <w:rFonts w:ascii="Calibri" w:eastAsia="Times New Roman" w:hAnsi="Calibri" w:cs="Times New Roman"/>
      <w:sz w:val="22"/>
      <w:szCs w:val="22"/>
      <w:lang w:val="en-US" w:bidi="en-US"/>
    </w:rPr>
  </w:style>
  <w:style w:type="character" w:customStyle="1" w:styleId="Level2Char">
    <w:name w:val="Level 2 Char"/>
    <w:link w:val="Level2"/>
    <w:uiPriority w:val="99"/>
    <w:rsid w:val="00BD444A"/>
    <w:rPr>
      <w:rFonts w:ascii="Calibri" w:eastAsia="Times New Roman" w:hAnsi="Calibri" w:cs="Times New Roman"/>
      <w:sz w:val="22"/>
      <w:szCs w:val="22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F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F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2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8E6478-D662-4362-A4D3-DA216ECC5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2 factsheet</Template>
  <TotalTime>0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Aisha Valappil</cp:lastModifiedBy>
  <cp:revision>3</cp:revision>
  <cp:lastPrinted>2015-08-13T11:07:00Z</cp:lastPrinted>
  <dcterms:created xsi:type="dcterms:W3CDTF">2021-10-25T06:32:00Z</dcterms:created>
  <dcterms:modified xsi:type="dcterms:W3CDTF">2021-10-25T06:35:00Z</dcterms:modified>
</cp:coreProperties>
</file>