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9E9E6" w14:textId="63ED69F6" w:rsidR="00DE643F" w:rsidRPr="00965D69" w:rsidRDefault="00965D69" w:rsidP="00FA5A9B">
      <w:pPr>
        <w:jc w:val="right"/>
        <w:rPr>
          <w:rFonts w:ascii="Myriad Pro Condensed" w:hAnsi="Myriad Pro Condensed"/>
          <w:b/>
          <w:sz w:val="118"/>
          <w:szCs w:val="40"/>
        </w:rPr>
      </w:pPr>
      <w:r w:rsidRPr="00965D69">
        <w:rPr>
          <w:rFonts w:ascii="Myriad Pro Condensed" w:hAnsi="Myriad Pro Condensed"/>
          <w:noProof/>
          <w:sz w:val="88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901ACA" wp14:editId="3760A1A2">
                <wp:simplePos x="0" y="0"/>
                <wp:positionH relativeFrom="margin">
                  <wp:posOffset>-9525</wp:posOffset>
                </wp:positionH>
                <wp:positionV relativeFrom="page">
                  <wp:posOffset>1493520</wp:posOffset>
                </wp:positionV>
                <wp:extent cx="2279015" cy="156654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15665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C85B4" w14:textId="77777777" w:rsidR="00965D69" w:rsidRDefault="00965D69" w:rsidP="00965D69">
                            <w:permStart w:id="1561683283" w:edGrp="everyone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E35CDC" wp14:editId="0D6E5C39">
                                  <wp:extent cx="641267" cy="480801"/>
                                  <wp:effectExtent l="0" t="0" r="6985" b="0"/>
                                  <wp:docPr id="5" name="Picture 5" descr="C:\Users\Public\Pictures\Sample Pictures\Pengui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ublic\Pictures\Sample Pictures\Pengui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482" cy="48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C2213D" w14:textId="77777777" w:rsidR="00965D69" w:rsidRDefault="00965D69" w:rsidP="00965D69"/>
                          <w:p w14:paraId="3281C248" w14:textId="77777777" w:rsidR="00965D69" w:rsidRDefault="00965D69" w:rsidP="00965D6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You can use this space to add your logo/contact details.  If you prefer to leave the space blank, please delete this text prior</w:t>
                            </w:r>
                            <w:r w:rsidRPr="00E24D6B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to printing.</w:t>
                            </w:r>
                          </w:p>
                          <w:permEnd w:id="1561683283"/>
                          <w:p w14:paraId="37070293" w14:textId="77777777" w:rsidR="00965D69" w:rsidRPr="009559BB" w:rsidRDefault="00965D69" w:rsidP="00965D6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01AC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.75pt;margin-top:117.6pt;width:179.45pt;height:123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" filled="f" stroked="f" strokeweight="1pt">
                <v:stroke dashstyle="1 1"/>
                <v:textbox inset="3mm,3mm,3mm,3mm">
                  <w:txbxContent>
                    <w:p w14:paraId="259C85B4" w14:textId="77777777" w:rsidR="00965D69" w:rsidRDefault="00965D69" w:rsidP="00965D69">
                      <w:permStart w:id="1561683283" w:edGrp="everyone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E35CDC" wp14:editId="0D6E5C39">
                            <wp:extent cx="641267" cy="480801"/>
                            <wp:effectExtent l="0" t="0" r="6985" b="0"/>
                            <wp:docPr id="5" name="Picture 5" descr="C:\Users\Public\Pictures\Sample Pictures\Pengui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ublic\Pictures\Sample Pictures\Pengui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482" cy="48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C2213D" w14:textId="77777777" w:rsidR="00965D69" w:rsidRDefault="00965D69" w:rsidP="00965D69"/>
                    <w:p w14:paraId="3281C248" w14:textId="77777777" w:rsidR="00965D69" w:rsidRDefault="00965D69" w:rsidP="00965D69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You can use this space to add your logo/contact details.  If you prefer to leave the space blank, please delete this text prior</w:t>
                      </w:r>
                      <w:r w:rsidRPr="00E24D6B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to printing.</w:t>
                      </w:r>
                    </w:p>
                    <w:permEnd w:id="1561683283"/>
                    <w:p w14:paraId="37070293" w14:textId="77777777" w:rsidR="00965D69" w:rsidRPr="009559BB" w:rsidRDefault="00965D69" w:rsidP="00965D69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B4E32">
        <w:rPr>
          <w:rFonts w:ascii="Myriad Pro Condensed" w:hAnsi="Myriad Pro Condensed"/>
          <w:b/>
          <w:sz w:val="118"/>
          <w:szCs w:val="40"/>
        </w:rPr>
        <w:t>F</w:t>
      </w:r>
      <w:r w:rsidR="00F52B20">
        <w:rPr>
          <w:rFonts w:ascii="Myriad Pro Condensed" w:hAnsi="Myriad Pro Condensed"/>
          <w:b/>
          <w:sz w:val="118"/>
          <w:szCs w:val="40"/>
        </w:rPr>
        <w:t>ood Safety</w:t>
      </w:r>
    </w:p>
    <w:p w14:paraId="3F2EEC21" w14:textId="77777777" w:rsidR="008451DA" w:rsidRDefault="008451DA" w:rsidP="009A7915">
      <w:pPr>
        <w:rPr>
          <w:rFonts w:ascii="Myriad Pro Condensed" w:hAnsi="Myriad Pro Condensed"/>
          <w:b/>
          <w:sz w:val="28"/>
          <w:szCs w:val="28"/>
          <w:lang w:val="en-US"/>
        </w:rPr>
      </w:pPr>
    </w:p>
    <w:p w14:paraId="06258416" w14:textId="77777777" w:rsidR="00EB4E32" w:rsidRDefault="00EB4E32" w:rsidP="009A7915">
      <w:pPr>
        <w:rPr>
          <w:rFonts w:ascii="Myriad Pro Condensed" w:hAnsi="Myriad Pro Condensed"/>
          <w:b/>
          <w:sz w:val="28"/>
          <w:szCs w:val="28"/>
          <w:lang w:val="en-US"/>
        </w:rPr>
      </w:pPr>
    </w:p>
    <w:p w14:paraId="6848E827" w14:textId="32310304" w:rsidR="009A7915" w:rsidRPr="008451DA" w:rsidRDefault="00F52B20" w:rsidP="009A7915">
      <w:pPr>
        <w:rPr>
          <w:rFonts w:ascii="Myriad Pro Condensed" w:hAnsi="Myriad Pro Condensed"/>
          <w:sz w:val="28"/>
          <w:szCs w:val="28"/>
        </w:rPr>
      </w:pPr>
      <w:proofErr w:type="spellStart"/>
      <w:r>
        <w:rPr>
          <w:rFonts w:ascii="Myriad Pro Condensed" w:hAnsi="Myriad Pro Condensed"/>
          <w:b/>
          <w:sz w:val="28"/>
          <w:szCs w:val="28"/>
          <w:lang w:val="en-US"/>
        </w:rPr>
        <w:t>Highfield</w:t>
      </w:r>
      <w:proofErr w:type="spellEnd"/>
      <w:r>
        <w:rPr>
          <w:rFonts w:ascii="Myriad Pro Condensed" w:hAnsi="Myriad Pro Condensed"/>
          <w:b/>
          <w:sz w:val="28"/>
          <w:szCs w:val="28"/>
          <w:lang w:val="en-US"/>
        </w:rPr>
        <w:t xml:space="preserve"> Level 2 International Award in </w:t>
      </w:r>
      <w:r w:rsidR="00053D99">
        <w:rPr>
          <w:rFonts w:ascii="Myriad Pro Condensed" w:hAnsi="Myriad Pro Condensed"/>
          <w:b/>
          <w:sz w:val="28"/>
          <w:szCs w:val="28"/>
          <w:lang w:val="en-US"/>
        </w:rPr>
        <w:t>Nutrition and Health</w:t>
      </w:r>
    </w:p>
    <w:p w14:paraId="4FFF07CB" w14:textId="77777777" w:rsidR="00483E51" w:rsidRPr="00007980" w:rsidRDefault="00483E51" w:rsidP="00483E51">
      <w:pPr>
        <w:rPr>
          <w:rFonts w:ascii="Myriad Pro Condensed" w:hAnsi="Myriad Pro Condensed"/>
          <w:sz w:val="22"/>
          <w:szCs w:val="22"/>
          <w:lang w:val="en-US"/>
        </w:rPr>
      </w:pPr>
      <w:r w:rsidRPr="00007980">
        <w:rPr>
          <w:rFonts w:ascii="Myriad Pro Condensed" w:hAnsi="Myriad Pro Condensed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58D0F" wp14:editId="68A13D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2540"/>
                <wp:effectExtent l="0" t="0" r="5016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2F686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14:paraId="224E82F8" w14:textId="77777777" w:rsidR="00053D99" w:rsidRDefault="00053D99" w:rsidP="00053D9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Highfield Level 2 International Award in Nutrition and Health will benefit anyone who prepares and serves food, as it provides learners with a basic understanding of nutrition and the requirements of special diets to enable the planning and provision of well-balanced meals that will have a positive impact on health. </w:t>
      </w:r>
    </w:p>
    <w:p w14:paraId="18CF2EDD" w14:textId="77777777" w:rsidR="0002533B" w:rsidRPr="00007980" w:rsidRDefault="0002533B" w:rsidP="009A7915">
      <w:pPr>
        <w:rPr>
          <w:rFonts w:ascii="Myriad Pro Condensed" w:hAnsi="Myriad Pro Condensed"/>
          <w:sz w:val="22"/>
          <w:szCs w:val="22"/>
        </w:rPr>
      </w:pPr>
    </w:p>
    <w:p w14:paraId="5F45976B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How long will it take me to achieve this qualification?</w:t>
      </w:r>
    </w:p>
    <w:p w14:paraId="0BCEDA7C" w14:textId="4AAE3F8B" w:rsidR="009A7915" w:rsidRPr="00007980" w:rsidRDefault="00483E51" w:rsidP="00483E51">
      <w:pPr>
        <w:rPr>
          <w:rFonts w:ascii="Myriad Pro Condensed" w:hAnsi="Myriad Pro Condensed"/>
          <w:sz w:val="22"/>
          <w:szCs w:val="22"/>
          <w:lang w:val="en-US"/>
        </w:rPr>
      </w:pPr>
      <w:r w:rsidRPr="00007980">
        <w:rPr>
          <w:rFonts w:ascii="Myriad Pro Condensed" w:hAnsi="Myriad Pro Condensed"/>
          <w:sz w:val="22"/>
          <w:szCs w:val="22"/>
          <w:lang w:val="en-US"/>
        </w:rPr>
        <w:t xml:space="preserve">This qualification is </w:t>
      </w:r>
      <w:r w:rsidR="008451DA">
        <w:rPr>
          <w:rFonts w:ascii="Myriad Pro Condensed" w:hAnsi="Myriad Pro Condensed"/>
          <w:sz w:val="22"/>
          <w:szCs w:val="22"/>
          <w:lang w:val="en-US"/>
        </w:rPr>
        <w:t xml:space="preserve">usually achieved by taking a </w:t>
      </w:r>
      <w:r w:rsidR="000F7DC3">
        <w:rPr>
          <w:rFonts w:ascii="Myriad Pro Condensed" w:hAnsi="Myriad Pro Condensed"/>
          <w:sz w:val="22"/>
          <w:szCs w:val="22"/>
          <w:lang w:val="en-US"/>
        </w:rPr>
        <w:t>one</w:t>
      </w:r>
      <w:r w:rsidRPr="00007980">
        <w:rPr>
          <w:rFonts w:ascii="Myriad Pro Condensed" w:hAnsi="Myriad Pro Condensed"/>
          <w:sz w:val="22"/>
          <w:szCs w:val="22"/>
          <w:lang w:val="en-US"/>
        </w:rPr>
        <w:t>-day classroom-based course</w:t>
      </w:r>
      <w:r w:rsidR="008451DA">
        <w:rPr>
          <w:rFonts w:ascii="Myriad Pro Condensed" w:hAnsi="Myriad Pro Condensed"/>
          <w:sz w:val="22"/>
          <w:szCs w:val="22"/>
          <w:lang w:val="en-US"/>
        </w:rPr>
        <w:t xml:space="preserve"> with a minimum contact time of </w:t>
      </w:r>
      <w:r w:rsidR="00053D99">
        <w:rPr>
          <w:rFonts w:ascii="Myriad Pro Condensed" w:hAnsi="Myriad Pro Condensed"/>
          <w:sz w:val="22"/>
          <w:szCs w:val="22"/>
          <w:lang w:val="en-US"/>
        </w:rPr>
        <w:t>5</w:t>
      </w:r>
      <w:r w:rsidR="008451DA">
        <w:rPr>
          <w:rFonts w:ascii="Myriad Pro Condensed" w:hAnsi="Myriad Pro Condensed"/>
          <w:sz w:val="22"/>
          <w:szCs w:val="22"/>
          <w:lang w:val="en-US"/>
        </w:rPr>
        <w:t xml:space="preserve"> hours</w:t>
      </w:r>
      <w:r w:rsidRPr="00007980">
        <w:rPr>
          <w:rFonts w:ascii="Myriad Pro Condensed" w:hAnsi="Myriad Pro Condensed"/>
          <w:sz w:val="22"/>
          <w:szCs w:val="22"/>
          <w:lang w:val="en-US"/>
        </w:rPr>
        <w:t>.</w:t>
      </w:r>
      <w:r w:rsidR="008451DA" w:rsidRPr="008451DA">
        <w:t xml:space="preserve"> </w:t>
      </w:r>
    </w:p>
    <w:p w14:paraId="19A08F21" w14:textId="77777777" w:rsidR="00483E51" w:rsidRPr="00007980" w:rsidRDefault="00483E51" w:rsidP="00483E51">
      <w:pPr>
        <w:rPr>
          <w:rFonts w:ascii="Myriad Pro Condensed" w:hAnsi="Myriad Pro Condensed"/>
          <w:sz w:val="22"/>
          <w:szCs w:val="22"/>
        </w:rPr>
      </w:pPr>
    </w:p>
    <w:p w14:paraId="3F9FB4CA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How is the qualification assessed?</w:t>
      </w:r>
    </w:p>
    <w:p w14:paraId="6CE76E04" w14:textId="726A4942" w:rsidR="00483E51" w:rsidRPr="008451DA" w:rsidRDefault="008451DA" w:rsidP="008451DA">
      <w:p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This qualification is assessed by </w:t>
      </w:r>
      <w:r w:rsidR="000F7DC3">
        <w:rPr>
          <w:rFonts w:ascii="Myriad Pro Condensed" w:hAnsi="Myriad Pro Condensed"/>
          <w:sz w:val="22"/>
          <w:szCs w:val="22"/>
          <w:lang w:val="en-US"/>
        </w:rPr>
        <w:t xml:space="preserve">an end of course </w:t>
      </w:r>
      <w:r w:rsidR="00752F81">
        <w:rPr>
          <w:rFonts w:ascii="Myriad Pro Condensed" w:hAnsi="Myriad Pro Condensed"/>
          <w:sz w:val="22"/>
          <w:szCs w:val="22"/>
          <w:lang w:val="en-US"/>
        </w:rPr>
        <w:t>multiple-choice</w:t>
      </w:r>
      <w:r w:rsidR="000F7DC3">
        <w:rPr>
          <w:rFonts w:ascii="Myriad Pro Condensed" w:hAnsi="Myriad Pro Condensed"/>
          <w:sz w:val="22"/>
          <w:szCs w:val="22"/>
          <w:lang w:val="en-US"/>
        </w:rPr>
        <w:t xml:space="preserve"> examination</w:t>
      </w:r>
      <w:r w:rsidR="00752F81">
        <w:rPr>
          <w:rFonts w:ascii="Myriad Pro Condensed" w:hAnsi="Myriad Pro Condensed"/>
          <w:sz w:val="22"/>
          <w:szCs w:val="22"/>
          <w:lang w:val="en-US"/>
        </w:rPr>
        <w:t>. Learners must answer a minimum of 12 correct answers from 20 multiple choice questions</w:t>
      </w:r>
      <w:r w:rsidR="00F607D8">
        <w:rPr>
          <w:rFonts w:ascii="Myriad Pro Condensed" w:hAnsi="Myriad Pro Condensed"/>
          <w:sz w:val="22"/>
          <w:szCs w:val="22"/>
          <w:lang w:val="en-US"/>
        </w:rPr>
        <w:t xml:space="preserve"> (60%) to pass this qualification. </w:t>
      </w:r>
    </w:p>
    <w:p w14:paraId="057477FB" w14:textId="77777777" w:rsidR="00483E51" w:rsidRPr="00007980" w:rsidRDefault="00483E51" w:rsidP="009A7915">
      <w:pPr>
        <w:rPr>
          <w:rFonts w:ascii="Myriad Pro Condensed" w:hAnsi="Myriad Pro Condensed"/>
          <w:b/>
          <w:szCs w:val="22"/>
        </w:rPr>
      </w:pPr>
    </w:p>
    <w:p w14:paraId="602B9AA5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What next?</w:t>
      </w:r>
    </w:p>
    <w:p w14:paraId="11560AC1" w14:textId="77777777" w:rsidR="00BD444A" w:rsidRPr="00BD444A" w:rsidRDefault="00BD444A" w:rsidP="00BD444A">
      <w:pPr>
        <w:spacing w:after="120"/>
        <w:rPr>
          <w:rFonts w:ascii="Myriad Pro Condensed" w:hAnsi="Myriad Pro Condensed"/>
          <w:sz w:val="22"/>
          <w:szCs w:val="22"/>
          <w:lang w:val="en-US"/>
        </w:rPr>
      </w:pPr>
      <w:r w:rsidRPr="00BD444A">
        <w:rPr>
          <w:rFonts w:ascii="Myriad Pro Condensed" w:hAnsi="Myriad Pro Condensed"/>
          <w:sz w:val="22"/>
          <w:szCs w:val="22"/>
          <w:lang w:val="en-US"/>
        </w:rPr>
        <w:t xml:space="preserve">On successful completion of this qualification, learners may wish to continue their development by undertaking one of the following qualifications: </w:t>
      </w:r>
    </w:p>
    <w:p w14:paraId="12410EAC" w14:textId="77777777" w:rsidR="00BD444A" w:rsidRDefault="00BD444A" w:rsidP="00BD444A">
      <w:pPr>
        <w:pStyle w:val="Level2"/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Myriad Pro Condensed" w:eastAsiaTheme="minorHAnsi" w:hAnsi="Myriad Pro Condensed" w:cstheme="minorBidi"/>
          <w:lang w:bidi="ar-SA"/>
        </w:rPr>
      </w:pPr>
      <w:bookmarkStart w:id="0" w:name="_Toc343166877"/>
      <w:bookmarkStart w:id="1" w:name="_Toc380659540"/>
      <w:bookmarkStart w:id="2" w:name="_Toc486846739"/>
      <w:proofErr w:type="spellStart"/>
      <w:r w:rsidRPr="00BD444A">
        <w:rPr>
          <w:rFonts w:ascii="Myriad Pro Condensed" w:eastAsiaTheme="minorHAnsi" w:hAnsi="Myriad Pro Condensed" w:cstheme="minorBidi"/>
          <w:lang w:bidi="ar-SA"/>
        </w:rPr>
        <w:t>Highfield</w:t>
      </w:r>
      <w:proofErr w:type="spellEnd"/>
      <w:r w:rsidRPr="00BD444A">
        <w:rPr>
          <w:rFonts w:ascii="Myriad Pro Condensed" w:eastAsiaTheme="minorHAnsi" w:hAnsi="Myriad Pro Condensed" w:cstheme="minorBidi"/>
          <w:lang w:bidi="ar-SA"/>
        </w:rPr>
        <w:t xml:space="preserve"> Level 3 Award in Food Safety in Catering</w:t>
      </w:r>
      <w:bookmarkEnd w:id="0"/>
      <w:bookmarkEnd w:id="1"/>
      <w:bookmarkEnd w:id="2"/>
      <w:r w:rsidRPr="00BD444A">
        <w:rPr>
          <w:rFonts w:ascii="Myriad Pro Condensed" w:eastAsiaTheme="minorHAnsi" w:hAnsi="Myriad Pro Condensed" w:cstheme="minorBidi"/>
          <w:lang w:bidi="ar-SA"/>
        </w:rPr>
        <w:t xml:space="preserve"> (RQF)</w:t>
      </w:r>
      <w:bookmarkStart w:id="3" w:name="_Toc343166878"/>
      <w:bookmarkStart w:id="4" w:name="_Toc380659541"/>
      <w:bookmarkStart w:id="5" w:name="_Toc486846740"/>
    </w:p>
    <w:p w14:paraId="253AB3B3" w14:textId="19C8837A" w:rsidR="00483E51" w:rsidRPr="00053D99" w:rsidRDefault="00BD444A" w:rsidP="00BD444A">
      <w:pPr>
        <w:pStyle w:val="Level2"/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Myriad Pro Condensed" w:eastAsiaTheme="minorHAnsi" w:hAnsi="Myriad Pro Condensed" w:cstheme="minorBidi"/>
          <w:lang w:bidi="ar-SA"/>
        </w:rPr>
      </w:pPr>
      <w:proofErr w:type="spellStart"/>
      <w:r w:rsidRPr="00BD444A">
        <w:rPr>
          <w:rFonts w:ascii="Myriad Pro Condensed" w:hAnsi="Myriad Pro Condensed"/>
        </w:rPr>
        <w:t>Highfield</w:t>
      </w:r>
      <w:proofErr w:type="spellEnd"/>
      <w:r w:rsidRPr="00BD444A">
        <w:rPr>
          <w:rFonts w:ascii="Myriad Pro Condensed" w:hAnsi="Myriad Pro Condensed"/>
        </w:rPr>
        <w:t xml:space="preserve"> Level 3 </w:t>
      </w:r>
      <w:bookmarkEnd w:id="3"/>
      <w:bookmarkEnd w:id="4"/>
      <w:bookmarkEnd w:id="5"/>
      <w:r w:rsidRPr="00BD444A">
        <w:rPr>
          <w:rFonts w:ascii="Myriad Pro Condensed" w:hAnsi="Myriad Pro Condensed"/>
        </w:rPr>
        <w:t>Award in Food Safety in Manufacturing (RQF)</w:t>
      </w:r>
    </w:p>
    <w:p w14:paraId="3C6899D7" w14:textId="7365BD9C" w:rsidR="00053D99" w:rsidRPr="00BD444A" w:rsidRDefault="00053D99" w:rsidP="00BD444A">
      <w:pPr>
        <w:pStyle w:val="Level2"/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Myriad Pro Condensed" w:eastAsiaTheme="minorHAnsi" w:hAnsi="Myriad Pro Condensed" w:cstheme="minorBidi"/>
          <w:lang w:bidi="ar-SA"/>
        </w:rPr>
      </w:pPr>
      <w:proofErr w:type="spellStart"/>
      <w:r>
        <w:rPr>
          <w:rFonts w:ascii="Myriad Pro Condensed" w:eastAsiaTheme="minorHAnsi" w:hAnsi="Myriad Pro Condensed" w:cstheme="minorBidi"/>
          <w:lang w:bidi="ar-SA"/>
        </w:rPr>
        <w:t>Highfield</w:t>
      </w:r>
      <w:proofErr w:type="spellEnd"/>
      <w:r>
        <w:rPr>
          <w:rFonts w:ascii="Myriad Pro Condensed" w:eastAsiaTheme="minorHAnsi" w:hAnsi="Myriad Pro Condensed" w:cstheme="minorBidi"/>
          <w:lang w:bidi="ar-SA"/>
        </w:rPr>
        <w:t xml:space="preserve"> Level 3 International Award in Food Allergen Management </w:t>
      </w:r>
    </w:p>
    <w:p w14:paraId="7C6C0375" w14:textId="77777777" w:rsidR="00BD444A" w:rsidRDefault="00BD444A" w:rsidP="009A7915">
      <w:pPr>
        <w:rPr>
          <w:rFonts w:ascii="Myriad Pro Condensed" w:hAnsi="Myriad Pro Condensed"/>
          <w:b/>
          <w:szCs w:val="22"/>
        </w:rPr>
      </w:pPr>
    </w:p>
    <w:p w14:paraId="580CA674" w14:textId="64DC8F22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Where can this course be taken?</w:t>
      </w:r>
    </w:p>
    <w:p w14:paraId="785A9477" w14:textId="46AEC90C" w:rsidR="00FA5A9B" w:rsidRPr="00007980" w:rsidRDefault="009A7915" w:rsidP="009A7915">
      <w:pPr>
        <w:rPr>
          <w:rFonts w:ascii="Myriad Pro Condensed" w:hAnsi="Myriad Pro Condensed"/>
          <w:sz w:val="22"/>
          <w:szCs w:val="22"/>
        </w:rPr>
      </w:pPr>
      <w:r w:rsidRPr="00007980">
        <w:rPr>
          <w:rFonts w:ascii="Myriad Pro Condensed" w:hAnsi="Myriad Pro Condensed"/>
          <w:sz w:val="22"/>
          <w:szCs w:val="22"/>
        </w:rPr>
        <w:t xml:space="preserve">Through any </w:t>
      </w:r>
      <w:r w:rsidR="00BD444A">
        <w:rPr>
          <w:rFonts w:ascii="Myriad Pro Condensed" w:hAnsi="Myriad Pro Condensed"/>
          <w:sz w:val="22"/>
          <w:szCs w:val="22"/>
        </w:rPr>
        <w:t>Highfield</w:t>
      </w:r>
      <w:r w:rsidRPr="00007980">
        <w:rPr>
          <w:rFonts w:ascii="Myriad Pro Condensed" w:hAnsi="Myriad Pro Condensed"/>
          <w:sz w:val="22"/>
          <w:szCs w:val="22"/>
        </w:rPr>
        <w:t xml:space="preserve"> approved training centre.</w:t>
      </w:r>
    </w:p>
    <w:p w14:paraId="45FEA1C0" w14:textId="77777777" w:rsidR="009A7915" w:rsidRPr="009A7915" w:rsidRDefault="00FA5A9B" w:rsidP="009A7915">
      <w:bookmarkStart w:id="6" w:name="_GoBack"/>
      <w:bookmarkEnd w:id="6"/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8361F" wp14:editId="77D10B0A">
                <wp:simplePos x="0" y="0"/>
                <wp:positionH relativeFrom="column">
                  <wp:posOffset>1966595</wp:posOffset>
                </wp:positionH>
                <wp:positionV relativeFrom="page">
                  <wp:posOffset>9363075</wp:posOffset>
                </wp:positionV>
                <wp:extent cx="4345305" cy="32321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F3539" w14:textId="6D32681D" w:rsidR="00FA5A9B" w:rsidRPr="00007980" w:rsidRDefault="00FA5A9B" w:rsidP="00FA5A9B">
                            <w:pPr>
                              <w:jc w:val="right"/>
                              <w:rPr>
                                <w:rFonts w:ascii="Myriad Pro Condensed" w:hAnsi="Myriad Pro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361F" id="Text Box 2" o:spid="_x0000_s1027" type="#_x0000_t202" style="position:absolute;margin-left:154.85pt;margin-top:737.25pt;width:342.15pt;height: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" filled="f" stroked="f">
                <v:textbox>
                  <w:txbxContent>
                    <w:p w14:paraId="00DF3539" w14:textId="6D32681D" w:rsidR="00FA5A9B" w:rsidRPr="00007980" w:rsidRDefault="00FA5A9B" w:rsidP="00FA5A9B">
                      <w:pPr>
                        <w:jc w:val="right"/>
                        <w:rPr>
                          <w:rFonts w:ascii="Myriad Pro Condensed" w:hAnsi="Myriad Pro Condensed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A7915" w:rsidRPr="009A7915" w:rsidSect="00CA50AC">
      <w:headerReference w:type="default" r:id="rId9"/>
      <w:footerReference w:type="default" r:id="rId10"/>
      <w:pgSz w:w="11900" w:h="16840"/>
      <w:pgMar w:top="2742" w:right="679" w:bottom="1440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00861" w14:textId="77777777" w:rsidR="00E72473" w:rsidRDefault="00E72473" w:rsidP="000D724D">
      <w:r>
        <w:separator/>
      </w:r>
    </w:p>
  </w:endnote>
  <w:endnote w:type="continuationSeparator" w:id="0">
    <w:p w14:paraId="33ACC96A" w14:textId="77777777" w:rsidR="00E72473" w:rsidRDefault="00E72473" w:rsidP="000D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Condensed">
    <w:altName w:val="Corbel"/>
    <w:charset w:val="00"/>
    <w:family w:val="auto"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ACA1F" w14:textId="77777777" w:rsidR="00FA5A9B" w:rsidRDefault="00FA5A9B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89377" w14:textId="77777777" w:rsidR="00E72473" w:rsidRDefault="00E72473" w:rsidP="000D724D">
      <w:r>
        <w:separator/>
      </w:r>
    </w:p>
  </w:footnote>
  <w:footnote w:type="continuationSeparator" w:id="0">
    <w:p w14:paraId="656D1692" w14:textId="77777777" w:rsidR="00E72473" w:rsidRDefault="00E72473" w:rsidP="000D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003FB" w14:textId="77777777" w:rsidR="000D724D" w:rsidRDefault="00B6023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1A90CA8" wp14:editId="6B42653B">
          <wp:simplePos x="0" y="0"/>
          <wp:positionH relativeFrom="column">
            <wp:posOffset>-1114743</wp:posOffset>
          </wp:positionH>
          <wp:positionV relativeFrom="paragraph">
            <wp:posOffset>-553711</wp:posOffset>
          </wp:positionV>
          <wp:extent cx="7837939" cy="1059889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Archive/Design/DESIGN FOLDER/PACKAGED FOR PRINT/HABC/Factsheets/WORD Templates/ARTWORK/Factsheet backgrounds_Page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7939" cy="10598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40E64"/>
    <w:multiLevelType w:val="hybridMultilevel"/>
    <w:tmpl w:val="B492D99E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F96515"/>
    <w:multiLevelType w:val="hybridMultilevel"/>
    <w:tmpl w:val="7748A638"/>
    <w:lvl w:ilvl="0" w:tplc="6526E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944F0"/>
    <w:multiLevelType w:val="hybridMultilevel"/>
    <w:tmpl w:val="BE1E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150D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2787184"/>
    <w:multiLevelType w:val="multilevel"/>
    <w:tmpl w:val="F356CF78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color w:val="00AEEF"/>
        <w:u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792"/>
        </w:tabs>
        <w:ind w:left="1792" w:hanging="992"/>
      </w:pPr>
      <w:rPr>
        <w:rFonts w:cs="Times New Roman" w:hint="default"/>
        <w:b w:val="0"/>
        <w:i w:val="0"/>
        <w:color w:val="00AEEF"/>
        <w:u w:val="none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7BA83851"/>
    <w:multiLevelType w:val="hybridMultilevel"/>
    <w:tmpl w:val="73365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1D62"/>
    <w:rsid w:val="00007980"/>
    <w:rsid w:val="0002533B"/>
    <w:rsid w:val="00053D99"/>
    <w:rsid w:val="00081A45"/>
    <w:rsid w:val="000B57B0"/>
    <w:rsid w:val="000D724D"/>
    <w:rsid w:val="000F7DC3"/>
    <w:rsid w:val="00161D62"/>
    <w:rsid w:val="001838AF"/>
    <w:rsid w:val="00212D62"/>
    <w:rsid w:val="00256367"/>
    <w:rsid w:val="002F4249"/>
    <w:rsid w:val="003168C3"/>
    <w:rsid w:val="0041246A"/>
    <w:rsid w:val="00483E51"/>
    <w:rsid w:val="004B3A00"/>
    <w:rsid w:val="005A21B8"/>
    <w:rsid w:val="005F4FDA"/>
    <w:rsid w:val="00634441"/>
    <w:rsid w:val="006735C3"/>
    <w:rsid w:val="00752F81"/>
    <w:rsid w:val="008451DA"/>
    <w:rsid w:val="00876335"/>
    <w:rsid w:val="008A3327"/>
    <w:rsid w:val="00965D69"/>
    <w:rsid w:val="009A7915"/>
    <w:rsid w:val="009B745A"/>
    <w:rsid w:val="009C1304"/>
    <w:rsid w:val="00AC0ECD"/>
    <w:rsid w:val="00B56220"/>
    <w:rsid w:val="00B6023C"/>
    <w:rsid w:val="00BD444A"/>
    <w:rsid w:val="00C72C42"/>
    <w:rsid w:val="00CA50AC"/>
    <w:rsid w:val="00DA2E02"/>
    <w:rsid w:val="00DE643F"/>
    <w:rsid w:val="00E72473"/>
    <w:rsid w:val="00EB4E32"/>
    <w:rsid w:val="00EF0FBB"/>
    <w:rsid w:val="00F52B20"/>
    <w:rsid w:val="00F607D8"/>
    <w:rsid w:val="00F77A41"/>
    <w:rsid w:val="00FA5A9B"/>
    <w:rsid w:val="00FB483D"/>
    <w:rsid w:val="00FC14BD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46B699"/>
  <w15:docId w15:val="{0AD8C953-F320-4EAE-B96C-E22AA532C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4D"/>
  </w:style>
  <w:style w:type="paragraph" w:styleId="Footer">
    <w:name w:val="footer"/>
    <w:basedOn w:val="Normal"/>
    <w:link w:val="Foot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4D"/>
  </w:style>
  <w:style w:type="paragraph" w:styleId="ListParagraph">
    <w:name w:val="List Paragraph"/>
    <w:basedOn w:val="Normal"/>
    <w:uiPriority w:val="34"/>
    <w:qFormat/>
    <w:rsid w:val="00FA5A9B"/>
    <w:pPr>
      <w:ind w:left="720"/>
      <w:contextualSpacing/>
    </w:pPr>
  </w:style>
  <w:style w:type="paragraph" w:customStyle="1" w:styleId="Level1">
    <w:name w:val="Level 1"/>
    <w:basedOn w:val="Normal"/>
    <w:uiPriority w:val="99"/>
    <w:rsid w:val="00BD444A"/>
    <w:pPr>
      <w:numPr>
        <w:numId w:val="5"/>
      </w:numPr>
      <w:spacing w:after="240" w:line="312" w:lineRule="auto"/>
      <w:outlineLvl w:val="0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2">
    <w:name w:val="Level 2"/>
    <w:basedOn w:val="Normal"/>
    <w:link w:val="Level2Char"/>
    <w:uiPriority w:val="99"/>
    <w:rsid w:val="00BD444A"/>
    <w:pPr>
      <w:numPr>
        <w:ilvl w:val="1"/>
        <w:numId w:val="5"/>
      </w:numPr>
      <w:spacing w:after="240" w:line="312" w:lineRule="auto"/>
      <w:outlineLvl w:val="1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3">
    <w:name w:val="Level 3"/>
    <w:basedOn w:val="Normal"/>
    <w:uiPriority w:val="99"/>
    <w:rsid w:val="00BD444A"/>
    <w:pPr>
      <w:numPr>
        <w:ilvl w:val="2"/>
        <w:numId w:val="5"/>
      </w:numPr>
      <w:spacing w:after="240" w:line="312" w:lineRule="auto"/>
      <w:outlineLvl w:val="2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4">
    <w:name w:val="Level 4"/>
    <w:basedOn w:val="Normal"/>
    <w:uiPriority w:val="99"/>
    <w:rsid w:val="00BD444A"/>
    <w:pPr>
      <w:numPr>
        <w:ilvl w:val="3"/>
        <w:numId w:val="5"/>
      </w:numPr>
      <w:spacing w:after="240" w:line="312" w:lineRule="auto"/>
      <w:outlineLvl w:val="3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5">
    <w:name w:val="Level 5"/>
    <w:basedOn w:val="Normal"/>
    <w:uiPriority w:val="99"/>
    <w:rsid w:val="00BD444A"/>
    <w:pPr>
      <w:numPr>
        <w:ilvl w:val="4"/>
        <w:numId w:val="5"/>
      </w:numPr>
      <w:spacing w:after="240" w:line="312" w:lineRule="auto"/>
      <w:outlineLvl w:val="4"/>
    </w:pPr>
    <w:rPr>
      <w:rFonts w:ascii="Calibri" w:eastAsia="Times New Roman" w:hAnsi="Calibri" w:cs="Times New Roman"/>
      <w:sz w:val="22"/>
      <w:szCs w:val="22"/>
      <w:lang w:val="en-US" w:bidi="en-US"/>
    </w:rPr>
  </w:style>
  <w:style w:type="character" w:customStyle="1" w:styleId="Level2Char">
    <w:name w:val="Level 2 Char"/>
    <w:link w:val="Level2"/>
    <w:uiPriority w:val="99"/>
    <w:rsid w:val="00BD444A"/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Default">
    <w:name w:val="Default"/>
    <w:rsid w:val="00053D99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greaves.HIGHFIELD\Desktop\16%5d%20Level%202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5ED3C3-DE21-45DE-A11F-B64431676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16] Level 2 factsheet</Template>
  <TotalTime>2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Awarding Body for Compliance Ltd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Hargreaves</dc:creator>
  <cp:lastModifiedBy>Aisha Valappil</cp:lastModifiedBy>
  <cp:revision>3</cp:revision>
  <cp:lastPrinted>2015-08-13T11:07:00Z</cp:lastPrinted>
  <dcterms:created xsi:type="dcterms:W3CDTF">2019-02-04T11:23:00Z</dcterms:created>
  <dcterms:modified xsi:type="dcterms:W3CDTF">2019-02-04T11:25:00Z</dcterms:modified>
</cp:coreProperties>
</file>