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A19E9E6" w14:textId="0B11C262" w:rsidR="00DE643F" w:rsidRPr="00965D69" w:rsidRDefault="00965D69" w:rsidP="006A6930">
      <w:pPr>
        <w:jc w:val="right"/>
        <w:rPr>
          <w:rFonts w:ascii="Myriad Pro Condensed" w:hAnsi="Myriad Pro Condensed"/>
          <w:b/>
          <w:sz w:val="118"/>
          <w:szCs w:val="40"/>
        </w:rPr>
      </w:pPr>
      <w:r w:rsidRPr="00965D69">
        <w:rPr>
          <w:rFonts w:ascii="Myriad Pro Condensed" w:hAnsi="Myriad Pro Condensed"/>
          <w:noProof/>
          <w:sz w:val="88"/>
          <w:szCs w:val="96"/>
          <w:lang w:eastAsia="en-GB"/>
        </w:rPr>
        <mc:AlternateContent>
          <mc:Choice Requires="wps">
            <w:drawing>
              <wp:anchor distT="0" distB="0" distL="114300" distR="114300" simplePos="0" relativeHeight="251670016" behindDoc="0" locked="0" layoutInCell="1" allowOverlap="1" wp14:anchorId="54901ACA" wp14:editId="3760A1A2">
                <wp:simplePos x="0" y="0"/>
                <wp:positionH relativeFrom="margin">
                  <wp:posOffset>-9525</wp:posOffset>
                </wp:positionH>
                <wp:positionV relativeFrom="page">
                  <wp:posOffset>1493520</wp:posOffset>
                </wp:positionV>
                <wp:extent cx="2279015" cy="1566545"/>
                <wp:effectExtent l="0" t="0" r="0" b="0"/>
                <wp:wrapSquare wrapText="bothSides"/>
                <wp:docPr id="9" name="Text Box 9"/>
                <wp:cNvGraphicFramePr/>
                <a:graphic xmlns:a="http://schemas.openxmlformats.org/drawingml/2006/main">
                  <a:graphicData uri="http://schemas.microsoft.com/office/word/2010/wordprocessingShape">
                    <wps:wsp>
                      <wps:cNvSpPr txBox="1"/>
                      <wps:spPr>
                        <a:xfrm>
                          <a:off x="0" y="0"/>
                          <a:ext cx="2279015" cy="1566545"/>
                        </a:xfrm>
                        <a:prstGeom prst="rect">
                          <a:avLst/>
                        </a:prstGeom>
                        <a:noFill/>
                        <a:ln w="12700">
                          <a:noFill/>
                          <a:prstDash val="sysDot"/>
                        </a:ln>
                        <a:effectLst/>
                      </wps:spPr>
                      <wps:style>
                        <a:lnRef idx="0">
                          <a:schemeClr val="accent1"/>
                        </a:lnRef>
                        <a:fillRef idx="0">
                          <a:schemeClr val="accent1"/>
                        </a:fillRef>
                        <a:effectRef idx="0">
                          <a:schemeClr val="accent1"/>
                        </a:effectRef>
                        <a:fontRef idx="minor">
                          <a:schemeClr val="dk1"/>
                        </a:fontRef>
                      </wps:style>
                      <wps:txbx>
                        <w:txbxContent>
                          <w:p w14:paraId="259C85B4" w14:textId="77777777" w:rsidR="00965D69" w:rsidRDefault="00965D69" w:rsidP="00965D69">
                            <w:permStart w:id="1561683283" w:edGrp="everyone"/>
                            <w:r>
                              <w:rPr>
                                <w:noProof/>
                                <w:lang w:eastAsia="en-GB"/>
                              </w:rPr>
                              <w:drawing>
                                <wp:inline distT="0" distB="0" distL="0" distR="0" wp14:anchorId="60E35CDC" wp14:editId="0D6E5C39">
                                  <wp:extent cx="641267" cy="480801"/>
                                  <wp:effectExtent l="0" t="0" r="6985" b="0"/>
                                  <wp:docPr id="5" name="Picture 5" descr="C:\Users\Public\Pictures\Sample Pictures\Pengui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ublic\Pictures\Sample Pictures\Penguins.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0482" cy="487710"/>
                                          </a:xfrm>
                                          <a:prstGeom prst="rect">
                                            <a:avLst/>
                                          </a:prstGeom>
                                          <a:noFill/>
                                          <a:ln>
                                            <a:noFill/>
                                          </a:ln>
                                        </pic:spPr>
                                      </pic:pic>
                                    </a:graphicData>
                                  </a:graphic>
                                </wp:inline>
                              </w:drawing>
                            </w:r>
                          </w:p>
                          <w:p w14:paraId="00C2213D" w14:textId="77777777" w:rsidR="00965D69" w:rsidRDefault="00965D69" w:rsidP="00965D69"/>
                          <w:p w14:paraId="3281C248" w14:textId="77777777" w:rsidR="00965D69" w:rsidRDefault="00965D69" w:rsidP="00965D69">
                            <w:pPr>
                              <w:rPr>
                                <w:b/>
                                <w:bCs/>
                                <w:sz w:val="22"/>
                                <w:szCs w:val="22"/>
                                <w:lang w:val="en-US"/>
                              </w:rPr>
                            </w:pPr>
                            <w:r w:rsidRPr="00E24D6B">
                              <w:rPr>
                                <w:b/>
                                <w:bCs/>
                                <w:i/>
                                <w:iCs/>
                                <w:sz w:val="20"/>
                                <w:szCs w:val="20"/>
                              </w:rPr>
                              <w:t>You can use this space to add your logo/contact details.  If you prefer to leave the space bl</w:t>
                            </w:r>
                            <w:bookmarkStart w:id="0" w:name="_GoBack"/>
                            <w:bookmarkEnd w:id="0"/>
                            <w:r w:rsidRPr="00E24D6B">
                              <w:rPr>
                                <w:b/>
                                <w:bCs/>
                                <w:i/>
                                <w:iCs/>
                                <w:sz w:val="20"/>
                                <w:szCs w:val="20"/>
                              </w:rPr>
                              <w:t>ank, please delete this text prior</w:t>
                            </w:r>
                            <w:r w:rsidRPr="00E24D6B">
                              <w:rPr>
                                <w:rFonts w:ascii="Verdana" w:hAnsi="Verdana"/>
                                <w:b/>
                                <w:bCs/>
                                <w:i/>
                                <w:iCs/>
                                <w:sz w:val="20"/>
                                <w:szCs w:val="20"/>
                              </w:rPr>
                              <w:t xml:space="preserve"> </w:t>
                            </w:r>
                            <w:r w:rsidRPr="00E24D6B">
                              <w:rPr>
                                <w:b/>
                                <w:bCs/>
                                <w:i/>
                                <w:iCs/>
                                <w:sz w:val="20"/>
                                <w:szCs w:val="20"/>
                              </w:rPr>
                              <w:t>to printing.</w:t>
                            </w:r>
                          </w:p>
                          <w:permEnd w:id="1561683283"/>
                          <w:p w14:paraId="37070293" w14:textId="77777777" w:rsidR="00965D69" w:rsidRPr="009559BB" w:rsidRDefault="00965D69" w:rsidP="00965D69">
                            <w:pPr>
                              <w:rPr>
                                <w:b/>
                                <w:bCs/>
                                <w:sz w:val="22"/>
                                <w:szCs w:val="22"/>
                                <w:lang w:val="en-US"/>
                              </w:rPr>
                            </w:pPr>
                          </w:p>
                        </w:txbxContent>
                      </wps:txbx>
                      <wps:bodyPr rot="0" spcFirstLastPara="0" vertOverflow="overflow" horzOverflow="overflow" vert="horz" wrap="square" lIns="108000" tIns="108000" rIns="108000" bIns="10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901ACA" id="_x0000_t202" coordsize="21600,21600" o:spt="202" path="m,l,21600r21600,l21600,xe">
                <v:stroke joinstyle="miter"/>
                <v:path gradientshapeok="t" o:connecttype="rect"/>
              </v:shapetype>
              <v:shape id="Text Box 9" o:spid="_x0000_s1026" type="#_x0000_t202" style="position:absolute;left:0;text-align:left;margin-left:-.75pt;margin-top:117.6pt;width:179.45pt;height:123.35pt;z-index:25167001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" filled="f" stroked="f" strokeweight="1pt">
                <v:stroke dashstyle="1 1"/>
                <v:textbox inset="3mm,3mm,3mm,3mm">
                  <w:txbxContent>
                    <w:p w14:paraId="259C85B4" w14:textId="77777777" w:rsidR="00965D69" w:rsidRDefault="00965D69" w:rsidP="00965D69">
                      <w:permStart w:id="1561683283" w:edGrp="everyone"/>
                      <w:r>
                        <w:rPr>
                          <w:noProof/>
                          <w:lang w:eastAsia="en-GB"/>
                        </w:rPr>
                        <w:drawing>
                          <wp:inline distT="0" distB="0" distL="0" distR="0" wp14:anchorId="60E35CDC" wp14:editId="0D6E5C39">
                            <wp:extent cx="641267" cy="480801"/>
                            <wp:effectExtent l="0" t="0" r="6985" b="0"/>
                            <wp:docPr id="5" name="Picture 5" descr="C:\Users\Public\Pictures\Sample Pictures\Pengui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ublic\Pictures\Sample Pictures\Penguins.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0482" cy="487710"/>
                                    </a:xfrm>
                                    <a:prstGeom prst="rect">
                                      <a:avLst/>
                                    </a:prstGeom>
                                    <a:noFill/>
                                    <a:ln>
                                      <a:noFill/>
                                    </a:ln>
                                  </pic:spPr>
                                </pic:pic>
                              </a:graphicData>
                            </a:graphic>
                          </wp:inline>
                        </w:drawing>
                      </w:r>
                    </w:p>
                    <w:p w14:paraId="00C2213D" w14:textId="77777777" w:rsidR="00965D69" w:rsidRDefault="00965D69" w:rsidP="00965D69"/>
                    <w:p w14:paraId="3281C248" w14:textId="77777777" w:rsidR="00965D69" w:rsidRDefault="00965D69" w:rsidP="00965D69">
                      <w:pPr>
                        <w:rPr>
                          <w:b/>
                          <w:bCs/>
                          <w:sz w:val="22"/>
                          <w:szCs w:val="22"/>
                          <w:lang w:val="en-US"/>
                        </w:rPr>
                      </w:pPr>
                      <w:r w:rsidRPr="00E24D6B">
                        <w:rPr>
                          <w:b/>
                          <w:bCs/>
                          <w:i/>
                          <w:iCs/>
                          <w:sz w:val="20"/>
                          <w:szCs w:val="20"/>
                        </w:rPr>
                        <w:t>You can use this space to add your logo/contact details.  If you prefer to leave the space bl</w:t>
                      </w:r>
                      <w:bookmarkStart w:id="1" w:name="_GoBack"/>
                      <w:bookmarkEnd w:id="1"/>
                      <w:r w:rsidRPr="00E24D6B">
                        <w:rPr>
                          <w:b/>
                          <w:bCs/>
                          <w:i/>
                          <w:iCs/>
                          <w:sz w:val="20"/>
                          <w:szCs w:val="20"/>
                        </w:rPr>
                        <w:t>ank, please delete this text prior</w:t>
                      </w:r>
                      <w:r w:rsidRPr="00E24D6B">
                        <w:rPr>
                          <w:rFonts w:ascii="Verdana" w:hAnsi="Verdana"/>
                          <w:b/>
                          <w:bCs/>
                          <w:i/>
                          <w:iCs/>
                          <w:sz w:val="20"/>
                          <w:szCs w:val="20"/>
                        </w:rPr>
                        <w:t xml:space="preserve"> </w:t>
                      </w:r>
                      <w:r w:rsidRPr="00E24D6B">
                        <w:rPr>
                          <w:b/>
                          <w:bCs/>
                          <w:i/>
                          <w:iCs/>
                          <w:sz w:val="20"/>
                          <w:szCs w:val="20"/>
                        </w:rPr>
                        <w:t>to printing.</w:t>
                      </w:r>
                    </w:p>
                    <w:permEnd w:id="1561683283"/>
                    <w:p w14:paraId="37070293" w14:textId="77777777" w:rsidR="00965D69" w:rsidRPr="009559BB" w:rsidRDefault="00965D69" w:rsidP="00965D69">
                      <w:pPr>
                        <w:rPr>
                          <w:b/>
                          <w:bCs/>
                          <w:sz w:val="22"/>
                          <w:szCs w:val="22"/>
                          <w:lang w:val="en-US"/>
                        </w:rPr>
                      </w:pPr>
                    </w:p>
                  </w:txbxContent>
                </v:textbox>
                <w10:wrap type="square" anchorx="margin" anchory="page"/>
              </v:shape>
            </w:pict>
          </mc:Fallback>
        </mc:AlternateContent>
      </w:r>
      <w:r w:rsidR="006A6930">
        <w:rPr>
          <w:rFonts w:ascii="Myriad Pro Condensed" w:hAnsi="Myriad Pro Condensed"/>
          <w:b/>
          <w:sz w:val="118"/>
          <w:szCs w:val="40"/>
        </w:rPr>
        <w:t>HACCP</w:t>
      </w:r>
    </w:p>
    <w:p w14:paraId="3F2EEC21" w14:textId="77777777" w:rsidR="008451DA" w:rsidRDefault="008451DA" w:rsidP="009A7915">
      <w:pPr>
        <w:rPr>
          <w:rFonts w:ascii="Myriad Pro Condensed" w:hAnsi="Myriad Pro Condensed"/>
          <w:b/>
          <w:sz w:val="28"/>
          <w:szCs w:val="28"/>
          <w:lang w:val="en-US"/>
        </w:rPr>
      </w:pPr>
    </w:p>
    <w:p w14:paraId="06258416" w14:textId="77777777" w:rsidR="00EB4E32" w:rsidRDefault="00EB4E32" w:rsidP="009A7915">
      <w:pPr>
        <w:rPr>
          <w:rFonts w:ascii="Myriad Pro Condensed" w:hAnsi="Myriad Pro Condensed"/>
          <w:b/>
          <w:sz w:val="28"/>
          <w:szCs w:val="28"/>
          <w:lang w:val="en-US"/>
        </w:rPr>
      </w:pPr>
    </w:p>
    <w:p w14:paraId="6848E827" w14:textId="07D8232F" w:rsidR="009A7915" w:rsidRPr="008451DA" w:rsidRDefault="006A6930" w:rsidP="009A7915">
      <w:pPr>
        <w:rPr>
          <w:rFonts w:ascii="Myriad Pro Condensed" w:hAnsi="Myriad Pro Condensed"/>
          <w:sz w:val="28"/>
          <w:szCs w:val="28"/>
        </w:rPr>
      </w:pPr>
      <w:r w:rsidRPr="006A6930">
        <w:rPr>
          <w:rFonts w:ascii="Myriad Pro Condensed" w:hAnsi="Myriad Pro Condensed"/>
          <w:b/>
          <w:sz w:val="28"/>
          <w:szCs w:val="28"/>
          <w:lang w:val="en-US"/>
        </w:rPr>
        <w:t>Highfield Level 2 Award in HACCP for Food Manufacturing (RQF)</w:t>
      </w:r>
    </w:p>
    <w:p w14:paraId="4FFF07CB" w14:textId="77777777" w:rsidR="00483E51" w:rsidRPr="00007980" w:rsidRDefault="00483E51" w:rsidP="00483E51">
      <w:pPr>
        <w:rPr>
          <w:rFonts w:ascii="Myriad Pro Condensed" w:hAnsi="Myriad Pro Condensed"/>
          <w:sz w:val="22"/>
          <w:szCs w:val="22"/>
          <w:lang w:val="en-US"/>
        </w:rPr>
      </w:pPr>
      <w:r w:rsidRPr="00007980">
        <w:rPr>
          <w:rFonts w:ascii="Myriad Pro Condensed" w:hAnsi="Myriad Pro Condensed"/>
          <w:noProof/>
          <w:sz w:val="22"/>
          <w:szCs w:val="22"/>
          <w:lang w:eastAsia="en-GB"/>
        </w:rPr>
        <mc:AlternateContent>
          <mc:Choice Requires="wps">
            <w:drawing>
              <wp:anchor distT="0" distB="0" distL="114300" distR="114300" simplePos="0" relativeHeight="251661312" behindDoc="0" locked="0" layoutInCell="1" allowOverlap="1" wp14:anchorId="11258D0F" wp14:editId="68A13DAE">
                <wp:simplePos x="0" y="0"/>
                <wp:positionH relativeFrom="column">
                  <wp:posOffset>0</wp:posOffset>
                </wp:positionH>
                <wp:positionV relativeFrom="paragraph">
                  <wp:posOffset>0</wp:posOffset>
                </wp:positionV>
                <wp:extent cx="6172835" cy="2540"/>
                <wp:effectExtent l="0" t="0" r="50165" b="48260"/>
                <wp:wrapNone/>
                <wp:docPr id="3" name="Straight Connector 3"/>
                <wp:cNvGraphicFramePr/>
                <a:graphic xmlns:a="http://schemas.openxmlformats.org/drawingml/2006/main">
                  <a:graphicData uri="http://schemas.microsoft.com/office/word/2010/wordprocessingShape">
                    <wps:wsp>
                      <wps:cNvCnPr/>
                      <wps:spPr>
                        <a:xfrm>
                          <a:off x="0" y="0"/>
                          <a:ext cx="6172835" cy="254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8F5C95C" id="Straight Connector 3"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0" to="486.0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" strokecolor="black [3213]" strokeweight="1.5pt">
                <v:stroke joinstyle="miter"/>
              </v:line>
            </w:pict>
          </mc:Fallback>
        </mc:AlternateContent>
      </w:r>
    </w:p>
    <w:p w14:paraId="6C12B24D" w14:textId="77777777" w:rsidR="007413DD" w:rsidRPr="007413DD" w:rsidRDefault="007413DD" w:rsidP="007413DD">
      <w:pPr>
        <w:rPr>
          <w:rFonts w:ascii="Myriad Pro Condensed" w:hAnsi="Myriad Pro Condensed"/>
          <w:sz w:val="22"/>
          <w:szCs w:val="22"/>
          <w:lang w:val="en-US"/>
        </w:rPr>
      </w:pPr>
      <w:r w:rsidRPr="007413DD">
        <w:rPr>
          <w:rFonts w:ascii="Myriad Pro Condensed" w:hAnsi="Myriad Pro Condensed"/>
          <w:sz w:val="22"/>
          <w:szCs w:val="22"/>
          <w:lang w:val="en-US"/>
        </w:rPr>
        <w:t>This qualification is aimed at those working in a food manufacturing environment. The qualification is intended for learners already working in food manufacturing and those who are preparing to work in the industry.  The qualification is especially useful for those involved in maintaining HACCP in a manufacturing environment, and for those who are or will be part of a HACCP team.</w:t>
      </w:r>
    </w:p>
    <w:p w14:paraId="244F1BD3" w14:textId="77777777" w:rsidR="007413DD" w:rsidRPr="007413DD" w:rsidRDefault="007413DD" w:rsidP="007413DD">
      <w:pPr>
        <w:rPr>
          <w:rFonts w:ascii="Myriad Pro Condensed" w:hAnsi="Myriad Pro Condensed"/>
          <w:sz w:val="22"/>
          <w:szCs w:val="22"/>
          <w:lang w:val="en-US"/>
        </w:rPr>
      </w:pPr>
    </w:p>
    <w:p w14:paraId="18CF2EDD" w14:textId="20BE0E7C" w:rsidR="0002533B" w:rsidRDefault="007413DD" w:rsidP="007413DD">
      <w:pPr>
        <w:rPr>
          <w:rFonts w:ascii="Myriad Pro Condensed" w:hAnsi="Myriad Pro Condensed"/>
          <w:sz w:val="22"/>
          <w:szCs w:val="22"/>
          <w:lang w:val="en-US"/>
        </w:rPr>
      </w:pPr>
      <w:r w:rsidRPr="007413DD">
        <w:rPr>
          <w:rFonts w:ascii="Myriad Pro Condensed" w:hAnsi="Myriad Pro Condensed"/>
          <w:sz w:val="22"/>
          <w:szCs w:val="22"/>
          <w:lang w:val="en-US"/>
        </w:rPr>
        <w:t>This qualification covers the principles of HACCP including the procedures required to develop HACCP and how the principles are applied in a food production environment.</w:t>
      </w:r>
    </w:p>
    <w:p w14:paraId="363E6A5D" w14:textId="77777777" w:rsidR="007413DD" w:rsidRPr="007413DD" w:rsidRDefault="007413DD" w:rsidP="007413DD">
      <w:pPr>
        <w:rPr>
          <w:rFonts w:ascii="Myriad Pro Condensed" w:hAnsi="Myriad Pro Condensed"/>
          <w:sz w:val="22"/>
          <w:szCs w:val="22"/>
          <w:lang w:val="en-US"/>
        </w:rPr>
      </w:pPr>
    </w:p>
    <w:p w14:paraId="5F45976B" w14:textId="77777777" w:rsidR="009A7915" w:rsidRPr="00007980" w:rsidRDefault="009A7915" w:rsidP="009A7915">
      <w:pPr>
        <w:rPr>
          <w:rFonts w:ascii="Myriad Pro Condensed" w:hAnsi="Myriad Pro Condensed"/>
          <w:b/>
          <w:szCs w:val="22"/>
        </w:rPr>
      </w:pPr>
      <w:r w:rsidRPr="00007980">
        <w:rPr>
          <w:rFonts w:ascii="Myriad Pro Condensed" w:hAnsi="Myriad Pro Condensed"/>
          <w:b/>
          <w:szCs w:val="22"/>
        </w:rPr>
        <w:t>How long will it take me to achieve this qualification?</w:t>
      </w:r>
    </w:p>
    <w:p w14:paraId="3FFAD108" w14:textId="77777777" w:rsidR="007413DD" w:rsidRPr="007413DD" w:rsidRDefault="007413DD" w:rsidP="007413DD">
      <w:pPr>
        <w:rPr>
          <w:rFonts w:ascii="Myriad Pro Condensed" w:hAnsi="Myriad Pro Condensed"/>
          <w:sz w:val="22"/>
          <w:szCs w:val="22"/>
          <w:lang w:val="en-US"/>
        </w:rPr>
      </w:pPr>
      <w:r w:rsidRPr="007413DD">
        <w:rPr>
          <w:rFonts w:ascii="Myriad Pro Condensed" w:hAnsi="Myriad Pro Condensed"/>
          <w:sz w:val="22"/>
          <w:szCs w:val="22"/>
          <w:lang w:val="en-US"/>
        </w:rPr>
        <w:t>The total qualification time (</w:t>
      </w:r>
      <w:proofErr w:type="spellStart"/>
      <w:r w:rsidRPr="007413DD">
        <w:rPr>
          <w:rFonts w:ascii="Myriad Pro Condensed" w:hAnsi="Myriad Pro Condensed"/>
          <w:sz w:val="22"/>
          <w:szCs w:val="22"/>
          <w:lang w:val="en-US"/>
        </w:rPr>
        <w:t>TQT</w:t>
      </w:r>
      <w:proofErr w:type="spellEnd"/>
      <w:r w:rsidRPr="007413DD">
        <w:rPr>
          <w:rFonts w:ascii="Myriad Pro Condensed" w:hAnsi="Myriad Pro Condensed"/>
          <w:sz w:val="22"/>
          <w:szCs w:val="22"/>
          <w:lang w:val="en-US"/>
        </w:rPr>
        <w:t>) for this qualification is 7 hours and of this 6 hours are recommended as guided learning hours.</w:t>
      </w:r>
    </w:p>
    <w:p w14:paraId="1431EA50" w14:textId="77777777" w:rsidR="007413DD" w:rsidRPr="007413DD" w:rsidRDefault="007413DD" w:rsidP="007413DD">
      <w:pPr>
        <w:rPr>
          <w:rFonts w:ascii="Myriad Pro Condensed" w:hAnsi="Myriad Pro Condensed"/>
          <w:sz w:val="22"/>
          <w:szCs w:val="22"/>
          <w:lang w:val="en-US"/>
        </w:rPr>
      </w:pPr>
    </w:p>
    <w:p w14:paraId="19A08F21" w14:textId="6A4B715C" w:rsidR="00483E51" w:rsidRDefault="007413DD" w:rsidP="007413DD">
      <w:pPr>
        <w:rPr>
          <w:rFonts w:ascii="Myriad Pro Condensed" w:hAnsi="Myriad Pro Condensed"/>
          <w:sz w:val="22"/>
          <w:szCs w:val="22"/>
          <w:lang w:val="en-US"/>
        </w:rPr>
      </w:pPr>
      <w:proofErr w:type="spellStart"/>
      <w:r w:rsidRPr="007413DD">
        <w:rPr>
          <w:rFonts w:ascii="Myriad Pro Condensed" w:hAnsi="Myriad Pro Condensed"/>
          <w:sz w:val="22"/>
          <w:szCs w:val="22"/>
          <w:lang w:val="en-US"/>
        </w:rPr>
        <w:t>TQT</w:t>
      </w:r>
      <w:proofErr w:type="spellEnd"/>
      <w:r w:rsidRPr="007413DD">
        <w:rPr>
          <w:rFonts w:ascii="Myriad Pro Condensed" w:hAnsi="Myriad Pro Condensed"/>
          <w:sz w:val="22"/>
          <w:szCs w:val="22"/>
          <w:lang w:val="en-US"/>
        </w:rPr>
        <w:t xml:space="preserve"> is an estimate of the total number of hours it would take an average learner to achieve and demonstrate the necessary level of attainment to be awarded with a qualification, both under direct supervision (forming guided learning hours) and without supervision (all other time). </w:t>
      </w:r>
      <w:proofErr w:type="spellStart"/>
      <w:r w:rsidRPr="007413DD">
        <w:rPr>
          <w:rFonts w:ascii="Myriad Pro Condensed" w:hAnsi="Myriad Pro Condensed"/>
          <w:sz w:val="22"/>
          <w:szCs w:val="22"/>
          <w:lang w:val="en-US"/>
        </w:rPr>
        <w:t>TQT</w:t>
      </w:r>
      <w:proofErr w:type="spellEnd"/>
      <w:r w:rsidRPr="007413DD">
        <w:rPr>
          <w:rFonts w:ascii="Myriad Pro Condensed" w:hAnsi="Myriad Pro Condensed"/>
          <w:sz w:val="22"/>
          <w:szCs w:val="22"/>
          <w:lang w:val="en-US"/>
        </w:rPr>
        <w:t xml:space="preserve"> and </w:t>
      </w:r>
      <w:proofErr w:type="spellStart"/>
      <w:r w:rsidRPr="007413DD">
        <w:rPr>
          <w:rFonts w:ascii="Myriad Pro Condensed" w:hAnsi="Myriad Pro Condensed"/>
          <w:sz w:val="22"/>
          <w:szCs w:val="22"/>
          <w:lang w:val="en-US"/>
        </w:rPr>
        <w:t>GLH</w:t>
      </w:r>
      <w:proofErr w:type="spellEnd"/>
      <w:r w:rsidRPr="007413DD">
        <w:rPr>
          <w:rFonts w:ascii="Myriad Pro Condensed" w:hAnsi="Myriad Pro Condensed"/>
          <w:sz w:val="22"/>
          <w:szCs w:val="22"/>
          <w:lang w:val="en-US"/>
        </w:rPr>
        <w:t xml:space="preserve"> values are advisory and assigned to a qualification as guidance.</w:t>
      </w:r>
    </w:p>
    <w:p w14:paraId="6B48CA8F" w14:textId="77777777" w:rsidR="007413DD" w:rsidRPr="00007980" w:rsidRDefault="007413DD" w:rsidP="007413DD">
      <w:pPr>
        <w:rPr>
          <w:rFonts w:ascii="Myriad Pro Condensed" w:hAnsi="Myriad Pro Condensed"/>
          <w:sz w:val="22"/>
          <w:szCs w:val="22"/>
        </w:rPr>
      </w:pPr>
    </w:p>
    <w:p w14:paraId="3F9FB4CA" w14:textId="77777777" w:rsidR="009A7915" w:rsidRPr="00007980" w:rsidRDefault="009A7915" w:rsidP="009A7915">
      <w:pPr>
        <w:rPr>
          <w:rFonts w:ascii="Myriad Pro Condensed" w:hAnsi="Myriad Pro Condensed"/>
          <w:b/>
          <w:szCs w:val="22"/>
        </w:rPr>
      </w:pPr>
      <w:r w:rsidRPr="00007980">
        <w:rPr>
          <w:rFonts w:ascii="Myriad Pro Condensed" w:hAnsi="Myriad Pro Condensed"/>
          <w:b/>
          <w:szCs w:val="22"/>
        </w:rPr>
        <w:t>How is the qualification assessed?</w:t>
      </w:r>
    </w:p>
    <w:p w14:paraId="057477FB" w14:textId="3798A515" w:rsidR="00483E51" w:rsidRDefault="007413DD" w:rsidP="009A7915">
      <w:pPr>
        <w:rPr>
          <w:rFonts w:ascii="Myriad Pro Condensed" w:hAnsi="Myriad Pro Condensed"/>
          <w:sz w:val="22"/>
          <w:szCs w:val="22"/>
          <w:lang w:val="en-US"/>
        </w:rPr>
      </w:pPr>
      <w:r w:rsidRPr="007413DD">
        <w:rPr>
          <w:rFonts w:ascii="Myriad Pro Condensed" w:hAnsi="Myriad Pro Condensed"/>
          <w:sz w:val="22"/>
          <w:szCs w:val="22"/>
          <w:lang w:val="en-US"/>
        </w:rPr>
        <w:t xml:space="preserve">This qualification is assessed by a </w:t>
      </w:r>
      <w:proofErr w:type="gramStart"/>
      <w:r w:rsidRPr="007413DD">
        <w:rPr>
          <w:rFonts w:ascii="Myriad Pro Condensed" w:hAnsi="Myriad Pro Condensed"/>
          <w:sz w:val="22"/>
          <w:szCs w:val="22"/>
          <w:lang w:val="en-US"/>
        </w:rPr>
        <w:t>30 minute</w:t>
      </w:r>
      <w:proofErr w:type="gramEnd"/>
      <w:r w:rsidRPr="007413DD">
        <w:rPr>
          <w:rFonts w:ascii="Myriad Pro Condensed" w:hAnsi="Myriad Pro Condensed"/>
          <w:sz w:val="22"/>
          <w:szCs w:val="22"/>
          <w:lang w:val="en-US"/>
        </w:rPr>
        <w:t xml:space="preserve"> multiple-choice examination, where the learner must answer at least 9 out of 15 questions correctly to pass.  </w:t>
      </w:r>
    </w:p>
    <w:p w14:paraId="7601F88F" w14:textId="77777777" w:rsidR="007413DD" w:rsidRPr="00007980" w:rsidRDefault="007413DD" w:rsidP="009A7915">
      <w:pPr>
        <w:rPr>
          <w:rFonts w:ascii="Myriad Pro Condensed" w:hAnsi="Myriad Pro Condensed"/>
          <w:b/>
          <w:szCs w:val="22"/>
        </w:rPr>
      </w:pPr>
    </w:p>
    <w:p w14:paraId="602B9AA5" w14:textId="77777777" w:rsidR="009A7915" w:rsidRPr="00007980" w:rsidRDefault="009A7915" w:rsidP="009A7915">
      <w:pPr>
        <w:rPr>
          <w:rFonts w:ascii="Myriad Pro Condensed" w:hAnsi="Myriad Pro Condensed"/>
          <w:b/>
          <w:szCs w:val="22"/>
        </w:rPr>
      </w:pPr>
      <w:r w:rsidRPr="00007980">
        <w:rPr>
          <w:rFonts w:ascii="Myriad Pro Condensed" w:hAnsi="Myriad Pro Condensed"/>
          <w:b/>
          <w:szCs w:val="22"/>
        </w:rPr>
        <w:t>What next?</w:t>
      </w:r>
    </w:p>
    <w:p w14:paraId="5ECEEA53" w14:textId="77777777" w:rsidR="007413DD" w:rsidRPr="007413DD" w:rsidRDefault="007413DD" w:rsidP="007413DD">
      <w:pPr>
        <w:rPr>
          <w:rFonts w:ascii="Myriad Pro Condensed" w:hAnsi="Myriad Pro Condensed"/>
          <w:sz w:val="22"/>
          <w:szCs w:val="22"/>
          <w:lang w:val="en-US"/>
        </w:rPr>
      </w:pPr>
      <w:r w:rsidRPr="007413DD">
        <w:rPr>
          <w:rFonts w:ascii="Myriad Pro Condensed" w:hAnsi="Myriad Pro Condensed"/>
          <w:sz w:val="22"/>
          <w:szCs w:val="22"/>
          <w:lang w:val="en-US"/>
        </w:rPr>
        <w:t>Learners successfully completing this qualification may wish to progress onto further qualifications, such as:</w:t>
      </w:r>
    </w:p>
    <w:p w14:paraId="430066BE" w14:textId="77777777" w:rsidR="007413DD" w:rsidRPr="007413DD" w:rsidRDefault="007413DD" w:rsidP="007413DD">
      <w:pPr>
        <w:rPr>
          <w:rFonts w:ascii="Myriad Pro Condensed" w:hAnsi="Myriad Pro Condensed"/>
          <w:sz w:val="22"/>
          <w:szCs w:val="22"/>
          <w:lang w:val="en-US"/>
        </w:rPr>
      </w:pPr>
      <w:r w:rsidRPr="007413DD">
        <w:rPr>
          <w:rFonts w:ascii="Myriad Pro Condensed" w:hAnsi="Myriad Pro Condensed"/>
          <w:sz w:val="22"/>
          <w:szCs w:val="22"/>
          <w:lang w:val="en-US"/>
        </w:rPr>
        <w:t>•</w:t>
      </w:r>
      <w:r w:rsidRPr="007413DD">
        <w:rPr>
          <w:rFonts w:ascii="Myriad Pro Condensed" w:hAnsi="Myriad Pro Condensed"/>
          <w:sz w:val="22"/>
          <w:szCs w:val="22"/>
          <w:lang w:val="en-US"/>
        </w:rPr>
        <w:tab/>
        <w:t>Highfield Level 3 Award in HACCP for Food Manufacturing (RQF)</w:t>
      </w:r>
    </w:p>
    <w:p w14:paraId="253AB3B3" w14:textId="19DE6846" w:rsidR="00483E51" w:rsidRDefault="007413DD" w:rsidP="007413DD">
      <w:pPr>
        <w:rPr>
          <w:rFonts w:ascii="Myriad Pro Condensed" w:hAnsi="Myriad Pro Condensed"/>
          <w:sz w:val="22"/>
          <w:szCs w:val="22"/>
          <w:lang w:val="en-US"/>
        </w:rPr>
      </w:pPr>
      <w:r w:rsidRPr="007413DD">
        <w:rPr>
          <w:rFonts w:ascii="Myriad Pro Condensed" w:hAnsi="Myriad Pro Condensed"/>
          <w:sz w:val="22"/>
          <w:szCs w:val="22"/>
          <w:lang w:val="en-US"/>
        </w:rPr>
        <w:t>•</w:t>
      </w:r>
      <w:r w:rsidRPr="007413DD">
        <w:rPr>
          <w:rFonts w:ascii="Myriad Pro Condensed" w:hAnsi="Myriad Pro Condensed"/>
          <w:sz w:val="22"/>
          <w:szCs w:val="22"/>
          <w:lang w:val="en-US"/>
        </w:rPr>
        <w:tab/>
        <w:t>Highfield Level 3 Award in Food Safety in Manufacturing (RQF)</w:t>
      </w:r>
    </w:p>
    <w:p w14:paraId="0452FFF4" w14:textId="77777777" w:rsidR="007413DD" w:rsidRPr="00007980" w:rsidRDefault="007413DD" w:rsidP="007413DD">
      <w:pPr>
        <w:rPr>
          <w:rFonts w:ascii="Myriad Pro Condensed" w:hAnsi="Myriad Pro Condensed"/>
          <w:sz w:val="22"/>
          <w:szCs w:val="22"/>
        </w:rPr>
      </w:pPr>
    </w:p>
    <w:p w14:paraId="580CA674" w14:textId="77777777" w:rsidR="009A7915" w:rsidRPr="00007980" w:rsidRDefault="009A7915" w:rsidP="009A7915">
      <w:pPr>
        <w:rPr>
          <w:rFonts w:ascii="Myriad Pro Condensed" w:hAnsi="Myriad Pro Condensed"/>
          <w:b/>
          <w:szCs w:val="22"/>
        </w:rPr>
      </w:pPr>
      <w:r w:rsidRPr="00007980">
        <w:rPr>
          <w:rFonts w:ascii="Myriad Pro Condensed" w:hAnsi="Myriad Pro Condensed"/>
          <w:b/>
          <w:szCs w:val="22"/>
        </w:rPr>
        <w:t>Where can this course be taken?</w:t>
      </w:r>
    </w:p>
    <w:p w14:paraId="785A9477" w14:textId="58E417D8" w:rsidR="00FA5A9B" w:rsidRPr="00007980" w:rsidRDefault="009A7915" w:rsidP="009A7915">
      <w:pPr>
        <w:rPr>
          <w:rFonts w:ascii="Myriad Pro Condensed" w:hAnsi="Myriad Pro Condensed"/>
          <w:sz w:val="22"/>
          <w:szCs w:val="22"/>
        </w:rPr>
      </w:pPr>
      <w:r w:rsidRPr="00007980">
        <w:rPr>
          <w:rFonts w:ascii="Myriad Pro Condensed" w:hAnsi="Myriad Pro Condensed"/>
          <w:sz w:val="22"/>
          <w:szCs w:val="22"/>
        </w:rPr>
        <w:t>Through any H</w:t>
      </w:r>
      <w:r w:rsidR="007413DD">
        <w:rPr>
          <w:rFonts w:ascii="Myriad Pro Condensed" w:hAnsi="Myriad Pro Condensed"/>
          <w:sz w:val="22"/>
          <w:szCs w:val="22"/>
        </w:rPr>
        <w:t xml:space="preserve">ighfield </w:t>
      </w:r>
      <w:r w:rsidRPr="00007980">
        <w:rPr>
          <w:rFonts w:ascii="Myriad Pro Condensed" w:hAnsi="Myriad Pro Condensed"/>
          <w:sz w:val="22"/>
          <w:szCs w:val="22"/>
        </w:rPr>
        <w:t>approved training centre.</w:t>
      </w:r>
    </w:p>
    <w:p w14:paraId="45FEA1C0" w14:textId="77777777" w:rsidR="009A7915" w:rsidRPr="009A7915" w:rsidRDefault="00FA5A9B" w:rsidP="009A7915">
      <w:r>
        <w:rPr>
          <w:noProof/>
          <w:sz w:val="22"/>
          <w:szCs w:val="22"/>
          <w:lang w:eastAsia="en-GB"/>
        </w:rPr>
        <mc:AlternateContent>
          <mc:Choice Requires="wps">
            <w:drawing>
              <wp:anchor distT="0" distB="0" distL="114300" distR="114300" simplePos="0" relativeHeight="251659264" behindDoc="0" locked="0" layoutInCell="1" allowOverlap="1" wp14:anchorId="0CC8361F" wp14:editId="77D10B0A">
                <wp:simplePos x="0" y="0"/>
                <wp:positionH relativeFrom="column">
                  <wp:posOffset>1966595</wp:posOffset>
                </wp:positionH>
                <wp:positionV relativeFrom="page">
                  <wp:posOffset>9363075</wp:posOffset>
                </wp:positionV>
                <wp:extent cx="4345305" cy="323215"/>
                <wp:effectExtent l="0" t="0" r="0" b="635"/>
                <wp:wrapNone/>
                <wp:docPr id="2" name="Text Box 2"/>
                <wp:cNvGraphicFramePr/>
                <a:graphic xmlns:a="http://schemas.openxmlformats.org/drawingml/2006/main">
                  <a:graphicData uri="http://schemas.microsoft.com/office/word/2010/wordprocessingShape">
                    <wps:wsp>
                      <wps:cNvSpPr txBox="1"/>
                      <wps:spPr>
                        <a:xfrm>
                          <a:off x="0" y="0"/>
                          <a:ext cx="4345305" cy="32321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0DF3539" w14:textId="443E60F5" w:rsidR="00FA5A9B" w:rsidRPr="00007980" w:rsidRDefault="00483E51" w:rsidP="00FA5A9B">
                            <w:pPr>
                              <w:jc w:val="right"/>
                              <w:rPr>
                                <w:rFonts w:ascii="Myriad Pro Condensed" w:hAnsi="Myriad Pro Condensed"/>
                              </w:rPr>
                            </w:pPr>
                            <w:r w:rsidRPr="00007980">
                              <w:rPr>
                                <w:rFonts w:ascii="Myriad Pro Condensed" w:hAnsi="Myriad Pro Condensed"/>
                                <w:sz w:val="22"/>
                                <w:szCs w:val="22"/>
                              </w:rPr>
                              <w:t xml:space="preserve">Qualification Number: </w:t>
                            </w:r>
                            <w:r w:rsidR="007413DD">
                              <w:rPr>
                                <w:rFonts w:ascii="Myriad Pro Condensed" w:hAnsi="Myriad Pro Condensed"/>
                                <w:sz w:val="22"/>
                                <w:szCs w:val="22"/>
                              </w:rPr>
                              <w:t>603/2196/9</w:t>
                            </w:r>
                            <w:r w:rsidRPr="00007980">
                              <w:rPr>
                                <w:rFonts w:ascii="Myriad Pro Condensed" w:hAnsi="Myriad Pro Condensed"/>
                                <w:sz w:val="22"/>
                                <w:szCs w:val="22"/>
                              </w:rPr>
                              <w:tab/>
                              <w:t>Credit Value: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C8361F" id="Text Box 2" o:spid="_x0000_s1027" type="#_x0000_t202" style="position:absolute;margin-left:154.85pt;margin-top:737.25pt;width:342.15pt;height:25.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" filled="f" stroked="f">
                <v:textbox>
                  <w:txbxContent>
                    <w:p w14:paraId="00DF3539" w14:textId="443E60F5" w:rsidR="00FA5A9B" w:rsidRPr="00007980" w:rsidRDefault="00483E51" w:rsidP="00FA5A9B">
                      <w:pPr>
                        <w:jc w:val="right"/>
                        <w:rPr>
                          <w:rFonts w:ascii="Myriad Pro Condensed" w:hAnsi="Myriad Pro Condensed"/>
                        </w:rPr>
                      </w:pPr>
                      <w:r w:rsidRPr="00007980">
                        <w:rPr>
                          <w:rFonts w:ascii="Myriad Pro Condensed" w:hAnsi="Myriad Pro Condensed"/>
                          <w:sz w:val="22"/>
                          <w:szCs w:val="22"/>
                        </w:rPr>
                        <w:t xml:space="preserve">Qualification Number: </w:t>
                      </w:r>
                      <w:r w:rsidR="007413DD">
                        <w:rPr>
                          <w:rFonts w:ascii="Myriad Pro Condensed" w:hAnsi="Myriad Pro Condensed"/>
                          <w:sz w:val="22"/>
                          <w:szCs w:val="22"/>
                        </w:rPr>
                        <w:t>603/2196/9</w:t>
                      </w:r>
                      <w:r w:rsidRPr="00007980">
                        <w:rPr>
                          <w:rFonts w:ascii="Myriad Pro Condensed" w:hAnsi="Myriad Pro Condensed"/>
                          <w:sz w:val="22"/>
                          <w:szCs w:val="22"/>
                        </w:rPr>
                        <w:tab/>
                        <w:t>Credit Value: 1</w:t>
                      </w:r>
                    </w:p>
                  </w:txbxContent>
                </v:textbox>
                <w10:wrap anchory="page"/>
              </v:shape>
            </w:pict>
          </mc:Fallback>
        </mc:AlternateContent>
      </w:r>
    </w:p>
    <w:sectPr w:rsidR="009A7915" w:rsidRPr="009A7915" w:rsidSect="00CA50AC">
      <w:headerReference w:type="default" r:id="rId12"/>
      <w:footerReference w:type="default" r:id="rId13"/>
      <w:pgSz w:w="11900" w:h="16840"/>
      <w:pgMar w:top="2742" w:right="679" w:bottom="1440" w:left="129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9400861" w14:textId="77777777" w:rsidR="00E72473" w:rsidRDefault="00E72473" w:rsidP="000D724D">
      <w:r>
        <w:separator/>
      </w:r>
    </w:p>
  </w:endnote>
  <w:endnote w:type="continuationSeparator" w:id="0">
    <w:p w14:paraId="33ACC96A" w14:textId="77777777" w:rsidR="00E72473" w:rsidRDefault="00E72473" w:rsidP="000D72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yriad Pro Condensed">
    <w:altName w:val="Segoe UI"/>
    <w:charset w:val="00"/>
    <w:family w:val="auto"/>
    <w:pitch w:val="variable"/>
    <w:sig w:usb0="20000287" w:usb1="00000001" w:usb2="00000000" w:usb3="00000000" w:csb0="0000019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2AEF" w:usb1="4000207B" w:usb2="00000000"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4ACA1F" w14:textId="77777777" w:rsidR="00FA5A9B" w:rsidRDefault="00FA5A9B" w:rsidP="00FA5A9B">
    <w:pPr>
      <w:pStyle w:val="Footer"/>
      <w:tabs>
        <w:tab w:val="clear" w:pos="4513"/>
        <w:tab w:val="clear" w:pos="9026"/>
        <w:tab w:val="left" w:pos="7966"/>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CB89377" w14:textId="77777777" w:rsidR="00E72473" w:rsidRDefault="00E72473" w:rsidP="000D724D">
      <w:r>
        <w:separator/>
      </w:r>
    </w:p>
  </w:footnote>
  <w:footnote w:type="continuationSeparator" w:id="0">
    <w:p w14:paraId="656D1692" w14:textId="77777777" w:rsidR="00E72473" w:rsidRDefault="00E72473" w:rsidP="000D724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4003FB" w14:textId="77777777" w:rsidR="000D724D" w:rsidRDefault="00B6023C">
    <w:pPr>
      <w:pStyle w:val="Header"/>
    </w:pPr>
    <w:r>
      <w:rPr>
        <w:noProof/>
        <w:lang w:eastAsia="en-GB"/>
      </w:rPr>
      <w:drawing>
        <wp:anchor distT="0" distB="0" distL="114300" distR="114300" simplePos="0" relativeHeight="251658240" behindDoc="1" locked="0" layoutInCell="1" allowOverlap="1" wp14:anchorId="01A90CA8" wp14:editId="04A87C6B">
          <wp:simplePos x="0" y="0"/>
          <wp:positionH relativeFrom="column">
            <wp:posOffset>-1116330</wp:posOffset>
          </wp:positionH>
          <wp:positionV relativeFrom="paragraph">
            <wp:posOffset>-556260</wp:posOffset>
          </wp:positionV>
          <wp:extent cx="7837939" cy="10600180"/>
          <wp:effectExtent l="0" t="0" r="1079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Archive/Design/DESIGN FOLDER/PACKAGED FOR PRINT/HABC/Factsheets/WORD Templates/ARTWORK/Factsheet backgrounds_Page_2.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837939" cy="106001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B40E64"/>
    <w:multiLevelType w:val="hybridMultilevel"/>
    <w:tmpl w:val="B492D99E"/>
    <w:lvl w:ilvl="0" w:tplc="BFDA891A">
      <w:numFmt w:val="bullet"/>
      <w:lvlText w:val="•"/>
      <w:lvlJc w:val="left"/>
      <w:pPr>
        <w:ind w:left="360" w:hanging="360"/>
      </w:pPr>
      <w:rPr>
        <w:rFonts w:ascii="Calibri" w:eastAsiaTheme="minorHAnsi" w:hAnsi="Calibri"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4E7944F0"/>
    <w:multiLevelType w:val="hybridMultilevel"/>
    <w:tmpl w:val="BE1E33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F3150D2"/>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7BA83851"/>
    <w:multiLevelType w:val="hybridMultilevel"/>
    <w:tmpl w:val="73365EE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ocumentProtection w:edit="readOnly" w:enforcement="1" w:cryptProviderType="rsaAES" w:cryptAlgorithmClass="hash" w:cryptAlgorithmType="typeAny" w:cryptAlgorithmSid="14" w:cryptSpinCount="100000" w:hash="u6opjgtoDLtTM1Szzjx6omUWWEXUO51Nt5344Ymw/iUXbl2tTchNqPTsArncbvtsaHdiBQtLmkrhlBFg9roerg==" w:salt="y3wuv+gw/2oaVpMkFN/nWA=="/>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1D62"/>
    <w:rsid w:val="00007980"/>
    <w:rsid w:val="0002533B"/>
    <w:rsid w:val="00081A45"/>
    <w:rsid w:val="000B57B0"/>
    <w:rsid w:val="000D724D"/>
    <w:rsid w:val="00161D62"/>
    <w:rsid w:val="00212D62"/>
    <w:rsid w:val="00256367"/>
    <w:rsid w:val="002F4249"/>
    <w:rsid w:val="003168C3"/>
    <w:rsid w:val="00483E51"/>
    <w:rsid w:val="004B3A00"/>
    <w:rsid w:val="005A21B8"/>
    <w:rsid w:val="005F4FDA"/>
    <w:rsid w:val="00634441"/>
    <w:rsid w:val="006735C3"/>
    <w:rsid w:val="006A6930"/>
    <w:rsid w:val="007413DD"/>
    <w:rsid w:val="008451DA"/>
    <w:rsid w:val="00876335"/>
    <w:rsid w:val="008A3327"/>
    <w:rsid w:val="009119AC"/>
    <w:rsid w:val="00965D69"/>
    <w:rsid w:val="009A7915"/>
    <w:rsid w:val="009B745A"/>
    <w:rsid w:val="009C1304"/>
    <w:rsid w:val="00AC0ECD"/>
    <w:rsid w:val="00B56220"/>
    <w:rsid w:val="00B6023C"/>
    <w:rsid w:val="00C72C42"/>
    <w:rsid w:val="00CA50AC"/>
    <w:rsid w:val="00CF4338"/>
    <w:rsid w:val="00DA2E02"/>
    <w:rsid w:val="00DE643F"/>
    <w:rsid w:val="00E72473"/>
    <w:rsid w:val="00EB4E32"/>
    <w:rsid w:val="00EF0FBB"/>
    <w:rsid w:val="00FA5A9B"/>
    <w:rsid w:val="00FB483D"/>
    <w:rsid w:val="00FC14BD"/>
    <w:rsid w:val="00FF74E6"/>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346B699"/>
  <w15:docId w15:val="{0AD8C953-F320-4EAE-B96C-E22AA532C4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D724D"/>
    <w:pPr>
      <w:tabs>
        <w:tab w:val="center" w:pos="4513"/>
        <w:tab w:val="right" w:pos="9026"/>
      </w:tabs>
    </w:pPr>
  </w:style>
  <w:style w:type="character" w:customStyle="1" w:styleId="HeaderChar">
    <w:name w:val="Header Char"/>
    <w:basedOn w:val="DefaultParagraphFont"/>
    <w:link w:val="Header"/>
    <w:uiPriority w:val="99"/>
    <w:rsid w:val="000D724D"/>
  </w:style>
  <w:style w:type="paragraph" w:styleId="Footer">
    <w:name w:val="footer"/>
    <w:basedOn w:val="Normal"/>
    <w:link w:val="FooterChar"/>
    <w:uiPriority w:val="99"/>
    <w:unhideWhenUsed/>
    <w:rsid w:val="000D724D"/>
    <w:pPr>
      <w:tabs>
        <w:tab w:val="center" w:pos="4513"/>
        <w:tab w:val="right" w:pos="9026"/>
      </w:tabs>
    </w:pPr>
  </w:style>
  <w:style w:type="character" w:customStyle="1" w:styleId="FooterChar">
    <w:name w:val="Footer Char"/>
    <w:basedOn w:val="DefaultParagraphFont"/>
    <w:link w:val="Footer"/>
    <w:uiPriority w:val="99"/>
    <w:rsid w:val="000D724D"/>
  </w:style>
  <w:style w:type="paragraph" w:styleId="ListParagraph">
    <w:name w:val="List Paragraph"/>
    <w:basedOn w:val="Normal"/>
    <w:uiPriority w:val="34"/>
    <w:qFormat/>
    <w:rsid w:val="00FA5A9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hargreaves.HIGHFIELD\Desktop\16%5d%20Level%202%20factshee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C5D40311792EE4FBA422956C48C4B90" ma:contentTypeVersion="4" ma:contentTypeDescription="Create a new document." ma:contentTypeScope="" ma:versionID="74cbe2662425d415bea9193a15683d45">
  <xsd:schema xmlns:xsd="http://www.w3.org/2001/XMLSchema" xmlns:xs="http://www.w3.org/2001/XMLSchema" xmlns:p="http://schemas.microsoft.com/office/2006/metadata/properties" xmlns:ns2="203c1c1e-34b3-43b9-872b-b00e5a57c1ea" xmlns:ns3="aa77296f-43c0-454f-a3c6-27ad08fde7c5" targetNamespace="http://schemas.microsoft.com/office/2006/metadata/properties" ma:root="true" ma:fieldsID="aa104398c6c1756dc5e4b4f6a3b1c2ed" ns2:_="" ns3:_="">
    <xsd:import namespace="203c1c1e-34b3-43b9-872b-b00e5a57c1ea"/>
    <xsd:import namespace="aa77296f-43c0-454f-a3c6-27ad08fde7c5"/>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03c1c1e-34b3-43b9-872b-b00e5a57c1ea"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a77296f-43c0-454f-a3c6-27ad08fde7c5"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F65A68-6706-4A76-B84D-D963AB00AA7C}">
  <ds:schemaRefs>
    <ds:schemaRef ds:uri="http://schemas.microsoft.com/sharepoint/v3/contenttype/forms"/>
  </ds:schemaRefs>
</ds:datastoreItem>
</file>

<file path=customXml/itemProps2.xml><?xml version="1.0" encoding="utf-8"?>
<ds:datastoreItem xmlns:ds="http://schemas.openxmlformats.org/officeDocument/2006/customXml" ds:itemID="{459C8B02-BA15-4D3F-AFE0-707FB4942D5C}">
  <ds:schemaRefs>
    <ds:schemaRef ds:uri="http://schemas.microsoft.com/office/2006/documentManagement/types"/>
    <ds:schemaRef ds:uri="http://schemas.microsoft.com/office/infopath/2007/PartnerControls"/>
    <ds:schemaRef ds:uri="http://purl.org/dc/elements/1.1/"/>
    <ds:schemaRef ds:uri="http://schemas.microsoft.com/office/2006/metadata/properties"/>
    <ds:schemaRef ds:uri="aa77296f-43c0-454f-a3c6-27ad08fde7c5"/>
    <ds:schemaRef ds:uri="203c1c1e-34b3-43b9-872b-b00e5a57c1ea"/>
    <ds:schemaRef ds:uri="http://purl.org/dc/terms/"/>
    <ds:schemaRef ds:uri="http://schemas.openxmlformats.org/package/2006/metadata/core-properties"/>
    <ds:schemaRef ds:uri="http://www.w3.org/XML/1998/namespace"/>
    <ds:schemaRef ds:uri="http://purl.org/dc/dcmitype/"/>
  </ds:schemaRefs>
</ds:datastoreItem>
</file>

<file path=customXml/itemProps3.xml><?xml version="1.0" encoding="utf-8"?>
<ds:datastoreItem xmlns:ds="http://schemas.openxmlformats.org/officeDocument/2006/customXml" ds:itemID="{409E9963-1D8B-45CB-8BEA-1CB97D87266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03c1c1e-34b3-43b9-872b-b00e5a57c1ea"/>
    <ds:schemaRef ds:uri="aa77296f-43c0-454f-a3c6-27ad08fde7c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1D455AE-2590-4A38-829E-7A4F213F79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16] Level 2 factsheet</Template>
  <TotalTime>5</TotalTime>
  <Pages>1</Pages>
  <Words>254</Words>
  <Characters>1448</Characters>
  <Application>Microsoft Office Word</Application>
  <DocSecurity>8</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Highfield Awarding Body for Compliance Ltd</Company>
  <LinksUpToDate>false</LinksUpToDate>
  <CharactersWithSpaces>1699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Steve Hargreaves</dc:creator>
  <cp:lastModifiedBy>Emma Munday</cp:lastModifiedBy>
  <cp:revision>6</cp:revision>
  <cp:lastPrinted>2015-08-13T11:07:00Z</cp:lastPrinted>
  <dcterms:created xsi:type="dcterms:W3CDTF">2018-01-23T10:56:00Z</dcterms:created>
  <dcterms:modified xsi:type="dcterms:W3CDTF">2018-01-26T09:37:00Z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0x010100BC5D40311792EE4FBA422956C48C4B90</vt:lpwstr>
  </property>
</Properties>
</file>