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0F15B" w14:textId="77777777" w:rsidR="00B3622C" w:rsidRDefault="00B3622C" w:rsidP="00B3622C">
      <w:pPr>
        <w:pStyle w:val="Default"/>
      </w:pPr>
    </w:p>
    <w:p w14:paraId="46B7FEA9" w14:textId="2D8F27CA" w:rsidR="00B3622C" w:rsidRPr="00A704DA" w:rsidRDefault="00B3622C" w:rsidP="00B3622C">
      <w:pPr>
        <w:pStyle w:val="Default"/>
        <w:rPr>
          <w:rFonts w:ascii="Arial" w:hAnsi="Arial" w:cs="Arial"/>
          <w:sz w:val="22"/>
          <w:szCs w:val="22"/>
        </w:rPr>
      </w:pPr>
      <w:r w:rsidRPr="00A704DA">
        <w:rPr>
          <w:rFonts w:ascii="Arial" w:hAnsi="Arial" w:cs="Arial"/>
          <w:sz w:val="22"/>
          <w:szCs w:val="22"/>
        </w:rPr>
        <w:t>An d</w:t>
      </w:r>
      <w:r w:rsidR="00B85E93" w:rsidRPr="00A704DA">
        <w:rPr>
          <w:rFonts w:ascii="Arial" w:hAnsi="Arial" w:cs="Arial"/>
          <w:sz w:val="22"/>
          <w:szCs w:val="22"/>
        </w:rPr>
        <w:t>ie</w:t>
      </w:r>
      <w:r w:rsidRPr="00A704DA">
        <w:rPr>
          <w:rFonts w:ascii="Arial" w:hAnsi="Arial" w:cs="Arial"/>
          <w:sz w:val="22"/>
          <w:szCs w:val="22"/>
        </w:rPr>
        <w:t xml:space="preserve"> Dienststelle für Kindergarten- und </w:t>
      </w:r>
      <w:r w:rsidR="00B85E93" w:rsidRPr="00A704DA">
        <w:rPr>
          <w:rFonts w:ascii="Arial" w:hAnsi="Arial" w:cs="Arial"/>
          <w:sz w:val="22"/>
          <w:szCs w:val="22"/>
        </w:rPr>
        <w:t>Integrations</w:t>
      </w:r>
      <w:r w:rsidRPr="00A704DA">
        <w:rPr>
          <w:rFonts w:ascii="Arial" w:hAnsi="Arial" w:cs="Arial"/>
          <w:sz w:val="22"/>
          <w:szCs w:val="22"/>
        </w:rPr>
        <w:t>personal</w:t>
      </w:r>
    </w:p>
    <w:p w14:paraId="1BB161A1" w14:textId="3E061E64" w:rsidR="00B3622C" w:rsidRDefault="00143E32" w:rsidP="00B3622C">
      <w:pPr>
        <w:pStyle w:val="Default"/>
        <w:rPr>
          <w:rFonts w:ascii="Arial" w:hAnsi="Arial" w:cs="Arial"/>
          <w:color w:val="0070C0"/>
          <w:sz w:val="22"/>
          <w:szCs w:val="22"/>
        </w:rPr>
      </w:pPr>
      <w:hyperlink r:id="rId7" w:history="1">
        <w:r w:rsidR="00B143CD" w:rsidRPr="0090193B">
          <w:rPr>
            <w:rStyle w:val="Hyperlink"/>
            <w:rFonts w:ascii="Arial" w:hAnsi="Arial" w:cs="Arial"/>
            <w:sz w:val="22"/>
            <w:szCs w:val="22"/>
          </w:rPr>
          <w:t>kindergartenpersonal@provinz.bz.it</w:t>
        </w:r>
      </w:hyperlink>
    </w:p>
    <w:p w14:paraId="335E69C1" w14:textId="71D488D7" w:rsidR="00B3622C" w:rsidRDefault="00B3622C" w:rsidP="00B5395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1928CFB" w14:textId="77777777" w:rsidR="00F24AE2" w:rsidRPr="00A704DA" w:rsidRDefault="00F24AE2" w:rsidP="00B5395B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34094B6" w14:textId="7582302F" w:rsidR="00F24AE2" w:rsidRPr="00A704DA" w:rsidRDefault="00B3622C" w:rsidP="00F24AE2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A704DA">
        <w:rPr>
          <w:rFonts w:ascii="Arial" w:hAnsi="Arial" w:cs="Arial"/>
          <w:b/>
          <w:bCs/>
          <w:sz w:val="22"/>
          <w:szCs w:val="22"/>
        </w:rPr>
        <w:t xml:space="preserve">Antrag um Aufschub der Teilnahme am Wettbewerbsverfahren </w:t>
      </w:r>
      <w:r w:rsidR="00F3057E" w:rsidRPr="00A704DA">
        <w:rPr>
          <w:rFonts w:ascii="Arial" w:hAnsi="Arial" w:cs="Arial"/>
          <w:b/>
          <w:bCs/>
          <w:sz w:val="22"/>
          <w:szCs w:val="22"/>
        </w:rPr>
        <w:t>zur Erlangung der Eignung</w:t>
      </w:r>
      <w:r w:rsidR="002618D6">
        <w:rPr>
          <w:rFonts w:ascii="Arial" w:hAnsi="Arial" w:cs="Arial"/>
          <w:b/>
          <w:bCs/>
          <w:sz w:val="22"/>
          <w:szCs w:val="22"/>
        </w:rPr>
        <w:t xml:space="preserve"> </w:t>
      </w:r>
      <w:r w:rsidR="006B7707" w:rsidRPr="006B7707">
        <w:rPr>
          <w:rFonts w:ascii="Arial" w:hAnsi="Arial" w:cs="Arial"/>
          <w:b/>
          <w:bCs/>
          <w:sz w:val="22"/>
          <w:szCs w:val="22"/>
        </w:rPr>
        <w:t xml:space="preserve">des Kindergartenpersonals </w:t>
      </w:r>
      <w:r w:rsidR="00F24AE2" w:rsidRPr="00F24AE2">
        <w:rPr>
          <w:rFonts w:ascii="Arial" w:hAnsi="Arial" w:cs="Arial"/>
          <w:b/>
          <w:bCs/>
          <w:sz w:val="22"/>
          <w:szCs w:val="22"/>
        </w:rPr>
        <w:t>202</w:t>
      </w:r>
      <w:r w:rsidR="00143E32">
        <w:rPr>
          <w:rFonts w:ascii="Arial" w:hAnsi="Arial" w:cs="Arial"/>
          <w:b/>
          <w:bCs/>
          <w:sz w:val="22"/>
          <w:szCs w:val="22"/>
        </w:rPr>
        <w:t>6</w:t>
      </w:r>
      <w:r w:rsidR="00F24AE2" w:rsidRPr="00F24AE2">
        <w:rPr>
          <w:rFonts w:ascii="Arial" w:hAnsi="Arial" w:cs="Arial"/>
          <w:b/>
          <w:bCs/>
          <w:sz w:val="22"/>
          <w:szCs w:val="22"/>
        </w:rPr>
        <w:t>/202</w:t>
      </w:r>
      <w:r w:rsidR="00143E32">
        <w:rPr>
          <w:rFonts w:ascii="Arial" w:hAnsi="Arial" w:cs="Arial"/>
          <w:b/>
          <w:bCs/>
          <w:sz w:val="22"/>
          <w:szCs w:val="22"/>
        </w:rPr>
        <w:t>7</w:t>
      </w:r>
      <w:bookmarkStart w:id="0" w:name="_GoBack"/>
      <w:bookmarkEnd w:id="0"/>
      <w:r w:rsidR="00F24AE2" w:rsidRPr="00F24AE2">
        <w:rPr>
          <w:rFonts w:ascii="Arial" w:hAnsi="Arial" w:cs="Arial"/>
          <w:b/>
          <w:bCs/>
          <w:sz w:val="22"/>
          <w:szCs w:val="22"/>
        </w:rPr>
        <w:t xml:space="preserve"> – AUSSCHREIBUNG </w:t>
      </w:r>
      <w:r w:rsidR="00A76C58">
        <w:rPr>
          <w:rFonts w:ascii="Arial" w:hAnsi="Arial" w:cs="Arial"/>
          <w:b/>
          <w:bCs/>
          <w:sz w:val="22"/>
          <w:szCs w:val="22"/>
        </w:rPr>
        <w:t>A</w:t>
      </w:r>
    </w:p>
    <w:p w14:paraId="554BE5FB" w14:textId="64628ABA" w:rsidR="00F24AE2" w:rsidRDefault="00F24AE2" w:rsidP="00A704D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3370F7BC" w14:textId="77777777" w:rsidR="006B7707" w:rsidRPr="00A704DA" w:rsidRDefault="006B7707" w:rsidP="00A704D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BB48E3" w:rsidRPr="00A704DA" w14:paraId="48131EAD" w14:textId="77777777" w:rsidTr="00DD49DA">
        <w:tc>
          <w:tcPr>
            <w:tcW w:w="9062" w:type="dxa"/>
            <w:gridSpan w:val="2"/>
          </w:tcPr>
          <w:p w14:paraId="13980DA4" w14:textId="0423952C" w:rsidR="00B85E9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 xml:space="preserve">Ich Unterfertigte/Unterfertigter </w:t>
            </w:r>
            <w:r w:rsidR="00B85E93" w:rsidRPr="00A704DA">
              <w:rPr>
                <w:rFonts w:ascii="Arial" w:hAnsi="Arial" w:cs="Arial"/>
                <w:color w:val="000000"/>
              </w:rPr>
              <w:t>_________________________________________</w:t>
            </w:r>
            <w:r w:rsidR="009B2123">
              <w:rPr>
                <w:rFonts w:ascii="Arial" w:hAnsi="Arial" w:cs="Arial"/>
                <w:color w:val="000000"/>
              </w:rPr>
              <w:t>______</w:t>
            </w:r>
            <w:r w:rsidR="00C83090">
              <w:rPr>
                <w:rFonts w:ascii="Arial" w:hAnsi="Arial" w:cs="Arial"/>
                <w:color w:val="000000"/>
              </w:rPr>
              <w:t>,</w:t>
            </w:r>
          </w:p>
          <w:p w14:paraId="38058D86" w14:textId="7E421BE4" w:rsidR="00BB48E3" w:rsidRPr="00A704DA" w:rsidRDefault="00A76C58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Matr.</w:t>
            </w:r>
            <w:r w:rsidR="00C83090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____________</w:t>
            </w:r>
            <w:r w:rsidR="00C83090"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="00BB48E3" w:rsidRPr="00A704DA">
              <w:rPr>
                <w:rFonts w:ascii="Arial" w:hAnsi="Arial" w:cs="Arial"/>
                <w:color w:val="000000"/>
              </w:rPr>
              <w:t>beantrage den Aufschub von der Teilnahme am Wettbewerbsverfahren aus folgendem Grund</w:t>
            </w:r>
            <w:r w:rsidR="00BE6959">
              <w:rPr>
                <w:rFonts w:ascii="Arial" w:hAnsi="Arial" w:cs="Arial"/>
                <w:color w:val="000000"/>
              </w:rPr>
              <w:t>:</w:t>
            </w:r>
          </w:p>
        </w:tc>
      </w:tr>
      <w:tr w:rsidR="00BB48E3" w:rsidRPr="00A704DA" w14:paraId="0F979798" w14:textId="77777777" w:rsidTr="00B143CD">
        <w:tc>
          <w:tcPr>
            <w:tcW w:w="562" w:type="dxa"/>
          </w:tcPr>
          <w:p w14:paraId="26EC901A" w14:textId="20AA6F09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285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6E07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5C60FB5A" w14:textId="38FD6A1B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 xml:space="preserve">vorzeitiger </w:t>
            </w:r>
            <w:r w:rsidRPr="00532E41">
              <w:rPr>
                <w:rFonts w:ascii="Arial" w:hAnsi="Arial" w:cs="Arial"/>
                <w:color w:val="000000"/>
              </w:rPr>
              <w:t>Schwangerschaftsurlaub</w:t>
            </w:r>
            <w:r w:rsidR="00B85E93" w:rsidRPr="00532E41">
              <w:rPr>
                <w:rFonts w:ascii="Arial" w:hAnsi="Arial" w:cs="Arial"/>
                <w:color w:val="000000"/>
              </w:rPr>
              <w:t xml:space="preserve"> </w:t>
            </w:r>
            <w:r w:rsidR="002618D6" w:rsidRPr="00532E41">
              <w:rPr>
                <w:rFonts w:ascii="Arial" w:hAnsi="Arial" w:cs="Arial"/>
                <w:color w:val="000000"/>
              </w:rPr>
              <w:t>im</w:t>
            </w:r>
            <w:r w:rsidR="00B85E93" w:rsidRPr="00532E41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1B386025" w14:textId="77777777" w:rsidTr="00B143CD">
        <w:tc>
          <w:tcPr>
            <w:tcW w:w="562" w:type="dxa"/>
          </w:tcPr>
          <w:p w14:paraId="459F6B46" w14:textId="00944F6A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711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FE33A18" w14:textId="02E4D8B2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verpflichtende Arbeitsenthaltung (Mutterschaftsurlaub)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2618D6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38D447D9" w14:textId="77777777" w:rsidTr="00B143CD">
        <w:tc>
          <w:tcPr>
            <w:tcW w:w="562" w:type="dxa"/>
          </w:tcPr>
          <w:p w14:paraId="5CCD3279" w14:textId="443BC439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3540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7162D4A" w14:textId="68096AF1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Vaterschaftsurlaub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2618D6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68F25F24" w14:textId="77777777" w:rsidTr="00B143CD">
        <w:tc>
          <w:tcPr>
            <w:tcW w:w="562" w:type="dxa"/>
          </w:tcPr>
          <w:p w14:paraId="42D5331D" w14:textId="129DF5D6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1706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0816ACDD" w14:textId="1BC60094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freiwillige Arbeitsenthaltung (Elternzeit)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2618D6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</w:t>
            </w:r>
          </w:p>
        </w:tc>
      </w:tr>
      <w:tr w:rsidR="00BB48E3" w:rsidRPr="00A704DA" w14:paraId="688AC773" w14:textId="77777777" w:rsidTr="00B143CD">
        <w:tc>
          <w:tcPr>
            <w:tcW w:w="562" w:type="dxa"/>
          </w:tcPr>
          <w:p w14:paraId="3538E582" w14:textId="52C5250A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5795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62C9889D" w14:textId="6C31D0CE" w:rsidR="00BB48E3" w:rsidRPr="00A704DA" w:rsidRDefault="00BB48E3" w:rsidP="00B16E07">
            <w:pPr>
              <w:spacing w:before="240" w:after="12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A704DA">
              <w:rPr>
                <w:rFonts w:ascii="Arial" w:hAnsi="Arial" w:cs="Arial"/>
                <w:color w:val="000000"/>
              </w:rPr>
              <w:t>Freistellung aus Erziehungsgründen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</w:t>
            </w:r>
            <w:r w:rsidR="00532E41">
              <w:rPr>
                <w:rFonts w:ascii="Arial" w:hAnsi="Arial" w:cs="Arial"/>
                <w:color w:val="000000"/>
              </w:rPr>
              <w:t>im</w:t>
            </w:r>
            <w:r w:rsidR="00A704DA" w:rsidRPr="00A704DA">
              <w:rPr>
                <w:rFonts w:ascii="Arial" w:hAnsi="Arial" w:cs="Arial"/>
                <w:color w:val="000000"/>
              </w:rPr>
              <w:t xml:space="preserve"> Zeitraum</w:t>
            </w:r>
            <w:r w:rsidR="00B5395B">
              <w:rPr>
                <w:rFonts w:ascii="Arial" w:hAnsi="Arial" w:cs="Arial"/>
                <w:color w:val="000000"/>
              </w:rPr>
              <w:t xml:space="preserve"> </w:t>
            </w:r>
            <w:r w:rsidR="00B143CD" w:rsidRPr="00B143CD">
              <w:rPr>
                <w:rFonts w:ascii="Arial" w:hAnsi="Arial" w:cs="Arial"/>
                <w:color w:val="000000"/>
              </w:rPr>
              <w:t>________________</w:t>
            </w:r>
          </w:p>
        </w:tc>
      </w:tr>
      <w:tr w:rsidR="00BB48E3" w:rsidRPr="00A704DA" w14:paraId="1FC83420" w14:textId="77777777" w:rsidTr="00B143CD">
        <w:tc>
          <w:tcPr>
            <w:tcW w:w="562" w:type="dxa"/>
          </w:tcPr>
          <w:p w14:paraId="2F126D81" w14:textId="5A7644D8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313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70FFC8D3" w14:textId="6C6E0A09" w:rsidR="00BB48E3" w:rsidRPr="00A704DA" w:rsidRDefault="00BB48E3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704DA">
              <w:rPr>
                <w:rFonts w:ascii="Arial" w:hAnsi="Arial" w:cs="Arial"/>
                <w:sz w:val="22"/>
                <w:szCs w:val="22"/>
              </w:rPr>
              <w:t>Wartestand für Personal mit Kindern</w:t>
            </w:r>
            <w:r w:rsidR="00A704DA" w:rsidRPr="00A704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2E41">
              <w:rPr>
                <w:rFonts w:ascii="Arial" w:hAnsi="Arial" w:cs="Arial"/>
                <w:sz w:val="22"/>
                <w:szCs w:val="22"/>
              </w:rPr>
              <w:t>im</w:t>
            </w:r>
            <w:r w:rsidR="00A704DA" w:rsidRPr="00A704DA">
              <w:rPr>
                <w:rFonts w:ascii="Arial" w:hAnsi="Arial" w:cs="Arial"/>
                <w:sz w:val="22"/>
                <w:szCs w:val="22"/>
              </w:rPr>
              <w:t xml:space="preserve"> Zeitraum</w:t>
            </w:r>
            <w:r w:rsidR="00B539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704DA" w:rsidRPr="00A704DA">
              <w:rPr>
                <w:rFonts w:ascii="Arial" w:hAnsi="Arial" w:cs="Arial"/>
                <w:sz w:val="22"/>
                <w:szCs w:val="22"/>
              </w:rPr>
              <w:t>____________</w:t>
            </w:r>
            <w:r w:rsidR="00B143CD">
              <w:rPr>
                <w:rFonts w:ascii="Arial" w:hAnsi="Arial" w:cs="Arial"/>
                <w:sz w:val="22"/>
                <w:szCs w:val="22"/>
              </w:rPr>
              <w:t>____</w:t>
            </w:r>
          </w:p>
        </w:tc>
      </w:tr>
      <w:tr w:rsidR="00BB48E3" w:rsidRPr="00A704DA" w14:paraId="4CB2CD13" w14:textId="77777777" w:rsidTr="00B143CD">
        <w:tc>
          <w:tcPr>
            <w:tcW w:w="562" w:type="dxa"/>
          </w:tcPr>
          <w:p w14:paraId="5E8471A3" w14:textId="449AD622" w:rsidR="00BB48E3" w:rsidRPr="00A704DA" w:rsidRDefault="00143E32" w:rsidP="00B16E07">
            <w:pPr>
              <w:pStyle w:val="Default"/>
              <w:spacing w:after="240" w:line="360" w:lineRule="auto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915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48E3" w:rsidRPr="00A704DA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500" w:type="dxa"/>
          </w:tcPr>
          <w:p w14:paraId="491BF4E7" w14:textId="6551689B" w:rsidR="00BB48E3" w:rsidRPr="00A704DA" w:rsidRDefault="00B143CD" w:rsidP="00B143CD">
            <w:pPr>
              <w:pStyle w:val="Default"/>
              <w:spacing w:before="12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BB48E3" w:rsidRPr="00A704DA">
              <w:rPr>
                <w:rFonts w:ascii="Arial" w:hAnsi="Arial" w:cs="Arial"/>
                <w:sz w:val="22"/>
                <w:szCs w:val="22"/>
              </w:rPr>
              <w:t xml:space="preserve">nderer triftiger </w:t>
            </w:r>
            <w:r w:rsidR="002618D6">
              <w:rPr>
                <w:rFonts w:ascii="Arial" w:hAnsi="Arial" w:cs="Arial"/>
                <w:sz w:val="22"/>
                <w:szCs w:val="22"/>
              </w:rPr>
              <w:t xml:space="preserve">bescheinigter </w:t>
            </w:r>
            <w:r w:rsidR="00BB48E3" w:rsidRPr="00A704DA">
              <w:rPr>
                <w:rFonts w:ascii="Arial" w:hAnsi="Arial" w:cs="Arial"/>
                <w:sz w:val="22"/>
                <w:szCs w:val="22"/>
              </w:rPr>
              <w:t>Grund:</w:t>
            </w:r>
          </w:p>
          <w:p w14:paraId="5029100C" w14:textId="0B0EA472" w:rsidR="00B16E07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C75FA9" w14:textId="77777777" w:rsidR="00B16E07" w:rsidRPr="00A704DA" w:rsidRDefault="00B16E07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085508" w14:textId="4C6FAFA7" w:rsidR="00BB48E3" w:rsidRPr="00A704DA" w:rsidRDefault="00BB48E3" w:rsidP="00B16E07">
            <w:pPr>
              <w:pStyle w:val="Default"/>
              <w:spacing w:before="240" w:after="120"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40079" w14:textId="4768CDA5" w:rsidR="00BB48E3" w:rsidRDefault="00BB48E3" w:rsidP="00B3622C">
      <w:pPr>
        <w:pStyle w:val="Default"/>
        <w:rPr>
          <w:rFonts w:ascii="Arial" w:hAnsi="Arial" w:cs="Arial"/>
          <w:sz w:val="22"/>
          <w:szCs w:val="22"/>
        </w:rPr>
      </w:pPr>
    </w:p>
    <w:p w14:paraId="1AA61DDE" w14:textId="77777777" w:rsidR="00F24AE2" w:rsidRPr="00A704DA" w:rsidRDefault="00F24AE2" w:rsidP="00B3622C">
      <w:pPr>
        <w:pStyle w:val="Default"/>
        <w:rPr>
          <w:rFonts w:ascii="Arial" w:hAnsi="Arial" w:cs="Arial"/>
          <w:sz w:val="22"/>
          <w:szCs w:val="22"/>
        </w:rPr>
      </w:pPr>
    </w:p>
    <w:p w14:paraId="751576E7" w14:textId="708038AF" w:rsidR="00BB48E3" w:rsidRPr="00A704DA" w:rsidRDefault="00BB48E3" w:rsidP="00B3622C">
      <w:pPr>
        <w:pStyle w:val="Default"/>
        <w:rPr>
          <w:rFonts w:ascii="Arial" w:hAnsi="Arial" w:cs="Arial"/>
          <w:sz w:val="22"/>
          <w:szCs w:val="22"/>
        </w:rPr>
      </w:pPr>
      <w:r w:rsidRPr="00A704DA">
        <w:rPr>
          <w:rFonts w:ascii="Arial" w:hAnsi="Arial" w:cs="Arial"/>
          <w:sz w:val="22"/>
          <w:szCs w:val="22"/>
        </w:rPr>
        <w:t>Ort, Datum__________________</w:t>
      </w:r>
    </w:p>
    <w:p w14:paraId="7B1BF17E" w14:textId="77777777" w:rsidR="00BB48E3" w:rsidRPr="00A704DA" w:rsidRDefault="00BB48E3" w:rsidP="00A704DA">
      <w:pPr>
        <w:rPr>
          <w:rFonts w:ascii="Arial" w:hAnsi="Arial" w:cs="Arial"/>
        </w:rPr>
      </w:pPr>
    </w:p>
    <w:p w14:paraId="02441E8F" w14:textId="7A0C6CCA" w:rsidR="00BB48E3" w:rsidRPr="00A704DA" w:rsidRDefault="00BB48E3" w:rsidP="00BB48E3">
      <w:pPr>
        <w:jc w:val="right"/>
        <w:rPr>
          <w:rFonts w:ascii="Arial" w:hAnsi="Arial" w:cs="Arial"/>
        </w:rPr>
      </w:pPr>
      <w:r w:rsidRPr="00A704DA">
        <w:rPr>
          <w:rFonts w:ascii="Arial" w:hAnsi="Arial" w:cs="Arial"/>
        </w:rPr>
        <w:t>_________________________________</w:t>
      </w:r>
    </w:p>
    <w:p w14:paraId="49B68661" w14:textId="3E5C2017" w:rsidR="00BB48E3" w:rsidRPr="00A704DA" w:rsidRDefault="00D06712" w:rsidP="00BB48E3">
      <w:pPr>
        <w:jc w:val="right"/>
        <w:rPr>
          <w:rFonts w:ascii="Arial" w:hAnsi="Arial" w:cs="Arial"/>
          <w:color w:val="000000"/>
        </w:rPr>
      </w:pPr>
      <w:r w:rsidRPr="00A704DA">
        <w:rPr>
          <w:rFonts w:ascii="Arial" w:hAnsi="Arial" w:cs="Arial"/>
          <w:color w:val="000000"/>
        </w:rPr>
        <w:t xml:space="preserve">Handschriftliche </w:t>
      </w:r>
      <w:r w:rsidR="00BB48E3" w:rsidRPr="00A704DA">
        <w:rPr>
          <w:rFonts w:ascii="Arial" w:hAnsi="Arial" w:cs="Arial"/>
          <w:color w:val="000000"/>
        </w:rPr>
        <w:t>Unterschrift</w:t>
      </w:r>
    </w:p>
    <w:p w14:paraId="7F65615F" w14:textId="03E4F97F" w:rsidR="00BB48E3" w:rsidRPr="00A704DA" w:rsidRDefault="00BB48E3" w:rsidP="00BB48E3">
      <w:pPr>
        <w:pStyle w:val="Default"/>
        <w:jc w:val="right"/>
        <w:rPr>
          <w:rFonts w:ascii="Arial" w:hAnsi="Arial" w:cs="Arial"/>
          <w:sz w:val="22"/>
          <w:szCs w:val="22"/>
        </w:rPr>
      </w:pPr>
    </w:p>
    <w:p w14:paraId="33461D43" w14:textId="5FBAFEC9" w:rsidR="00D06712" w:rsidRPr="00A704DA" w:rsidRDefault="00D06712" w:rsidP="00D06712">
      <w:pPr>
        <w:pStyle w:val="Default"/>
        <w:rPr>
          <w:rFonts w:ascii="Arial" w:hAnsi="Arial" w:cs="Arial"/>
          <w:sz w:val="22"/>
          <w:szCs w:val="22"/>
        </w:rPr>
      </w:pPr>
      <w:r w:rsidRPr="00A704DA">
        <w:rPr>
          <w:rFonts w:ascii="Arial" w:hAnsi="Arial" w:cs="Arial"/>
          <w:sz w:val="22"/>
          <w:szCs w:val="22"/>
        </w:rPr>
        <w:t xml:space="preserve">Anlage: </w:t>
      </w:r>
      <w:r w:rsidR="00BE6959">
        <w:rPr>
          <w:rFonts w:ascii="Arial" w:hAnsi="Arial" w:cs="Arial"/>
          <w:sz w:val="22"/>
          <w:szCs w:val="22"/>
        </w:rPr>
        <w:t>Erkennungs</w:t>
      </w:r>
      <w:r w:rsidRPr="00A704DA">
        <w:rPr>
          <w:rFonts w:ascii="Arial" w:hAnsi="Arial" w:cs="Arial"/>
          <w:sz w:val="22"/>
          <w:szCs w:val="22"/>
        </w:rPr>
        <w:t>ausweis Kopie vorne und hinten</w:t>
      </w:r>
    </w:p>
    <w:p w14:paraId="3F503A9A" w14:textId="77777777" w:rsidR="00BB48E3" w:rsidRPr="00A704DA" w:rsidRDefault="00BB48E3" w:rsidP="00BB48E3">
      <w:pPr>
        <w:pStyle w:val="Default"/>
        <w:jc w:val="right"/>
        <w:rPr>
          <w:rFonts w:ascii="Arial" w:hAnsi="Arial" w:cs="Arial"/>
          <w:sz w:val="22"/>
          <w:szCs w:val="22"/>
        </w:rPr>
      </w:pPr>
    </w:p>
    <w:sectPr w:rsidR="00BB48E3" w:rsidRPr="00A704DA" w:rsidSect="00B16E07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4C6C2" w14:textId="77777777" w:rsidR="00530A32" w:rsidRDefault="00530A32" w:rsidP="00530A32">
      <w:pPr>
        <w:spacing w:after="0" w:line="240" w:lineRule="auto"/>
      </w:pPr>
      <w:r>
        <w:separator/>
      </w:r>
    </w:p>
  </w:endnote>
  <w:endnote w:type="continuationSeparator" w:id="0">
    <w:p w14:paraId="1EE30643" w14:textId="77777777" w:rsidR="00530A32" w:rsidRDefault="00530A32" w:rsidP="0053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AC64D" w14:textId="77777777" w:rsidR="00530A32" w:rsidRDefault="00530A32" w:rsidP="00530A32">
      <w:pPr>
        <w:spacing w:after="0" w:line="240" w:lineRule="auto"/>
      </w:pPr>
      <w:r>
        <w:separator/>
      </w:r>
    </w:p>
  </w:footnote>
  <w:footnote w:type="continuationSeparator" w:id="0">
    <w:p w14:paraId="0F4C53E9" w14:textId="77777777" w:rsidR="00530A32" w:rsidRDefault="00530A32" w:rsidP="00530A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20B99"/>
    <w:multiLevelType w:val="hybridMultilevel"/>
    <w:tmpl w:val="125825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2C"/>
    <w:rsid w:val="00143E32"/>
    <w:rsid w:val="002618D6"/>
    <w:rsid w:val="002A540F"/>
    <w:rsid w:val="00530A32"/>
    <w:rsid w:val="00532E41"/>
    <w:rsid w:val="006B7707"/>
    <w:rsid w:val="008A7527"/>
    <w:rsid w:val="009B2123"/>
    <w:rsid w:val="00A704DA"/>
    <w:rsid w:val="00A76C58"/>
    <w:rsid w:val="00B01B32"/>
    <w:rsid w:val="00B143CD"/>
    <w:rsid w:val="00B16E07"/>
    <w:rsid w:val="00B3622C"/>
    <w:rsid w:val="00B5395B"/>
    <w:rsid w:val="00B85E93"/>
    <w:rsid w:val="00BB48E3"/>
    <w:rsid w:val="00BE6959"/>
    <w:rsid w:val="00C83090"/>
    <w:rsid w:val="00D06712"/>
    <w:rsid w:val="00D41B7F"/>
    <w:rsid w:val="00E33E2A"/>
    <w:rsid w:val="00F24AE2"/>
    <w:rsid w:val="00F3057E"/>
    <w:rsid w:val="00F5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764530"/>
  <w15:chartTrackingRefBased/>
  <w15:docId w15:val="{060B9502-53B3-4A68-B9A6-C43C5D74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36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F30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F3057E"/>
    <w:pPr>
      <w:spacing w:after="0" w:line="240" w:lineRule="auto"/>
      <w:ind w:left="720"/>
      <w:contextualSpacing/>
      <w:jc w:val="both"/>
    </w:pPr>
  </w:style>
  <w:style w:type="character" w:styleId="Hyperlink">
    <w:name w:val="Hyperlink"/>
    <w:basedOn w:val="Absatz-Standardschriftart"/>
    <w:uiPriority w:val="99"/>
    <w:unhideWhenUsed/>
    <w:rsid w:val="00B143C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43C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01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dergartenpersonal@provinz.bz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AFB14DF4</Template>
  <TotalTime>0</TotalTime>
  <Pages>1</Pages>
  <Words>151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Zambori, Livia Beata</dc:creator>
  <cp:keywords/>
  <dc:description/>
  <cp:lastModifiedBy>Palla, Marlene</cp:lastModifiedBy>
  <cp:revision>12</cp:revision>
  <dcterms:created xsi:type="dcterms:W3CDTF">2023-09-11T10:33:00Z</dcterms:created>
  <dcterms:modified xsi:type="dcterms:W3CDTF">2026-09-25T07:05:00Z</dcterms:modified>
</cp:coreProperties>
</file>